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1D2" w:rsidRPr="0041403F" w:rsidRDefault="00901D2B" w:rsidP="00CD7367">
      <w:pPr>
        <w:jc w:val="right"/>
        <w:outlineLvl w:val="0"/>
        <w:rPr>
          <w:rFonts w:ascii="Arial" w:hAnsi="Arial"/>
          <w:b/>
          <w:kern w:val="0"/>
        </w:rPr>
      </w:pPr>
      <w:bookmarkStart w:id="0" w:name="PutConferenceHere"/>
      <w:r w:rsidRPr="0041403F">
        <w:rPr>
          <w:rFonts w:ascii="Arial" w:hAnsi="Arial"/>
          <w:b/>
          <w:kern w:val="0"/>
        </w:rPr>
        <w:t xml:space="preserve"> </w:t>
      </w:r>
      <w:r w:rsidR="008B61D2" w:rsidRPr="0041403F">
        <w:rPr>
          <w:rFonts w:ascii="Arial" w:hAnsi="Arial"/>
          <w:b/>
          <w:kern w:val="0"/>
        </w:rPr>
        <w:t xml:space="preserve">Proceedings of the </w:t>
      </w:r>
      <w:r w:rsidR="007906D7" w:rsidRPr="0041403F">
        <w:rPr>
          <w:rFonts w:ascii="Arial" w:hAnsi="Arial"/>
          <w:b/>
          <w:kern w:val="0"/>
        </w:rPr>
        <w:t xml:space="preserve">24th Conference on </w:t>
      </w:r>
      <w:r w:rsidR="0069302D" w:rsidRPr="0041403F">
        <w:rPr>
          <w:rFonts w:ascii="Arial" w:hAnsi="Arial"/>
          <w:b/>
          <w:kern w:val="0"/>
        </w:rPr>
        <w:t>Mechanical Vibration and Noise</w:t>
      </w:r>
    </w:p>
    <w:p w:rsidR="008B61D2" w:rsidRPr="0041403F" w:rsidRDefault="007906D7" w:rsidP="00CD7367">
      <w:pPr>
        <w:jc w:val="right"/>
        <w:outlineLvl w:val="0"/>
        <w:rPr>
          <w:rFonts w:ascii="Arial" w:hAnsi="Arial"/>
          <w:b/>
          <w:kern w:val="0"/>
        </w:rPr>
      </w:pPr>
      <w:r w:rsidRPr="0041403F">
        <w:rPr>
          <w:rFonts w:ascii="Arial" w:hAnsi="Arial"/>
          <w:b/>
          <w:kern w:val="0"/>
        </w:rPr>
        <w:t>VIB2012</w:t>
      </w:r>
    </w:p>
    <w:p w:rsidR="008B61D2" w:rsidRPr="0041403F" w:rsidRDefault="007906D7" w:rsidP="00CD7367">
      <w:pPr>
        <w:jc w:val="right"/>
        <w:outlineLvl w:val="0"/>
        <w:rPr>
          <w:rFonts w:ascii="Arial" w:hAnsi="Arial"/>
          <w:b/>
          <w:kern w:val="0"/>
        </w:rPr>
      </w:pPr>
      <w:r w:rsidRPr="0041403F">
        <w:rPr>
          <w:rFonts w:ascii="Arial" w:hAnsi="Arial"/>
          <w:b/>
          <w:kern w:val="0"/>
        </w:rPr>
        <w:t>August 12-15, 2012</w:t>
      </w:r>
      <w:r w:rsidR="008B61D2" w:rsidRPr="0041403F">
        <w:rPr>
          <w:rFonts w:ascii="Arial" w:hAnsi="Arial"/>
          <w:b/>
          <w:kern w:val="0"/>
        </w:rPr>
        <w:t xml:space="preserve">, </w:t>
      </w:r>
      <w:r w:rsidRPr="0041403F">
        <w:rPr>
          <w:rFonts w:ascii="Arial" w:hAnsi="Arial"/>
          <w:b/>
          <w:kern w:val="0"/>
        </w:rPr>
        <w:t>Chicago</w:t>
      </w:r>
      <w:r w:rsidR="008B61D2" w:rsidRPr="0041403F">
        <w:rPr>
          <w:rFonts w:ascii="Arial" w:hAnsi="Arial"/>
          <w:b/>
          <w:kern w:val="0"/>
        </w:rPr>
        <w:t xml:space="preserve">, </w:t>
      </w:r>
      <w:r w:rsidR="00A46783" w:rsidRPr="0041403F">
        <w:rPr>
          <w:rFonts w:ascii="Arial" w:hAnsi="Arial"/>
          <w:b/>
          <w:kern w:val="0"/>
        </w:rPr>
        <w:t>Ill</w:t>
      </w:r>
      <w:r w:rsidR="00E07FBF" w:rsidRPr="0041403F">
        <w:rPr>
          <w:rFonts w:ascii="Arial" w:hAnsi="Arial"/>
          <w:b/>
          <w:kern w:val="0"/>
        </w:rPr>
        <w:t>i</w:t>
      </w:r>
      <w:r w:rsidRPr="0041403F">
        <w:rPr>
          <w:rFonts w:ascii="Arial" w:hAnsi="Arial"/>
          <w:b/>
          <w:kern w:val="0"/>
        </w:rPr>
        <w:t>nois</w:t>
      </w:r>
      <w:r w:rsidR="008B61D2" w:rsidRPr="0041403F">
        <w:rPr>
          <w:rFonts w:ascii="Arial" w:hAnsi="Arial"/>
          <w:b/>
          <w:kern w:val="0"/>
        </w:rPr>
        <w:t>, USA</w:t>
      </w:r>
    </w:p>
    <w:p w:rsidR="008B61D2" w:rsidRPr="0041403F" w:rsidRDefault="00E35282" w:rsidP="00560C42">
      <w:pPr>
        <w:pStyle w:val="DocumentNumber"/>
        <w:spacing w:before="840"/>
        <w:outlineLvl w:val="0"/>
        <w:rPr>
          <w:sz w:val="28"/>
          <w:szCs w:val="28"/>
        </w:rPr>
      </w:pPr>
      <w:bookmarkStart w:id="1" w:name="PutDocumentNumberHere"/>
      <w:bookmarkEnd w:id="0"/>
      <w:r w:rsidRPr="0041403F">
        <w:rPr>
          <w:sz w:val="28"/>
          <w:szCs w:val="28"/>
        </w:rPr>
        <w:t>DETC2012-71234</w:t>
      </w:r>
    </w:p>
    <w:bookmarkEnd w:id="1"/>
    <w:p w:rsidR="008B61D2" w:rsidRPr="0041403F" w:rsidRDefault="008B61D2">
      <w:pPr>
        <w:sectPr w:rsidR="008B61D2" w:rsidRPr="0041403F">
          <w:footerReference w:type="default" r:id="rId9"/>
          <w:type w:val="continuous"/>
          <w:pgSz w:w="12240" w:h="15840"/>
          <w:pgMar w:top="720" w:right="720" w:bottom="1440" w:left="720" w:header="720" w:footer="720" w:gutter="0"/>
          <w:cols w:space="720"/>
        </w:sectPr>
      </w:pPr>
    </w:p>
    <w:p w:rsidR="008B61D2" w:rsidRPr="0041403F" w:rsidRDefault="00213370" w:rsidP="00560C42">
      <w:pPr>
        <w:pStyle w:val="Title"/>
        <w:spacing w:before="600" w:after="240"/>
        <w:outlineLvl w:val="0"/>
        <w:rPr>
          <w:caps w:val="0"/>
          <w:sz w:val="22"/>
          <w:szCs w:val="22"/>
        </w:rPr>
      </w:pPr>
      <w:r w:rsidRPr="0041403F">
        <w:rPr>
          <w:caps w:val="0"/>
          <w:sz w:val="22"/>
          <w:szCs w:val="22"/>
        </w:rPr>
        <w:lastRenderedPageBreak/>
        <w:t>Dynamics Enhancements of Advanced LIGO Multi-Stage Active Vibration Isolators and Related Control Performance Improvement</w:t>
      </w:r>
    </w:p>
    <w:p w:rsidR="00560C42" w:rsidRPr="0041403F" w:rsidRDefault="00560C42">
      <w:pPr>
        <w:rPr>
          <w:szCs w:val="24"/>
        </w:rPr>
      </w:pPr>
    </w:p>
    <w:p w:rsidR="00700F38" w:rsidRPr="0041403F" w:rsidRDefault="001D194A" w:rsidP="009D2067">
      <w:pPr>
        <w:pStyle w:val="Affiliation"/>
        <w:tabs>
          <w:tab w:val="center" w:pos="3600"/>
          <w:tab w:val="center" w:pos="6120"/>
          <w:tab w:val="right" w:pos="9360"/>
        </w:tabs>
        <w:jc w:val="left"/>
        <w:rPr>
          <w:b/>
          <w:szCs w:val="24"/>
        </w:rPr>
      </w:pPr>
      <w:bookmarkStart w:id="2" w:name="OLE_LINK5"/>
      <w:r w:rsidRPr="0041403F">
        <w:rPr>
          <w:b/>
          <w:szCs w:val="24"/>
          <w:vertAlign w:val="superscript"/>
        </w:rPr>
        <w:t>1</w:t>
      </w:r>
      <w:bookmarkEnd w:id="2"/>
      <w:proofErr w:type="gramStart"/>
      <w:r w:rsidRPr="0041403F">
        <w:rPr>
          <w:b/>
          <w:szCs w:val="24"/>
          <w:vertAlign w:val="superscript"/>
        </w:rPr>
        <w:t>,2</w:t>
      </w:r>
      <w:proofErr w:type="gramEnd"/>
      <w:r w:rsidR="003B749F" w:rsidRPr="0041403F">
        <w:rPr>
          <w:b/>
          <w:szCs w:val="24"/>
          <w:vertAlign w:val="superscript"/>
        </w:rPr>
        <w:t xml:space="preserve"> </w:t>
      </w:r>
      <w:proofErr w:type="spellStart"/>
      <w:r w:rsidR="005E3B88" w:rsidRPr="0041403F">
        <w:rPr>
          <w:b/>
          <w:szCs w:val="24"/>
        </w:rPr>
        <w:t>Fabrice</w:t>
      </w:r>
      <w:proofErr w:type="spellEnd"/>
      <w:r w:rsidR="005E3B88" w:rsidRPr="0041403F">
        <w:rPr>
          <w:b/>
          <w:szCs w:val="24"/>
        </w:rPr>
        <w:t xml:space="preserve"> Matichard</w:t>
      </w:r>
      <w:r w:rsidR="002346A0" w:rsidRPr="0041403F">
        <w:rPr>
          <w:b/>
          <w:szCs w:val="24"/>
        </w:rPr>
        <w:t>*</w:t>
      </w:r>
      <w:r w:rsidR="005E3B88" w:rsidRPr="0041403F">
        <w:rPr>
          <w:b/>
          <w:szCs w:val="24"/>
        </w:rPr>
        <w:tab/>
      </w:r>
      <w:r w:rsidR="00560C42" w:rsidRPr="0041403F">
        <w:rPr>
          <w:b/>
          <w:szCs w:val="24"/>
          <w:vertAlign w:val="superscript"/>
        </w:rPr>
        <w:t>2</w:t>
      </w:r>
      <w:r w:rsidR="003B749F" w:rsidRPr="0041403F">
        <w:rPr>
          <w:b/>
          <w:szCs w:val="24"/>
          <w:vertAlign w:val="superscript"/>
        </w:rPr>
        <w:t xml:space="preserve"> </w:t>
      </w:r>
      <w:r w:rsidR="005E3B88" w:rsidRPr="0041403F">
        <w:rPr>
          <w:b/>
          <w:szCs w:val="24"/>
        </w:rPr>
        <w:t>Ken Mason</w:t>
      </w:r>
      <w:r w:rsidR="00700F38" w:rsidRPr="0041403F">
        <w:rPr>
          <w:b/>
          <w:szCs w:val="24"/>
        </w:rPr>
        <w:tab/>
      </w:r>
      <w:bookmarkStart w:id="3" w:name="OLE_LINK4"/>
      <w:r w:rsidR="00560C42" w:rsidRPr="0041403F">
        <w:rPr>
          <w:b/>
          <w:szCs w:val="24"/>
          <w:vertAlign w:val="superscript"/>
        </w:rPr>
        <w:t>2</w:t>
      </w:r>
      <w:r w:rsidR="005116F1" w:rsidRPr="0041403F">
        <w:rPr>
          <w:b/>
          <w:szCs w:val="24"/>
          <w:vertAlign w:val="superscript"/>
        </w:rPr>
        <w:t xml:space="preserve"> </w:t>
      </w:r>
      <w:bookmarkEnd w:id="3"/>
      <w:r w:rsidR="005116F1" w:rsidRPr="0041403F">
        <w:rPr>
          <w:b/>
          <w:szCs w:val="24"/>
        </w:rPr>
        <w:t xml:space="preserve">Richard </w:t>
      </w:r>
      <w:proofErr w:type="spellStart"/>
      <w:r w:rsidR="005116F1" w:rsidRPr="0041403F">
        <w:rPr>
          <w:b/>
          <w:szCs w:val="24"/>
        </w:rPr>
        <w:t>Mittleman</w:t>
      </w:r>
      <w:proofErr w:type="spellEnd"/>
      <w:r w:rsidR="00700F38" w:rsidRPr="0041403F">
        <w:rPr>
          <w:b/>
          <w:szCs w:val="24"/>
        </w:rPr>
        <w:tab/>
      </w:r>
      <w:r w:rsidR="00700F38" w:rsidRPr="0041403F">
        <w:rPr>
          <w:b/>
          <w:szCs w:val="24"/>
          <w:vertAlign w:val="superscript"/>
        </w:rPr>
        <w:t>3</w:t>
      </w:r>
      <w:r w:rsidR="003B749F" w:rsidRPr="0041403F">
        <w:rPr>
          <w:b/>
          <w:szCs w:val="24"/>
          <w:vertAlign w:val="superscript"/>
        </w:rPr>
        <w:t xml:space="preserve"> </w:t>
      </w:r>
      <w:r w:rsidR="005116F1" w:rsidRPr="0041403F">
        <w:rPr>
          <w:b/>
          <w:szCs w:val="24"/>
        </w:rPr>
        <w:t>Brian Lantz</w:t>
      </w:r>
    </w:p>
    <w:p w:rsidR="00700F38" w:rsidRPr="0041403F" w:rsidRDefault="00700F38" w:rsidP="00700F38">
      <w:pPr>
        <w:pStyle w:val="Affiliation"/>
        <w:tabs>
          <w:tab w:val="center" w:pos="1890"/>
          <w:tab w:val="center" w:pos="4500"/>
          <w:tab w:val="center" w:pos="7380"/>
        </w:tabs>
        <w:jc w:val="left"/>
        <w:rPr>
          <w:b/>
          <w:szCs w:val="24"/>
        </w:rPr>
      </w:pPr>
    </w:p>
    <w:p w:rsidR="00DD61EF" w:rsidRPr="0041403F" w:rsidRDefault="00452702" w:rsidP="001C11E3">
      <w:pPr>
        <w:pStyle w:val="Affiliation"/>
        <w:tabs>
          <w:tab w:val="center" w:pos="3600"/>
          <w:tab w:val="center" w:pos="6120"/>
          <w:tab w:val="right" w:pos="9360"/>
        </w:tabs>
        <w:jc w:val="left"/>
        <w:rPr>
          <w:b/>
          <w:szCs w:val="24"/>
        </w:rPr>
      </w:pPr>
      <w:bookmarkStart w:id="4" w:name="OLE_LINK6"/>
      <w:r w:rsidRPr="0041403F">
        <w:rPr>
          <w:b/>
          <w:szCs w:val="24"/>
          <w:vertAlign w:val="superscript"/>
        </w:rPr>
        <w:t xml:space="preserve"> </w:t>
      </w:r>
      <w:r w:rsidR="00FB45CE" w:rsidRPr="0041403F">
        <w:rPr>
          <w:b/>
          <w:szCs w:val="24"/>
          <w:vertAlign w:val="superscript"/>
        </w:rPr>
        <w:t xml:space="preserve">  </w:t>
      </w:r>
      <w:r w:rsidR="003B749F" w:rsidRPr="0041403F">
        <w:rPr>
          <w:b/>
          <w:szCs w:val="24"/>
          <w:vertAlign w:val="superscript"/>
        </w:rPr>
        <w:t xml:space="preserve">1 </w:t>
      </w:r>
      <w:r w:rsidR="001C11E3" w:rsidRPr="0041403F">
        <w:rPr>
          <w:b/>
          <w:szCs w:val="24"/>
        </w:rPr>
        <w:t>Ben Abbott</w:t>
      </w:r>
      <w:r w:rsidR="00755AC2" w:rsidRPr="0041403F">
        <w:rPr>
          <w:b/>
          <w:szCs w:val="24"/>
          <w:vertAlign w:val="superscript"/>
        </w:rPr>
        <w:tab/>
      </w:r>
      <w:r w:rsidR="003B749F" w:rsidRPr="0041403F">
        <w:rPr>
          <w:b/>
          <w:szCs w:val="24"/>
          <w:vertAlign w:val="superscript"/>
        </w:rPr>
        <w:t xml:space="preserve">2 </w:t>
      </w:r>
      <w:r w:rsidR="001C11E3" w:rsidRPr="0041403F">
        <w:rPr>
          <w:b/>
          <w:szCs w:val="24"/>
        </w:rPr>
        <w:t>Myron McInnis</w:t>
      </w:r>
      <w:bookmarkEnd w:id="4"/>
      <w:r w:rsidR="009D2067" w:rsidRPr="0041403F">
        <w:rPr>
          <w:b/>
          <w:szCs w:val="24"/>
          <w:vertAlign w:val="superscript"/>
        </w:rPr>
        <w:tab/>
      </w:r>
      <w:r w:rsidR="003B749F" w:rsidRPr="0041403F">
        <w:rPr>
          <w:b/>
          <w:vertAlign w:val="superscript"/>
        </w:rPr>
        <w:t xml:space="preserve">4 </w:t>
      </w:r>
      <w:proofErr w:type="spellStart"/>
      <w:r w:rsidR="005116F1" w:rsidRPr="0041403F">
        <w:rPr>
          <w:b/>
          <w:szCs w:val="24"/>
        </w:rPr>
        <w:t>Adrien</w:t>
      </w:r>
      <w:proofErr w:type="spellEnd"/>
      <w:r w:rsidR="005116F1" w:rsidRPr="0041403F">
        <w:rPr>
          <w:b/>
          <w:szCs w:val="24"/>
        </w:rPr>
        <w:t xml:space="preserve"> </w:t>
      </w:r>
      <w:proofErr w:type="spellStart"/>
      <w:r w:rsidR="005116F1" w:rsidRPr="0041403F">
        <w:rPr>
          <w:b/>
          <w:szCs w:val="24"/>
        </w:rPr>
        <w:t>LeRoux</w:t>
      </w:r>
      <w:proofErr w:type="spellEnd"/>
      <w:r w:rsidR="00DD61EF" w:rsidRPr="0041403F">
        <w:rPr>
          <w:b/>
          <w:szCs w:val="24"/>
        </w:rPr>
        <w:tab/>
      </w:r>
      <w:r w:rsidR="003B749F" w:rsidRPr="0041403F">
        <w:rPr>
          <w:b/>
          <w:szCs w:val="24"/>
          <w:vertAlign w:val="superscript"/>
        </w:rPr>
        <w:t xml:space="preserve">2 </w:t>
      </w:r>
      <w:r w:rsidR="005E3B88" w:rsidRPr="0041403F">
        <w:rPr>
          <w:b/>
          <w:szCs w:val="24"/>
        </w:rPr>
        <w:t xml:space="preserve">Michael </w:t>
      </w:r>
      <w:proofErr w:type="spellStart"/>
      <w:r w:rsidR="005E3B88" w:rsidRPr="0041403F">
        <w:rPr>
          <w:b/>
          <w:szCs w:val="24"/>
        </w:rPr>
        <w:t>Hillard</w:t>
      </w:r>
      <w:proofErr w:type="spellEnd"/>
    </w:p>
    <w:p w:rsidR="00DD61EF" w:rsidRPr="0041403F" w:rsidRDefault="00DD61EF" w:rsidP="001C11E3">
      <w:pPr>
        <w:pStyle w:val="Affiliation"/>
        <w:tabs>
          <w:tab w:val="center" w:pos="3600"/>
          <w:tab w:val="center" w:pos="6120"/>
          <w:tab w:val="right" w:pos="9360"/>
        </w:tabs>
        <w:jc w:val="left"/>
        <w:rPr>
          <w:b/>
          <w:szCs w:val="24"/>
        </w:rPr>
      </w:pPr>
    </w:p>
    <w:p w:rsidR="00DD61EF" w:rsidRPr="0041403F" w:rsidRDefault="003B749F" w:rsidP="00DD61EF">
      <w:pPr>
        <w:pStyle w:val="Affiliation"/>
        <w:tabs>
          <w:tab w:val="center" w:pos="3600"/>
          <w:tab w:val="center" w:pos="6120"/>
          <w:tab w:val="right" w:pos="9360"/>
        </w:tabs>
        <w:jc w:val="left"/>
        <w:rPr>
          <w:b/>
          <w:szCs w:val="24"/>
        </w:rPr>
      </w:pPr>
      <w:r w:rsidRPr="0041403F">
        <w:rPr>
          <w:b/>
          <w:szCs w:val="24"/>
          <w:vertAlign w:val="superscript"/>
        </w:rPr>
        <w:t xml:space="preserve">4 </w:t>
      </w:r>
      <w:r w:rsidR="001C11E3" w:rsidRPr="0041403F">
        <w:rPr>
          <w:b/>
          <w:szCs w:val="24"/>
        </w:rPr>
        <w:t xml:space="preserve">Celine </w:t>
      </w:r>
      <w:proofErr w:type="spellStart"/>
      <w:r w:rsidR="001C11E3" w:rsidRPr="0041403F">
        <w:rPr>
          <w:b/>
          <w:szCs w:val="24"/>
        </w:rPr>
        <w:t>Ramet</w:t>
      </w:r>
      <w:proofErr w:type="spellEnd"/>
      <w:r w:rsidR="00700F38" w:rsidRPr="0041403F">
        <w:rPr>
          <w:b/>
          <w:szCs w:val="24"/>
        </w:rPr>
        <w:tab/>
      </w:r>
      <w:r w:rsidRPr="0041403F">
        <w:rPr>
          <w:b/>
          <w:szCs w:val="24"/>
          <w:vertAlign w:val="superscript"/>
        </w:rPr>
        <w:t xml:space="preserve">2 </w:t>
      </w:r>
      <w:r w:rsidR="001C11E3" w:rsidRPr="0041403F">
        <w:rPr>
          <w:b/>
          <w:szCs w:val="24"/>
        </w:rPr>
        <w:t>Sam Barnum</w:t>
      </w:r>
      <w:r w:rsidR="003424B7" w:rsidRPr="0041403F">
        <w:rPr>
          <w:b/>
          <w:szCs w:val="24"/>
          <w:vertAlign w:val="superscript"/>
        </w:rPr>
        <w:tab/>
      </w:r>
      <w:r w:rsidRPr="0041403F">
        <w:rPr>
          <w:b/>
          <w:szCs w:val="24"/>
          <w:vertAlign w:val="superscript"/>
        </w:rPr>
        <w:t xml:space="preserve">2 </w:t>
      </w:r>
      <w:r w:rsidR="001C11E3" w:rsidRPr="0041403F">
        <w:rPr>
          <w:b/>
          <w:szCs w:val="24"/>
        </w:rPr>
        <w:t>Andy Stein</w:t>
      </w:r>
      <w:r w:rsidR="009D2067" w:rsidRPr="0041403F">
        <w:rPr>
          <w:b/>
          <w:szCs w:val="24"/>
          <w:vertAlign w:val="superscript"/>
        </w:rPr>
        <w:t xml:space="preserve"> </w:t>
      </w:r>
      <w:r w:rsidR="001C11E3" w:rsidRPr="0041403F">
        <w:rPr>
          <w:b/>
          <w:szCs w:val="24"/>
          <w:vertAlign w:val="superscript"/>
        </w:rPr>
        <w:tab/>
      </w:r>
      <w:r w:rsidRPr="0041403F">
        <w:rPr>
          <w:b/>
          <w:szCs w:val="24"/>
          <w:vertAlign w:val="superscript"/>
        </w:rPr>
        <w:t xml:space="preserve">2 </w:t>
      </w:r>
      <w:proofErr w:type="spellStart"/>
      <w:r w:rsidR="004601EF" w:rsidRPr="0041403F">
        <w:rPr>
          <w:b/>
          <w:szCs w:val="24"/>
        </w:rPr>
        <w:t>Stephany</w:t>
      </w:r>
      <w:proofErr w:type="spellEnd"/>
      <w:r w:rsidR="004601EF" w:rsidRPr="0041403F">
        <w:rPr>
          <w:b/>
          <w:szCs w:val="24"/>
        </w:rPr>
        <w:t xml:space="preserve"> Fol</w:t>
      </w:r>
      <w:r w:rsidR="003424B7" w:rsidRPr="0041403F">
        <w:rPr>
          <w:b/>
          <w:szCs w:val="24"/>
        </w:rPr>
        <w:t>ey</w:t>
      </w:r>
    </w:p>
    <w:p w:rsidR="00DA0C19" w:rsidRPr="0041403F" w:rsidRDefault="00DA0C19" w:rsidP="00DD61EF">
      <w:pPr>
        <w:pStyle w:val="Affiliation"/>
        <w:tabs>
          <w:tab w:val="center" w:pos="3600"/>
          <w:tab w:val="center" w:pos="6120"/>
          <w:tab w:val="right" w:pos="9360"/>
        </w:tabs>
        <w:jc w:val="left"/>
        <w:rPr>
          <w:b/>
          <w:szCs w:val="24"/>
        </w:rPr>
      </w:pPr>
    </w:p>
    <w:p w:rsidR="005E3B88" w:rsidRPr="0041403F" w:rsidRDefault="00CE20EE" w:rsidP="00DD61EF">
      <w:pPr>
        <w:pStyle w:val="Affiliation"/>
        <w:tabs>
          <w:tab w:val="center" w:pos="3600"/>
          <w:tab w:val="center" w:pos="6120"/>
          <w:tab w:val="right" w:pos="9360"/>
        </w:tabs>
        <w:jc w:val="left"/>
        <w:rPr>
          <w:b/>
          <w:szCs w:val="24"/>
        </w:rPr>
      </w:pPr>
      <w:r w:rsidRPr="0041403F">
        <w:rPr>
          <w:b/>
          <w:szCs w:val="24"/>
          <w:vertAlign w:val="superscript"/>
        </w:rPr>
        <w:t xml:space="preserve">5 </w:t>
      </w:r>
      <w:r w:rsidR="00DA0C19" w:rsidRPr="0041403F">
        <w:rPr>
          <w:b/>
          <w:szCs w:val="24"/>
        </w:rPr>
        <w:t xml:space="preserve">Hugh </w:t>
      </w:r>
      <w:proofErr w:type="spellStart"/>
      <w:r w:rsidRPr="0041403F">
        <w:rPr>
          <w:b/>
          <w:szCs w:val="24"/>
        </w:rPr>
        <w:t>Radkins</w:t>
      </w:r>
      <w:proofErr w:type="spellEnd"/>
      <w:r w:rsidRPr="0041403F">
        <w:rPr>
          <w:b/>
          <w:szCs w:val="24"/>
        </w:rPr>
        <w:t xml:space="preserve"> </w:t>
      </w:r>
      <w:r w:rsidRPr="0041403F">
        <w:rPr>
          <w:b/>
          <w:szCs w:val="24"/>
        </w:rPr>
        <w:tab/>
      </w:r>
      <w:r w:rsidR="00D821AA" w:rsidRPr="0041403F">
        <w:rPr>
          <w:b/>
          <w:szCs w:val="24"/>
          <w:vertAlign w:val="superscript"/>
        </w:rPr>
        <w:t xml:space="preserve">2 </w:t>
      </w:r>
      <w:r w:rsidR="00D821AA" w:rsidRPr="0041403F">
        <w:rPr>
          <w:b/>
          <w:szCs w:val="24"/>
        </w:rPr>
        <w:t xml:space="preserve">Jeff </w:t>
      </w:r>
      <w:proofErr w:type="spellStart"/>
      <w:r w:rsidR="00D821AA" w:rsidRPr="0041403F">
        <w:rPr>
          <w:b/>
          <w:szCs w:val="24"/>
        </w:rPr>
        <w:t>Kissel</w:t>
      </w:r>
      <w:proofErr w:type="spellEnd"/>
      <w:r w:rsidR="00D821AA" w:rsidRPr="0041403F">
        <w:rPr>
          <w:b/>
          <w:szCs w:val="24"/>
        </w:rPr>
        <w:tab/>
      </w:r>
      <w:r w:rsidR="001D194A" w:rsidRPr="0041403F">
        <w:rPr>
          <w:b/>
          <w:szCs w:val="24"/>
          <w:vertAlign w:val="superscript"/>
        </w:rPr>
        <w:t>1</w:t>
      </w:r>
      <w:proofErr w:type="gramStart"/>
      <w:r w:rsidR="003B749F" w:rsidRPr="0041403F">
        <w:rPr>
          <w:b/>
          <w:szCs w:val="24"/>
          <w:vertAlign w:val="superscript"/>
        </w:rPr>
        <w:t>,2</w:t>
      </w:r>
      <w:proofErr w:type="gramEnd"/>
      <w:r w:rsidR="003B749F" w:rsidRPr="0041403F">
        <w:rPr>
          <w:b/>
          <w:szCs w:val="24"/>
          <w:vertAlign w:val="superscript"/>
        </w:rPr>
        <w:t xml:space="preserve"> </w:t>
      </w:r>
      <w:proofErr w:type="spellStart"/>
      <w:r w:rsidR="009D2067" w:rsidRPr="0041403F">
        <w:rPr>
          <w:b/>
          <w:szCs w:val="24"/>
        </w:rPr>
        <w:t>Sebastien</w:t>
      </w:r>
      <w:proofErr w:type="spellEnd"/>
      <w:r w:rsidR="009D2067" w:rsidRPr="0041403F">
        <w:rPr>
          <w:b/>
          <w:szCs w:val="24"/>
        </w:rPr>
        <w:t xml:space="preserve"> </w:t>
      </w:r>
      <w:proofErr w:type="spellStart"/>
      <w:r w:rsidR="009D2067" w:rsidRPr="0041403F">
        <w:rPr>
          <w:b/>
          <w:szCs w:val="24"/>
        </w:rPr>
        <w:t>Biscans</w:t>
      </w:r>
      <w:proofErr w:type="spellEnd"/>
      <w:r w:rsidR="009D2067" w:rsidRPr="0041403F">
        <w:rPr>
          <w:b/>
          <w:szCs w:val="24"/>
          <w:vertAlign w:val="superscript"/>
        </w:rPr>
        <w:tab/>
      </w:r>
      <w:r w:rsidR="003B749F" w:rsidRPr="0041403F">
        <w:rPr>
          <w:b/>
          <w:szCs w:val="24"/>
          <w:vertAlign w:val="superscript"/>
        </w:rPr>
        <w:t xml:space="preserve">5 </w:t>
      </w:r>
      <w:r w:rsidR="00DC61F8" w:rsidRPr="0041403F">
        <w:rPr>
          <w:b/>
          <w:szCs w:val="24"/>
        </w:rPr>
        <w:t>Vin</w:t>
      </w:r>
      <w:r w:rsidR="00A563AF" w:rsidRPr="0041403F">
        <w:rPr>
          <w:b/>
          <w:szCs w:val="24"/>
        </w:rPr>
        <w:t>c</w:t>
      </w:r>
      <w:r w:rsidR="00DC61F8" w:rsidRPr="0041403F">
        <w:rPr>
          <w:b/>
          <w:szCs w:val="24"/>
        </w:rPr>
        <w:t xml:space="preserve">ent </w:t>
      </w:r>
      <w:proofErr w:type="spellStart"/>
      <w:r w:rsidR="00DC61F8" w:rsidRPr="0041403F">
        <w:rPr>
          <w:b/>
          <w:szCs w:val="24"/>
        </w:rPr>
        <w:t>Lhuillier</w:t>
      </w:r>
      <w:proofErr w:type="spellEnd"/>
    </w:p>
    <w:p w:rsidR="005E3B88" w:rsidRPr="0041403F" w:rsidRDefault="005E3B88" w:rsidP="001C11E3">
      <w:pPr>
        <w:pStyle w:val="Affiliation"/>
        <w:tabs>
          <w:tab w:val="center" w:pos="2160"/>
          <w:tab w:val="center" w:pos="4860"/>
          <w:tab w:val="center" w:pos="7830"/>
        </w:tabs>
        <w:jc w:val="left"/>
      </w:pPr>
    </w:p>
    <w:p w:rsidR="00715107" w:rsidRPr="0041403F" w:rsidRDefault="00715107" w:rsidP="00715107">
      <w:pPr>
        <w:pStyle w:val="Author"/>
        <w:tabs>
          <w:tab w:val="center" w:pos="900"/>
          <w:tab w:val="center" w:pos="4680"/>
          <w:tab w:val="center" w:pos="8460"/>
        </w:tabs>
        <w:jc w:val="left"/>
        <w:rPr>
          <w:b w:val="0"/>
        </w:rPr>
      </w:pPr>
      <w:r w:rsidRPr="0041403F">
        <w:rPr>
          <w:b w:val="0"/>
          <w:vertAlign w:val="superscript"/>
        </w:rPr>
        <w:tab/>
      </w:r>
      <w:r w:rsidR="00917A0C" w:rsidRPr="0041403F">
        <w:rPr>
          <w:b w:val="0"/>
          <w:vertAlign w:val="superscript"/>
        </w:rPr>
        <w:t xml:space="preserve">1 </w:t>
      </w:r>
      <w:r w:rsidR="00DC61F8" w:rsidRPr="0041403F">
        <w:rPr>
          <w:b w:val="0"/>
        </w:rPr>
        <w:t>Caltech</w:t>
      </w:r>
      <w:r w:rsidRPr="0041403F">
        <w:rPr>
          <w:b w:val="0"/>
        </w:rPr>
        <w:tab/>
      </w:r>
      <w:r w:rsidRPr="0041403F">
        <w:rPr>
          <w:b w:val="0"/>
          <w:vertAlign w:val="superscript"/>
        </w:rPr>
        <w:t xml:space="preserve">2 </w:t>
      </w:r>
      <w:r w:rsidRPr="0041403F">
        <w:rPr>
          <w:b w:val="0"/>
        </w:rPr>
        <w:t>MIT</w:t>
      </w:r>
      <w:r w:rsidRPr="0041403F">
        <w:rPr>
          <w:b w:val="0"/>
        </w:rPr>
        <w:tab/>
      </w:r>
      <w:r w:rsidR="00560C42" w:rsidRPr="0041403F">
        <w:rPr>
          <w:b w:val="0"/>
          <w:vertAlign w:val="superscript"/>
        </w:rPr>
        <w:t xml:space="preserve">3 </w:t>
      </w:r>
      <w:r w:rsidRPr="0041403F">
        <w:rPr>
          <w:b w:val="0"/>
        </w:rPr>
        <w:t>Stanford</w:t>
      </w:r>
    </w:p>
    <w:p w:rsidR="00715107" w:rsidRPr="0041403F" w:rsidRDefault="00917A0C" w:rsidP="00715107">
      <w:pPr>
        <w:tabs>
          <w:tab w:val="left" w:pos="0"/>
          <w:tab w:val="center" w:pos="4860"/>
          <w:tab w:val="right" w:pos="9360"/>
        </w:tabs>
        <w:jc w:val="left"/>
      </w:pPr>
      <w:r w:rsidRPr="0041403F">
        <w:t>Pasadena</w:t>
      </w:r>
      <w:r w:rsidR="005E3B88" w:rsidRPr="0041403F">
        <w:t xml:space="preserve">, </w:t>
      </w:r>
      <w:r w:rsidR="00544CE4" w:rsidRPr="0041403F">
        <w:t>CA</w:t>
      </w:r>
      <w:r w:rsidR="005E3B88" w:rsidRPr="0041403F">
        <w:t xml:space="preserve">, </w:t>
      </w:r>
      <w:r w:rsidR="00544CE4" w:rsidRPr="0041403F">
        <w:t>USA</w:t>
      </w:r>
      <w:r w:rsidR="00715107" w:rsidRPr="0041403F">
        <w:tab/>
        <w:t>Cambridge, MA, USA</w:t>
      </w:r>
      <w:r w:rsidR="00715107" w:rsidRPr="0041403F">
        <w:tab/>
        <w:t>Palo Alto, CA, USA</w:t>
      </w:r>
    </w:p>
    <w:p w:rsidR="00917A0C" w:rsidRPr="0041403F" w:rsidRDefault="00917A0C" w:rsidP="00715107">
      <w:pPr>
        <w:jc w:val="left"/>
      </w:pPr>
    </w:p>
    <w:p w:rsidR="00715107" w:rsidRPr="0041403F" w:rsidRDefault="00715107" w:rsidP="00715107">
      <w:pPr>
        <w:pStyle w:val="Author"/>
        <w:tabs>
          <w:tab w:val="left" w:pos="990"/>
          <w:tab w:val="right" w:pos="8640"/>
        </w:tabs>
        <w:jc w:val="left"/>
        <w:rPr>
          <w:b w:val="0"/>
        </w:rPr>
      </w:pPr>
      <w:r w:rsidRPr="0041403F">
        <w:rPr>
          <w:b w:val="0"/>
          <w:vertAlign w:val="superscript"/>
        </w:rPr>
        <w:tab/>
      </w:r>
      <w:r w:rsidR="00560C42" w:rsidRPr="0041403F">
        <w:rPr>
          <w:b w:val="0"/>
          <w:vertAlign w:val="superscript"/>
        </w:rPr>
        <w:t>4</w:t>
      </w:r>
      <w:r w:rsidR="00917A0C" w:rsidRPr="0041403F">
        <w:rPr>
          <w:b w:val="0"/>
        </w:rPr>
        <w:t xml:space="preserve"> L</w:t>
      </w:r>
      <w:r w:rsidR="00544CE4" w:rsidRPr="0041403F">
        <w:rPr>
          <w:b w:val="0"/>
        </w:rPr>
        <w:t xml:space="preserve">IGO </w:t>
      </w:r>
      <w:r w:rsidR="00917A0C" w:rsidRPr="0041403F">
        <w:rPr>
          <w:b w:val="0"/>
        </w:rPr>
        <w:t>L</w:t>
      </w:r>
      <w:r w:rsidR="00544CE4" w:rsidRPr="0041403F">
        <w:rPr>
          <w:b w:val="0"/>
        </w:rPr>
        <w:t xml:space="preserve">ivingston </w:t>
      </w:r>
      <w:r w:rsidR="00917A0C" w:rsidRPr="0041403F">
        <w:rPr>
          <w:b w:val="0"/>
        </w:rPr>
        <w:t>O</w:t>
      </w:r>
      <w:r w:rsidR="00544CE4" w:rsidRPr="0041403F">
        <w:rPr>
          <w:b w:val="0"/>
        </w:rPr>
        <w:t>bse</w:t>
      </w:r>
      <w:r w:rsidR="001D194A" w:rsidRPr="0041403F">
        <w:rPr>
          <w:b w:val="0"/>
        </w:rPr>
        <w:t>rvatory</w:t>
      </w:r>
      <w:r w:rsidRPr="0041403F">
        <w:rPr>
          <w:b w:val="0"/>
        </w:rPr>
        <w:tab/>
      </w:r>
      <w:r w:rsidR="00560C42" w:rsidRPr="0041403F">
        <w:rPr>
          <w:b w:val="0"/>
          <w:vertAlign w:val="superscript"/>
        </w:rPr>
        <w:t>5</w:t>
      </w:r>
      <w:r w:rsidRPr="0041403F">
        <w:rPr>
          <w:b w:val="0"/>
        </w:rPr>
        <w:t xml:space="preserve"> LIGO Hanford Observatory</w:t>
      </w:r>
    </w:p>
    <w:p w:rsidR="00917A0C" w:rsidRPr="0041403F" w:rsidRDefault="00715107" w:rsidP="00715107">
      <w:pPr>
        <w:pStyle w:val="Author"/>
        <w:tabs>
          <w:tab w:val="left" w:pos="1710"/>
          <w:tab w:val="right" w:pos="8100"/>
        </w:tabs>
        <w:jc w:val="left"/>
        <w:rPr>
          <w:b w:val="0"/>
        </w:rPr>
      </w:pPr>
      <w:r w:rsidRPr="0041403F">
        <w:rPr>
          <w:b w:val="0"/>
        </w:rPr>
        <w:tab/>
        <w:t>Livingston, LA, USA</w:t>
      </w:r>
      <w:r w:rsidRPr="0041403F">
        <w:rPr>
          <w:b w:val="0"/>
        </w:rPr>
        <w:tab/>
        <w:t>Hanford, WA, USA</w:t>
      </w:r>
    </w:p>
    <w:p w:rsidR="008B61D2" w:rsidRPr="0041403F" w:rsidRDefault="008B61D2"/>
    <w:p w:rsidR="008B61D2" w:rsidRPr="0041403F" w:rsidRDefault="008B61D2">
      <w:pPr>
        <w:sectPr w:rsidR="008B61D2" w:rsidRPr="0041403F">
          <w:type w:val="continuous"/>
          <w:pgSz w:w="12240" w:h="15840"/>
          <w:pgMar w:top="720" w:right="1440" w:bottom="1440" w:left="1440" w:header="720" w:footer="720" w:gutter="0"/>
          <w:cols w:space="720"/>
        </w:sectPr>
      </w:pPr>
    </w:p>
    <w:p w:rsidR="008B61D2" w:rsidRPr="0041403F" w:rsidRDefault="008B61D2" w:rsidP="007A7D98">
      <w:pPr>
        <w:pStyle w:val="AbstractClauseTitle"/>
        <w:spacing w:before="240" w:after="120"/>
        <w:outlineLvl w:val="0"/>
      </w:pPr>
      <w:r w:rsidRPr="0041403F">
        <w:lastRenderedPageBreak/>
        <w:t>Abstract</w:t>
      </w:r>
    </w:p>
    <w:p w:rsidR="00491359" w:rsidRPr="0041403F" w:rsidRDefault="00E02AA3" w:rsidP="0089230A">
      <w:pPr>
        <w:tabs>
          <w:tab w:val="left" w:pos="360"/>
        </w:tabs>
        <w:rPr>
          <w:i/>
        </w:rPr>
      </w:pPr>
      <w:r w:rsidRPr="0041403F">
        <w:rPr>
          <w:i/>
        </w:rPr>
        <w:tab/>
      </w:r>
      <w:r w:rsidR="007C4D97" w:rsidRPr="0041403F">
        <w:rPr>
          <w:i/>
        </w:rPr>
        <w:t xml:space="preserve">The control bandwidth and performance </w:t>
      </w:r>
      <w:r w:rsidR="00054807" w:rsidRPr="0041403F">
        <w:rPr>
          <w:i/>
        </w:rPr>
        <w:t>of active</w:t>
      </w:r>
      <w:r w:rsidR="007C4D97" w:rsidRPr="0041403F">
        <w:rPr>
          <w:i/>
        </w:rPr>
        <w:t xml:space="preserve"> vibration isolation system</w:t>
      </w:r>
      <w:r w:rsidR="009D3A6E" w:rsidRPr="0041403F">
        <w:rPr>
          <w:i/>
        </w:rPr>
        <w:t>s</w:t>
      </w:r>
      <w:r w:rsidR="00EF4DDC" w:rsidRPr="0041403F">
        <w:rPr>
          <w:i/>
        </w:rPr>
        <w:t xml:space="preserve"> </w:t>
      </w:r>
      <w:proofErr w:type="gramStart"/>
      <w:r w:rsidR="007D3F09" w:rsidRPr="0041403F">
        <w:rPr>
          <w:i/>
        </w:rPr>
        <w:t>are</w:t>
      </w:r>
      <w:r w:rsidR="00EF4DDC" w:rsidRPr="0041403F">
        <w:rPr>
          <w:i/>
        </w:rPr>
        <w:t xml:space="preserve"> </w:t>
      </w:r>
      <w:r w:rsidR="00BD6F2C" w:rsidRPr="0041403F">
        <w:rPr>
          <w:i/>
        </w:rPr>
        <w:t>usually</w:t>
      </w:r>
      <w:r w:rsidR="00EF4DDC" w:rsidRPr="0041403F">
        <w:rPr>
          <w:i/>
        </w:rPr>
        <w:t xml:space="preserve"> directly related</w:t>
      </w:r>
      <w:proofErr w:type="gramEnd"/>
      <w:r w:rsidR="007D3F09" w:rsidRPr="0041403F">
        <w:rPr>
          <w:i/>
        </w:rPr>
        <w:t xml:space="preserve"> to</w:t>
      </w:r>
      <w:r w:rsidR="00426AEE" w:rsidRPr="0041403F">
        <w:rPr>
          <w:i/>
        </w:rPr>
        <w:t xml:space="preserve"> the system</w:t>
      </w:r>
      <w:r w:rsidR="007C4D97" w:rsidRPr="0041403F">
        <w:rPr>
          <w:i/>
        </w:rPr>
        <w:t xml:space="preserve"> dynamic </w:t>
      </w:r>
      <w:r w:rsidR="00426AEE" w:rsidRPr="0041403F">
        <w:rPr>
          <w:i/>
        </w:rPr>
        <w:t>characteristics</w:t>
      </w:r>
      <w:r w:rsidR="007C4D97" w:rsidRPr="0041403F">
        <w:rPr>
          <w:i/>
        </w:rPr>
        <w:t xml:space="preserve">. In this paper, we present </w:t>
      </w:r>
      <w:r w:rsidR="00054807" w:rsidRPr="0041403F">
        <w:rPr>
          <w:i/>
        </w:rPr>
        <w:t xml:space="preserve">results from </w:t>
      </w:r>
      <w:r w:rsidR="00EF4DDC" w:rsidRPr="0041403F">
        <w:rPr>
          <w:i/>
        </w:rPr>
        <w:t>a</w:t>
      </w:r>
      <w:r w:rsidR="00054807" w:rsidRPr="0041403F">
        <w:rPr>
          <w:i/>
        </w:rPr>
        <w:t xml:space="preserve"> 4 year</w:t>
      </w:r>
      <w:r w:rsidR="009D3A6E" w:rsidRPr="0041403F">
        <w:rPr>
          <w:i/>
        </w:rPr>
        <w:t>s</w:t>
      </w:r>
      <w:r w:rsidR="00054807" w:rsidRPr="0041403F">
        <w:rPr>
          <w:i/>
        </w:rPr>
        <w:t xml:space="preserve"> </w:t>
      </w:r>
      <w:r w:rsidR="00491359" w:rsidRPr="0041403F">
        <w:rPr>
          <w:i/>
        </w:rPr>
        <w:t xml:space="preserve">study </w:t>
      </w:r>
      <w:r w:rsidR="00550504" w:rsidRPr="0041403F">
        <w:rPr>
          <w:i/>
        </w:rPr>
        <w:t xml:space="preserve">carried </w:t>
      </w:r>
      <w:r w:rsidR="007D3F09" w:rsidRPr="0041403F">
        <w:rPr>
          <w:i/>
        </w:rPr>
        <w:t xml:space="preserve">out </w:t>
      </w:r>
      <w:r w:rsidR="00550504" w:rsidRPr="0041403F">
        <w:rPr>
          <w:i/>
        </w:rPr>
        <w:t xml:space="preserve">to improve the </w:t>
      </w:r>
      <w:r w:rsidR="007D3F09" w:rsidRPr="0041403F">
        <w:rPr>
          <w:i/>
        </w:rPr>
        <w:t xml:space="preserve">dynamical </w:t>
      </w:r>
      <w:r w:rsidR="00426AEE" w:rsidRPr="0041403F">
        <w:rPr>
          <w:i/>
        </w:rPr>
        <w:t>response</w:t>
      </w:r>
      <w:r w:rsidR="00550504" w:rsidRPr="0041403F">
        <w:rPr>
          <w:i/>
        </w:rPr>
        <w:t xml:space="preserve"> and control performance</w:t>
      </w:r>
      <w:r w:rsidR="00054807" w:rsidRPr="0041403F">
        <w:rPr>
          <w:i/>
        </w:rPr>
        <w:t xml:space="preserve"> on </w:t>
      </w:r>
      <w:r w:rsidR="007C4D97" w:rsidRPr="0041403F">
        <w:rPr>
          <w:i/>
        </w:rPr>
        <w:t xml:space="preserve">the </w:t>
      </w:r>
      <w:r w:rsidR="00054807" w:rsidRPr="0041403F">
        <w:rPr>
          <w:i/>
        </w:rPr>
        <w:t>two-stage</w:t>
      </w:r>
      <w:r w:rsidR="007C4D97" w:rsidRPr="0041403F">
        <w:rPr>
          <w:i/>
        </w:rPr>
        <w:t xml:space="preserve"> isolator </w:t>
      </w:r>
      <w:r w:rsidR="00054807" w:rsidRPr="0041403F">
        <w:rPr>
          <w:i/>
        </w:rPr>
        <w:t>designed for</w:t>
      </w:r>
      <w:r w:rsidR="007C4D97" w:rsidRPr="0041403F">
        <w:rPr>
          <w:i/>
        </w:rPr>
        <w:t xml:space="preserve"> Advanced LIGO detectors</w:t>
      </w:r>
      <w:r w:rsidR="00054807" w:rsidRPr="0041403F">
        <w:rPr>
          <w:i/>
        </w:rPr>
        <w:t xml:space="preserve">. </w:t>
      </w:r>
      <w:r w:rsidR="00E04105" w:rsidRPr="0041403F">
        <w:rPr>
          <w:i/>
        </w:rPr>
        <w:t>The paper will</w:t>
      </w:r>
      <w:r w:rsidR="00054807" w:rsidRPr="0041403F">
        <w:rPr>
          <w:i/>
        </w:rPr>
        <w:t xml:space="preserve"> focus on the </w:t>
      </w:r>
      <w:r w:rsidR="00550504" w:rsidRPr="0041403F">
        <w:rPr>
          <w:i/>
        </w:rPr>
        <w:t xml:space="preserve">platform’s </w:t>
      </w:r>
      <w:r w:rsidR="00054807" w:rsidRPr="0041403F">
        <w:rPr>
          <w:i/>
        </w:rPr>
        <w:t xml:space="preserve">first stage to illustrate prototyping, optimization, final design and </w:t>
      </w:r>
      <w:r w:rsidR="007D3F09" w:rsidRPr="0041403F">
        <w:rPr>
          <w:i/>
        </w:rPr>
        <w:t xml:space="preserve">the </w:t>
      </w:r>
      <w:r w:rsidR="00054807" w:rsidRPr="0041403F">
        <w:rPr>
          <w:i/>
          <w:kern w:val="0"/>
          <w:szCs w:val="24"/>
        </w:rPr>
        <w:t>experimental</w:t>
      </w:r>
      <w:r w:rsidR="00054807" w:rsidRPr="0041403F">
        <w:rPr>
          <w:i/>
        </w:rPr>
        <w:t xml:space="preserve"> results obtained during this </w:t>
      </w:r>
      <w:r w:rsidR="00E04105" w:rsidRPr="0041403F">
        <w:rPr>
          <w:i/>
        </w:rPr>
        <w:t>program</w:t>
      </w:r>
      <w:r w:rsidR="007C4D97" w:rsidRPr="0041403F">
        <w:rPr>
          <w:i/>
        </w:rPr>
        <w:t xml:space="preserve">. </w:t>
      </w:r>
      <w:r w:rsidR="00E04105" w:rsidRPr="0041403F">
        <w:rPr>
          <w:i/>
        </w:rPr>
        <w:t xml:space="preserve">The system concept, architecture and prototype will be presented. </w:t>
      </w:r>
      <w:r w:rsidR="007D3F09" w:rsidRPr="0041403F">
        <w:rPr>
          <w:i/>
        </w:rPr>
        <w:t>T</w:t>
      </w:r>
      <w:r w:rsidR="00550504" w:rsidRPr="0041403F">
        <w:rPr>
          <w:i/>
        </w:rPr>
        <w:t>he</w:t>
      </w:r>
      <w:r w:rsidR="007C4D97" w:rsidRPr="0041403F">
        <w:rPr>
          <w:i/>
        </w:rPr>
        <w:t xml:space="preserve"> factors </w:t>
      </w:r>
      <w:r w:rsidR="00E04105" w:rsidRPr="0041403F">
        <w:rPr>
          <w:i/>
        </w:rPr>
        <w:t>initially</w:t>
      </w:r>
      <w:r w:rsidR="00550504" w:rsidRPr="0041403F">
        <w:rPr>
          <w:i/>
        </w:rPr>
        <w:t xml:space="preserve"> </w:t>
      </w:r>
      <w:r w:rsidR="007C4D97" w:rsidRPr="0041403F">
        <w:rPr>
          <w:i/>
        </w:rPr>
        <w:t>limit</w:t>
      </w:r>
      <w:r w:rsidR="00E04105" w:rsidRPr="0041403F">
        <w:rPr>
          <w:i/>
        </w:rPr>
        <w:t>ing</w:t>
      </w:r>
      <w:r w:rsidR="001F770E" w:rsidRPr="0041403F">
        <w:rPr>
          <w:i/>
        </w:rPr>
        <w:t xml:space="preserve"> the</w:t>
      </w:r>
      <w:r w:rsidR="00E04105" w:rsidRPr="0041403F">
        <w:rPr>
          <w:i/>
        </w:rPr>
        <w:t xml:space="preserve"> prototype’s performance</w:t>
      </w:r>
      <w:r w:rsidR="001F770E" w:rsidRPr="0041403F">
        <w:rPr>
          <w:i/>
        </w:rPr>
        <w:t xml:space="preserve"> will be </w:t>
      </w:r>
      <w:r w:rsidR="00E04105" w:rsidRPr="0041403F">
        <w:rPr>
          <w:i/>
        </w:rPr>
        <w:t>analyzed</w:t>
      </w:r>
      <w:r w:rsidR="007D3F09" w:rsidRPr="0041403F">
        <w:rPr>
          <w:i/>
        </w:rPr>
        <w:t xml:space="preserve">. </w:t>
      </w:r>
      <w:r w:rsidR="008E4B96" w:rsidRPr="0041403F">
        <w:rPr>
          <w:i/>
        </w:rPr>
        <w:t>Solutions based on</w:t>
      </w:r>
      <w:r w:rsidR="00501FD6" w:rsidRPr="0041403F">
        <w:rPr>
          <w:i/>
        </w:rPr>
        <w:t xml:space="preserve"> sensors re</w:t>
      </w:r>
      <w:r w:rsidR="007C4D97" w:rsidRPr="0041403F">
        <w:rPr>
          <w:i/>
        </w:rPr>
        <w:t xml:space="preserve">location, </w:t>
      </w:r>
      <w:r w:rsidR="009139FC" w:rsidRPr="0041403F">
        <w:rPr>
          <w:i/>
        </w:rPr>
        <w:t xml:space="preserve">payload </w:t>
      </w:r>
      <w:r w:rsidR="00426AEE" w:rsidRPr="0041403F">
        <w:rPr>
          <w:i/>
        </w:rPr>
        <w:t>reduction</w:t>
      </w:r>
      <w:r w:rsidR="007C4D97" w:rsidRPr="0041403F">
        <w:rPr>
          <w:i/>
        </w:rPr>
        <w:t xml:space="preserve">, structural stiffening and passive techniques to damp the residual high frequency </w:t>
      </w:r>
      <w:r w:rsidR="00426AEE" w:rsidRPr="0041403F">
        <w:rPr>
          <w:i/>
        </w:rPr>
        <w:t>flexible modes</w:t>
      </w:r>
      <w:r w:rsidR="008E4B96" w:rsidRPr="0041403F">
        <w:rPr>
          <w:i/>
        </w:rPr>
        <w:t xml:space="preserve"> will be presented. Experimental results obtained with the prototype will be compared with the system’s final version.</w:t>
      </w:r>
      <w:r w:rsidR="007C4D97" w:rsidRPr="0041403F">
        <w:rPr>
          <w:i/>
        </w:rPr>
        <w:t xml:space="preserve"> </w:t>
      </w:r>
      <w:r w:rsidR="008E4B96" w:rsidRPr="0041403F">
        <w:rPr>
          <w:i/>
        </w:rPr>
        <w:t>The series of i</w:t>
      </w:r>
      <w:r w:rsidR="007C4D97" w:rsidRPr="0041403F">
        <w:rPr>
          <w:i/>
        </w:rPr>
        <w:t>mprovement</w:t>
      </w:r>
      <w:r w:rsidR="008E4B96" w:rsidRPr="0041403F">
        <w:rPr>
          <w:i/>
        </w:rPr>
        <w:t xml:space="preserve"> obtained</w:t>
      </w:r>
      <w:r w:rsidR="0095675F" w:rsidRPr="0041403F">
        <w:rPr>
          <w:i/>
        </w:rPr>
        <w:t xml:space="preserve"> help </w:t>
      </w:r>
      <w:r w:rsidR="00491359" w:rsidRPr="0041403F">
        <w:rPr>
          <w:i/>
        </w:rPr>
        <w:t xml:space="preserve">not only </w:t>
      </w:r>
      <w:r w:rsidR="008E660F" w:rsidRPr="0041403F">
        <w:rPr>
          <w:i/>
        </w:rPr>
        <w:t xml:space="preserve">to increase </w:t>
      </w:r>
      <w:r w:rsidR="00491359" w:rsidRPr="0041403F">
        <w:rPr>
          <w:i/>
        </w:rPr>
        <w:t>the system’s bandwidth,</w:t>
      </w:r>
      <w:r w:rsidR="007C4D97" w:rsidRPr="0041403F">
        <w:rPr>
          <w:i/>
        </w:rPr>
        <w:t xml:space="preserve"> robus</w:t>
      </w:r>
      <w:r w:rsidR="00054807" w:rsidRPr="0041403F">
        <w:rPr>
          <w:i/>
        </w:rPr>
        <w:t>tness</w:t>
      </w:r>
      <w:r w:rsidR="00491359" w:rsidRPr="0041403F">
        <w:rPr>
          <w:i/>
        </w:rPr>
        <w:t xml:space="preserve"> and performance but also </w:t>
      </w:r>
      <w:r w:rsidR="008E660F" w:rsidRPr="0041403F">
        <w:rPr>
          <w:i/>
        </w:rPr>
        <w:t>to simplify and speed up the</w:t>
      </w:r>
      <w:r w:rsidR="00491359" w:rsidRPr="0041403F">
        <w:rPr>
          <w:i/>
        </w:rPr>
        <w:t xml:space="preserve"> control commissioning</w:t>
      </w:r>
      <w:r w:rsidR="0095675F" w:rsidRPr="0041403F">
        <w:rPr>
          <w:i/>
        </w:rPr>
        <w:t>,</w:t>
      </w:r>
      <w:r w:rsidR="00491359" w:rsidRPr="0041403F">
        <w:rPr>
          <w:i/>
        </w:rPr>
        <w:t xml:space="preserve"> which is</w:t>
      </w:r>
      <w:r w:rsidR="00430B52" w:rsidRPr="0041403F">
        <w:rPr>
          <w:i/>
        </w:rPr>
        <w:t xml:space="preserve"> </w:t>
      </w:r>
      <w:r w:rsidR="008E660F" w:rsidRPr="0041403F">
        <w:rPr>
          <w:i/>
        </w:rPr>
        <w:t>very important for</w:t>
      </w:r>
      <w:r w:rsidR="0095675F" w:rsidRPr="0041403F">
        <w:rPr>
          <w:i/>
        </w:rPr>
        <w:t xml:space="preserve"> the </w:t>
      </w:r>
      <w:r w:rsidR="00491359" w:rsidRPr="0041403F">
        <w:rPr>
          <w:i/>
        </w:rPr>
        <w:t xml:space="preserve">Advanced LIGO project </w:t>
      </w:r>
      <w:r w:rsidR="008E660F" w:rsidRPr="0041403F">
        <w:rPr>
          <w:i/>
        </w:rPr>
        <w:t xml:space="preserve">that </w:t>
      </w:r>
      <w:r w:rsidR="00491359" w:rsidRPr="0041403F">
        <w:rPr>
          <w:i/>
        </w:rPr>
        <w:t xml:space="preserve">will be using </w:t>
      </w:r>
      <w:proofErr w:type="gramStart"/>
      <w:r w:rsidR="00491359" w:rsidRPr="0041403F">
        <w:rPr>
          <w:i/>
        </w:rPr>
        <w:t>5</w:t>
      </w:r>
      <w:proofErr w:type="gramEnd"/>
      <w:r w:rsidR="00491359" w:rsidRPr="0041403F">
        <w:rPr>
          <w:i/>
        </w:rPr>
        <w:t xml:space="preserve"> of these platforms in each of its 3 detectors</w:t>
      </w:r>
      <w:r w:rsidR="00054807" w:rsidRPr="0041403F">
        <w:rPr>
          <w:i/>
        </w:rPr>
        <w:t>.</w:t>
      </w:r>
    </w:p>
    <w:p w:rsidR="002346A0" w:rsidRPr="0041403F" w:rsidRDefault="002346A0" w:rsidP="0089230A">
      <w:pPr>
        <w:tabs>
          <w:tab w:val="left" w:pos="360"/>
        </w:tabs>
        <w:rPr>
          <w:i/>
        </w:rPr>
      </w:pPr>
      <w:r w:rsidRPr="0041403F">
        <w:rPr>
          <w:i/>
          <w:noProof/>
        </w:rPr>
        <mc:AlternateContent>
          <mc:Choice Requires="wps">
            <w:drawing>
              <wp:anchor distT="0" distB="0" distL="114300" distR="114300" simplePos="0" relativeHeight="251885056" behindDoc="0" locked="0" layoutInCell="1" allowOverlap="1" wp14:anchorId="064789ED" wp14:editId="0182FA2E">
                <wp:simplePos x="0" y="0"/>
                <wp:positionH relativeFrom="column">
                  <wp:posOffset>17253</wp:posOffset>
                </wp:positionH>
                <wp:positionV relativeFrom="paragraph">
                  <wp:posOffset>143043</wp:posOffset>
                </wp:positionV>
                <wp:extent cx="552090" cy="0"/>
                <wp:effectExtent l="0" t="0" r="19685" b="19050"/>
                <wp:wrapNone/>
                <wp:docPr id="5" name="Straight Connector 5"/>
                <wp:cNvGraphicFramePr/>
                <a:graphic xmlns:a="http://schemas.openxmlformats.org/drawingml/2006/main">
                  <a:graphicData uri="http://schemas.microsoft.com/office/word/2010/wordprocessingShape">
                    <wps:wsp>
                      <wps:cNvCnPr/>
                      <wps:spPr>
                        <a:xfrm>
                          <a:off x="0" y="0"/>
                          <a:ext cx="5520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88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1.25pt" to="44.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" strokecolor="black [3213]" strokeweight="1.5pt"/>
            </w:pict>
          </mc:Fallback>
        </mc:AlternateContent>
      </w:r>
    </w:p>
    <w:p w:rsidR="002346A0" w:rsidRPr="0041403F" w:rsidRDefault="002346A0" w:rsidP="002346A0">
      <w:pPr>
        <w:spacing w:before="240" w:after="120"/>
        <w:ind w:firstLine="360"/>
        <w:jc w:val="left"/>
      </w:pPr>
      <w:bookmarkStart w:id="5" w:name="PutAuthorsHere"/>
      <w:r w:rsidRPr="0041403F">
        <w:t xml:space="preserve">* </w:t>
      </w:r>
      <w:r w:rsidR="0041403F" w:rsidRPr="0041403F">
        <w:t>Address</w:t>
      </w:r>
      <w:r w:rsidR="00414697">
        <w:t xml:space="preserve"> correspondence</w:t>
      </w:r>
      <w:r w:rsidR="004E3BF4">
        <w:t xml:space="preserve"> </w:t>
      </w:r>
      <w:r w:rsidR="00147D45">
        <w:t>to</w:t>
      </w:r>
      <w:r w:rsidRPr="0041403F">
        <w:t xml:space="preserve"> fabrice@ligo.mit.edu</w:t>
      </w:r>
      <w:r w:rsidR="0041403F">
        <w:t xml:space="preserve"> </w:t>
      </w:r>
    </w:p>
    <w:bookmarkEnd w:id="5"/>
    <w:p w:rsidR="008B61D2" w:rsidRPr="0041403F" w:rsidRDefault="008B61D2" w:rsidP="00285EAA">
      <w:pPr>
        <w:pStyle w:val="NomenclatureClauseTitle"/>
        <w:numPr>
          <w:ilvl w:val="0"/>
          <w:numId w:val="6"/>
        </w:numPr>
        <w:tabs>
          <w:tab w:val="left" w:pos="360"/>
        </w:tabs>
        <w:spacing w:after="120"/>
        <w:outlineLvl w:val="0"/>
      </w:pPr>
      <w:r w:rsidRPr="0041403F">
        <w:lastRenderedPageBreak/>
        <w:t>INTRODUCTION</w:t>
      </w:r>
    </w:p>
    <w:p w:rsidR="00D5660B" w:rsidRPr="0041403F" w:rsidRDefault="00E02AA3" w:rsidP="00BD6F2C">
      <w:pPr>
        <w:tabs>
          <w:tab w:val="left" w:pos="360"/>
        </w:tabs>
        <w:rPr>
          <w:kern w:val="0"/>
          <w:szCs w:val="24"/>
        </w:rPr>
      </w:pPr>
      <w:r w:rsidRPr="0041403F">
        <w:rPr>
          <w:kern w:val="0"/>
          <w:szCs w:val="24"/>
        </w:rPr>
        <w:tab/>
      </w:r>
      <w:r w:rsidR="008E0917" w:rsidRPr="0041403F">
        <w:rPr>
          <w:kern w:val="0"/>
          <w:szCs w:val="24"/>
        </w:rPr>
        <w:t>The</w:t>
      </w:r>
      <w:r w:rsidR="00B55683" w:rsidRPr="0041403F">
        <w:rPr>
          <w:kern w:val="0"/>
          <w:szCs w:val="24"/>
        </w:rPr>
        <w:t xml:space="preserve"> </w:t>
      </w:r>
      <w:r w:rsidR="00D5660B" w:rsidRPr="0041403F">
        <w:rPr>
          <w:kern w:val="0"/>
          <w:szCs w:val="24"/>
        </w:rPr>
        <w:t xml:space="preserve">new generation </w:t>
      </w:r>
      <w:r w:rsidR="00BD6F2C" w:rsidRPr="0041403F">
        <w:rPr>
          <w:kern w:val="0"/>
          <w:szCs w:val="24"/>
        </w:rPr>
        <w:t xml:space="preserve">and upgrades </w:t>
      </w:r>
      <w:r w:rsidR="00D5660B" w:rsidRPr="0041403F">
        <w:rPr>
          <w:kern w:val="0"/>
          <w:szCs w:val="24"/>
        </w:rPr>
        <w:t xml:space="preserve">of gravity wave detectors currently </w:t>
      </w:r>
      <w:r w:rsidR="00E21FF4" w:rsidRPr="0041403F">
        <w:rPr>
          <w:kern w:val="0"/>
          <w:szCs w:val="24"/>
        </w:rPr>
        <w:t>underway</w:t>
      </w:r>
      <w:r w:rsidR="007547C7" w:rsidRPr="0041403F">
        <w:rPr>
          <w:kern w:val="0"/>
          <w:szCs w:val="24"/>
        </w:rPr>
        <w:t xml:space="preserve"> </w:t>
      </w:r>
      <w:r w:rsidR="00590BF3" w:rsidRPr="0041403F">
        <w:rPr>
          <w:kern w:val="0"/>
          <w:szCs w:val="24"/>
        </w:rPr>
        <w:t>require</w:t>
      </w:r>
      <w:r w:rsidR="00E21FF4" w:rsidRPr="0041403F">
        <w:rPr>
          <w:kern w:val="0"/>
          <w:szCs w:val="24"/>
        </w:rPr>
        <w:t xml:space="preserve"> </w:t>
      </w:r>
      <w:r w:rsidR="00590BF3" w:rsidRPr="0041403F">
        <w:rPr>
          <w:kern w:val="0"/>
          <w:szCs w:val="24"/>
        </w:rPr>
        <w:t>unprecedented level</w:t>
      </w:r>
      <w:r w:rsidR="00E21FF4" w:rsidRPr="0041403F">
        <w:rPr>
          <w:kern w:val="0"/>
          <w:szCs w:val="24"/>
        </w:rPr>
        <w:t>s</w:t>
      </w:r>
      <w:r w:rsidR="00D5660B" w:rsidRPr="0041403F">
        <w:rPr>
          <w:kern w:val="0"/>
          <w:szCs w:val="24"/>
        </w:rPr>
        <w:t xml:space="preserve"> of isolation</w:t>
      </w:r>
      <w:r w:rsidR="00EE6DF8" w:rsidRPr="0041403F">
        <w:rPr>
          <w:kern w:val="0"/>
          <w:szCs w:val="24"/>
        </w:rPr>
        <w:t xml:space="preserve"> [1</w:t>
      </w:r>
      <w:r w:rsidR="00C1284D" w:rsidRPr="0041403F">
        <w:rPr>
          <w:kern w:val="0"/>
          <w:szCs w:val="24"/>
        </w:rPr>
        <w:t>-4</w:t>
      </w:r>
      <w:r w:rsidR="00EE6DF8" w:rsidRPr="0041403F">
        <w:rPr>
          <w:kern w:val="0"/>
          <w:szCs w:val="24"/>
        </w:rPr>
        <w:t>]</w:t>
      </w:r>
      <w:r w:rsidR="00D5660B" w:rsidRPr="0041403F">
        <w:rPr>
          <w:kern w:val="0"/>
          <w:szCs w:val="24"/>
        </w:rPr>
        <w:t xml:space="preserve">. This paper focuses on the </w:t>
      </w:r>
      <w:r w:rsidR="004601EF" w:rsidRPr="0041403F">
        <w:rPr>
          <w:kern w:val="0"/>
          <w:szCs w:val="24"/>
        </w:rPr>
        <w:t>multi</w:t>
      </w:r>
      <w:r w:rsidR="00D5660B" w:rsidRPr="0041403F">
        <w:rPr>
          <w:kern w:val="0"/>
          <w:szCs w:val="24"/>
        </w:rPr>
        <w:t xml:space="preserve">-stage platform that will provide the low frequency </w:t>
      </w:r>
      <w:r w:rsidR="004601EF" w:rsidRPr="0041403F">
        <w:rPr>
          <w:kern w:val="0"/>
          <w:szCs w:val="24"/>
        </w:rPr>
        <w:t>vibration and seismic isolation</w:t>
      </w:r>
      <w:r w:rsidR="00D5660B" w:rsidRPr="0041403F">
        <w:rPr>
          <w:kern w:val="0"/>
          <w:szCs w:val="24"/>
        </w:rPr>
        <w:t xml:space="preserve"> in the Advanced LIGO observatories</w:t>
      </w:r>
      <w:r w:rsidR="00E21FF4" w:rsidRPr="0041403F">
        <w:rPr>
          <w:kern w:val="0"/>
          <w:szCs w:val="24"/>
        </w:rPr>
        <w:t xml:space="preserve"> [5-6</w:t>
      </w:r>
      <w:r w:rsidR="005729DC" w:rsidRPr="0041403F">
        <w:rPr>
          <w:kern w:val="0"/>
          <w:szCs w:val="24"/>
        </w:rPr>
        <w:t>]</w:t>
      </w:r>
      <w:r w:rsidR="00D5660B" w:rsidRPr="0041403F">
        <w:rPr>
          <w:kern w:val="0"/>
          <w:szCs w:val="24"/>
        </w:rPr>
        <w:t xml:space="preserve">. </w:t>
      </w:r>
      <w:r w:rsidR="004601EF" w:rsidRPr="0041403F">
        <w:rPr>
          <w:kern w:val="0"/>
          <w:szCs w:val="24"/>
        </w:rPr>
        <w:t>The platform is made of two stages in series, each providing both passive and active isolation</w:t>
      </w:r>
      <w:r w:rsidR="009A37F3" w:rsidRPr="0041403F">
        <w:rPr>
          <w:kern w:val="0"/>
          <w:szCs w:val="24"/>
        </w:rPr>
        <w:t xml:space="preserve"> in all the directions of translation and rotation. </w:t>
      </w:r>
      <w:r w:rsidR="00D5660B" w:rsidRPr="0041403F">
        <w:rPr>
          <w:kern w:val="0"/>
          <w:szCs w:val="24"/>
        </w:rPr>
        <w:t>This twelve-degree of freedom system carries as much as 800 kg of very sensitive payload</w:t>
      </w:r>
      <w:r w:rsidR="004601EF" w:rsidRPr="0041403F">
        <w:rPr>
          <w:kern w:val="0"/>
          <w:szCs w:val="24"/>
        </w:rPr>
        <w:t>, including the detector</w:t>
      </w:r>
      <w:r w:rsidR="00501FD6" w:rsidRPr="0041403F">
        <w:rPr>
          <w:kern w:val="0"/>
          <w:szCs w:val="24"/>
        </w:rPr>
        <w:t>’</w:t>
      </w:r>
      <w:r w:rsidR="004601EF" w:rsidRPr="0041403F">
        <w:rPr>
          <w:kern w:val="0"/>
          <w:szCs w:val="24"/>
        </w:rPr>
        <w:t>s test masses</w:t>
      </w:r>
      <w:r w:rsidR="00E21FF4" w:rsidRPr="0041403F">
        <w:rPr>
          <w:kern w:val="0"/>
          <w:szCs w:val="24"/>
        </w:rPr>
        <w:t xml:space="preserve"> [7</w:t>
      </w:r>
      <w:r w:rsidR="00EE6DF8" w:rsidRPr="0041403F">
        <w:rPr>
          <w:kern w:val="0"/>
          <w:szCs w:val="24"/>
        </w:rPr>
        <w:t>]</w:t>
      </w:r>
      <w:r w:rsidR="00D5660B" w:rsidRPr="0041403F">
        <w:rPr>
          <w:kern w:val="0"/>
          <w:szCs w:val="24"/>
        </w:rPr>
        <w:t xml:space="preserve">. </w:t>
      </w:r>
      <w:r w:rsidR="009A37F3" w:rsidRPr="0041403F">
        <w:rPr>
          <w:kern w:val="0"/>
          <w:szCs w:val="24"/>
        </w:rPr>
        <w:t xml:space="preserve">The active control </w:t>
      </w:r>
      <w:r w:rsidR="008531BB" w:rsidRPr="0041403F">
        <w:rPr>
          <w:kern w:val="0"/>
          <w:szCs w:val="24"/>
        </w:rPr>
        <w:t>scheme is made of a</w:t>
      </w:r>
      <w:r w:rsidR="009A37F3" w:rsidRPr="0041403F">
        <w:rPr>
          <w:kern w:val="0"/>
          <w:szCs w:val="24"/>
        </w:rPr>
        <w:t xml:space="preserve"> combination of</w:t>
      </w:r>
      <w:r w:rsidR="00E659FE" w:rsidRPr="0041403F">
        <w:rPr>
          <w:kern w:val="0"/>
          <w:szCs w:val="24"/>
        </w:rPr>
        <w:t xml:space="preserve"> 33</w:t>
      </w:r>
      <w:r w:rsidR="009A37F3" w:rsidRPr="0041403F">
        <w:rPr>
          <w:kern w:val="0"/>
          <w:szCs w:val="24"/>
        </w:rPr>
        <w:t xml:space="preserve"> relative position </w:t>
      </w:r>
      <w:r w:rsidR="00E659FE" w:rsidRPr="0041403F">
        <w:rPr>
          <w:kern w:val="0"/>
          <w:szCs w:val="24"/>
        </w:rPr>
        <w:t xml:space="preserve">sensors and seismometer signals </w:t>
      </w:r>
      <w:r w:rsidR="009A37F3" w:rsidRPr="0041403F">
        <w:rPr>
          <w:kern w:val="0"/>
          <w:szCs w:val="24"/>
        </w:rPr>
        <w:t xml:space="preserve">to drive </w:t>
      </w:r>
      <w:r w:rsidR="00E659FE" w:rsidRPr="0041403F">
        <w:rPr>
          <w:kern w:val="0"/>
          <w:szCs w:val="24"/>
        </w:rPr>
        <w:t>12 electromagnetic actuators</w:t>
      </w:r>
      <w:r w:rsidR="009A37F3" w:rsidRPr="0041403F">
        <w:rPr>
          <w:kern w:val="0"/>
          <w:szCs w:val="24"/>
        </w:rPr>
        <w:t xml:space="preserve">. </w:t>
      </w:r>
      <w:r w:rsidR="00D5660B" w:rsidRPr="0041403F">
        <w:rPr>
          <w:kern w:val="0"/>
          <w:szCs w:val="24"/>
        </w:rPr>
        <w:t xml:space="preserve">It provides </w:t>
      </w:r>
      <w:proofErr w:type="gramStart"/>
      <w:r w:rsidR="007A7D98" w:rsidRPr="0041403F">
        <w:rPr>
          <w:kern w:val="0"/>
          <w:szCs w:val="24"/>
        </w:rPr>
        <w:t>nan</w:t>
      </w:r>
      <w:r w:rsidR="00265864" w:rsidRPr="0041403F">
        <w:rPr>
          <w:kern w:val="0"/>
          <w:szCs w:val="24"/>
        </w:rPr>
        <w:t>om</w:t>
      </w:r>
      <w:r w:rsidR="00C147C7" w:rsidRPr="0041403F">
        <w:rPr>
          <w:kern w:val="0"/>
          <w:szCs w:val="24"/>
        </w:rPr>
        <w:t>eter</w:t>
      </w:r>
      <w:r w:rsidR="00D5660B" w:rsidRPr="0041403F">
        <w:rPr>
          <w:kern w:val="0"/>
          <w:szCs w:val="24"/>
        </w:rPr>
        <w:t xml:space="preserve"> positioning</w:t>
      </w:r>
      <w:proofErr w:type="gramEnd"/>
      <w:r w:rsidR="00D5660B" w:rsidRPr="0041403F">
        <w:rPr>
          <w:kern w:val="0"/>
          <w:szCs w:val="24"/>
        </w:rPr>
        <w:t xml:space="preserve"> resolution for optical alignment. The </w:t>
      </w:r>
      <w:r w:rsidR="00C30F4E" w:rsidRPr="0041403F">
        <w:rPr>
          <w:kern w:val="0"/>
          <w:szCs w:val="24"/>
        </w:rPr>
        <w:t xml:space="preserve">goal </w:t>
      </w:r>
      <w:r w:rsidR="00D5660B" w:rsidRPr="0041403F">
        <w:rPr>
          <w:kern w:val="0"/>
          <w:szCs w:val="24"/>
        </w:rPr>
        <w:t xml:space="preserve">is to reach a seismic isolation </w:t>
      </w:r>
      <w:r w:rsidR="00501FD6" w:rsidRPr="0041403F">
        <w:rPr>
          <w:kern w:val="0"/>
          <w:szCs w:val="24"/>
        </w:rPr>
        <w:t xml:space="preserve">factor </w:t>
      </w:r>
      <w:r w:rsidR="00D5660B" w:rsidRPr="0041403F">
        <w:rPr>
          <w:kern w:val="0"/>
          <w:szCs w:val="24"/>
        </w:rPr>
        <w:t>of 15 at 0.1 Hz and a factor of 1000 at 10 Hz</w:t>
      </w:r>
      <w:r w:rsidR="00EE6DF8" w:rsidRPr="0041403F">
        <w:rPr>
          <w:kern w:val="0"/>
          <w:szCs w:val="24"/>
        </w:rPr>
        <w:t xml:space="preserve"> [</w:t>
      </w:r>
      <w:r w:rsidR="00E21FF4" w:rsidRPr="0041403F">
        <w:rPr>
          <w:kern w:val="0"/>
          <w:szCs w:val="24"/>
        </w:rPr>
        <w:t>8</w:t>
      </w:r>
      <w:r w:rsidR="00EE6DF8" w:rsidRPr="0041403F">
        <w:rPr>
          <w:kern w:val="0"/>
          <w:szCs w:val="24"/>
        </w:rPr>
        <w:t>]</w:t>
      </w:r>
      <w:r w:rsidR="00D5660B" w:rsidRPr="0041403F">
        <w:rPr>
          <w:kern w:val="0"/>
          <w:szCs w:val="24"/>
        </w:rPr>
        <w:t>.</w:t>
      </w:r>
    </w:p>
    <w:p w:rsidR="00714EF6" w:rsidRPr="0041403F" w:rsidRDefault="00715107" w:rsidP="00BD6F2C">
      <w:pPr>
        <w:tabs>
          <w:tab w:val="left" w:pos="360"/>
        </w:tabs>
        <w:rPr>
          <w:kern w:val="0"/>
          <w:szCs w:val="24"/>
        </w:rPr>
      </w:pPr>
      <w:r w:rsidRPr="0041403F">
        <w:rPr>
          <w:kern w:val="0"/>
          <w:szCs w:val="24"/>
        </w:rPr>
        <w:tab/>
      </w:r>
      <w:r w:rsidR="00714EF6" w:rsidRPr="0041403F">
        <w:rPr>
          <w:kern w:val="0"/>
          <w:szCs w:val="24"/>
        </w:rPr>
        <w:t xml:space="preserve">A </w:t>
      </w:r>
      <w:r w:rsidR="00703BFC" w:rsidRPr="0041403F">
        <w:rPr>
          <w:kern w:val="0"/>
          <w:szCs w:val="24"/>
        </w:rPr>
        <w:t>4-year</w:t>
      </w:r>
      <w:r w:rsidR="00714EF6" w:rsidRPr="0041403F">
        <w:rPr>
          <w:kern w:val="0"/>
          <w:szCs w:val="24"/>
        </w:rPr>
        <w:t xml:space="preserve"> study has been carried out to analyze the system prototype and</w:t>
      </w:r>
      <w:r w:rsidR="00C30F4E" w:rsidRPr="0041403F">
        <w:rPr>
          <w:kern w:val="0"/>
          <w:szCs w:val="24"/>
        </w:rPr>
        <w:t xml:space="preserve"> to</w:t>
      </w:r>
      <w:r w:rsidR="00714EF6" w:rsidRPr="0041403F">
        <w:rPr>
          <w:kern w:val="0"/>
          <w:szCs w:val="24"/>
        </w:rPr>
        <w:t xml:space="preserve"> develop </w:t>
      </w:r>
      <w:r w:rsidR="002A3E22" w:rsidRPr="0041403F">
        <w:rPr>
          <w:kern w:val="0"/>
          <w:szCs w:val="24"/>
        </w:rPr>
        <w:t xml:space="preserve">an </w:t>
      </w:r>
      <w:r w:rsidR="00714EF6" w:rsidRPr="0041403F">
        <w:rPr>
          <w:kern w:val="0"/>
          <w:szCs w:val="24"/>
        </w:rPr>
        <w:t xml:space="preserve">optimal </w:t>
      </w:r>
      <w:r w:rsidR="002A3E22" w:rsidRPr="0041403F">
        <w:rPr>
          <w:kern w:val="0"/>
          <w:szCs w:val="24"/>
        </w:rPr>
        <w:t xml:space="preserve">final </w:t>
      </w:r>
      <w:r w:rsidR="00714EF6" w:rsidRPr="0041403F">
        <w:rPr>
          <w:kern w:val="0"/>
          <w:szCs w:val="24"/>
        </w:rPr>
        <w:t>version f</w:t>
      </w:r>
      <w:r w:rsidR="006D1E00" w:rsidRPr="0041403F">
        <w:rPr>
          <w:kern w:val="0"/>
          <w:szCs w:val="24"/>
        </w:rPr>
        <w:t>or the Advanced LIGO detectors.</w:t>
      </w:r>
      <w:r w:rsidR="00FE1910" w:rsidRPr="0041403F">
        <w:rPr>
          <w:kern w:val="0"/>
          <w:szCs w:val="24"/>
        </w:rPr>
        <w:t xml:space="preserve"> </w:t>
      </w:r>
      <w:r w:rsidR="00714EF6" w:rsidRPr="0041403F">
        <w:rPr>
          <w:kern w:val="0"/>
          <w:szCs w:val="24"/>
        </w:rPr>
        <w:t>This study included</w:t>
      </w:r>
      <w:r w:rsidR="00C30F4E" w:rsidRPr="0041403F">
        <w:rPr>
          <w:kern w:val="0"/>
          <w:szCs w:val="24"/>
        </w:rPr>
        <w:t xml:space="preserve"> both </w:t>
      </w:r>
      <w:r w:rsidR="00714EF6" w:rsidRPr="0041403F">
        <w:rPr>
          <w:kern w:val="0"/>
          <w:szCs w:val="24"/>
        </w:rPr>
        <w:t>low and high frequency analysis</w:t>
      </w:r>
      <w:r w:rsidR="00EE44CF" w:rsidRPr="0041403F">
        <w:rPr>
          <w:kern w:val="0"/>
          <w:szCs w:val="24"/>
        </w:rPr>
        <w:t>. This paper</w:t>
      </w:r>
      <w:r w:rsidR="00C147C7" w:rsidRPr="0041403F">
        <w:rPr>
          <w:kern w:val="0"/>
          <w:szCs w:val="24"/>
        </w:rPr>
        <w:t xml:space="preserve"> present</w:t>
      </w:r>
      <w:r w:rsidR="002A3E22" w:rsidRPr="0041403F">
        <w:rPr>
          <w:kern w:val="0"/>
          <w:szCs w:val="24"/>
        </w:rPr>
        <w:t>s</w:t>
      </w:r>
      <w:r w:rsidR="00C147C7" w:rsidRPr="0041403F">
        <w:rPr>
          <w:kern w:val="0"/>
          <w:szCs w:val="24"/>
        </w:rPr>
        <w:t xml:space="preserve"> the portion</w:t>
      </w:r>
      <w:r w:rsidR="00714EF6" w:rsidRPr="0041403F">
        <w:rPr>
          <w:kern w:val="0"/>
          <w:szCs w:val="24"/>
        </w:rPr>
        <w:t xml:space="preserve"> of the study dedicated to improv</w:t>
      </w:r>
      <w:r w:rsidR="00C30F4E" w:rsidRPr="0041403F">
        <w:rPr>
          <w:kern w:val="0"/>
          <w:szCs w:val="24"/>
        </w:rPr>
        <w:t>ing</w:t>
      </w:r>
      <w:r w:rsidR="00714EF6" w:rsidRPr="0041403F">
        <w:rPr>
          <w:kern w:val="0"/>
          <w:szCs w:val="24"/>
        </w:rPr>
        <w:t xml:space="preserve"> the high freque</w:t>
      </w:r>
      <w:r w:rsidR="006D1E00" w:rsidRPr="0041403F">
        <w:rPr>
          <w:kern w:val="0"/>
          <w:szCs w:val="24"/>
        </w:rPr>
        <w:t xml:space="preserve">ncy </w:t>
      </w:r>
      <w:r w:rsidR="00FE1910" w:rsidRPr="0041403F">
        <w:rPr>
          <w:kern w:val="0"/>
          <w:szCs w:val="24"/>
        </w:rPr>
        <w:t>performance</w:t>
      </w:r>
      <w:r w:rsidR="00714EF6" w:rsidRPr="0041403F">
        <w:rPr>
          <w:kern w:val="0"/>
          <w:szCs w:val="24"/>
        </w:rPr>
        <w:t>.</w:t>
      </w:r>
      <w:r w:rsidR="00FE1910" w:rsidRPr="0041403F">
        <w:rPr>
          <w:kern w:val="0"/>
          <w:szCs w:val="24"/>
        </w:rPr>
        <w:t xml:space="preserve"> It will focus on the first stage to illustrate the process and the results obtained.</w:t>
      </w:r>
    </w:p>
    <w:p w:rsidR="008B61D2" w:rsidRPr="0041403F" w:rsidRDefault="0089230A" w:rsidP="00BD6F2C">
      <w:pPr>
        <w:tabs>
          <w:tab w:val="left" w:pos="360"/>
        </w:tabs>
        <w:rPr>
          <w:b/>
          <w:bCs/>
        </w:rPr>
      </w:pPr>
      <w:r w:rsidRPr="0041403F">
        <w:rPr>
          <w:kern w:val="0"/>
          <w:szCs w:val="24"/>
        </w:rPr>
        <w:lastRenderedPageBreak/>
        <w:tab/>
      </w:r>
      <w:r w:rsidR="00550504" w:rsidRPr="0041403F">
        <w:rPr>
          <w:kern w:val="0"/>
          <w:szCs w:val="24"/>
        </w:rPr>
        <w:t xml:space="preserve">In the </w:t>
      </w:r>
      <w:r w:rsidR="002A3E22" w:rsidRPr="0041403F">
        <w:rPr>
          <w:kern w:val="0"/>
          <w:szCs w:val="24"/>
        </w:rPr>
        <w:t>next</w:t>
      </w:r>
      <w:r w:rsidR="00550504" w:rsidRPr="0041403F">
        <w:rPr>
          <w:kern w:val="0"/>
          <w:szCs w:val="24"/>
        </w:rPr>
        <w:t xml:space="preserve"> section</w:t>
      </w:r>
      <w:r w:rsidR="00524FC4" w:rsidRPr="0041403F">
        <w:rPr>
          <w:kern w:val="0"/>
          <w:szCs w:val="24"/>
        </w:rPr>
        <w:t>,</w:t>
      </w:r>
      <w:r w:rsidR="00550504" w:rsidRPr="0041403F">
        <w:rPr>
          <w:kern w:val="0"/>
          <w:szCs w:val="24"/>
        </w:rPr>
        <w:t xml:space="preserve"> </w:t>
      </w:r>
      <w:r w:rsidR="00D5660B" w:rsidRPr="0041403F">
        <w:rPr>
          <w:kern w:val="0"/>
          <w:szCs w:val="24"/>
        </w:rPr>
        <w:t xml:space="preserve">the </w:t>
      </w:r>
      <w:r w:rsidR="00FE1910" w:rsidRPr="0041403F">
        <w:rPr>
          <w:kern w:val="0"/>
          <w:szCs w:val="24"/>
        </w:rPr>
        <w:t>two-stage vibration isolator’s</w:t>
      </w:r>
      <w:r w:rsidR="00590BF3" w:rsidRPr="0041403F">
        <w:rPr>
          <w:kern w:val="0"/>
          <w:szCs w:val="24"/>
        </w:rPr>
        <w:t xml:space="preserve"> </w:t>
      </w:r>
      <w:r w:rsidR="00FE1910" w:rsidRPr="0041403F">
        <w:rPr>
          <w:kern w:val="0"/>
          <w:szCs w:val="24"/>
        </w:rPr>
        <w:t xml:space="preserve">concept, </w:t>
      </w:r>
      <w:r w:rsidR="00590BF3" w:rsidRPr="0041403F">
        <w:rPr>
          <w:kern w:val="0"/>
          <w:szCs w:val="24"/>
        </w:rPr>
        <w:t>architecture and characteristics</w:t>
      </w:r>
      <w:r w:rsidR="009B19EE" w:rsidRPr="0041403F">
        <w:rPr>
          <w:kern w:val="0"/>
          <w:szCs w:val="24"/>
        </w:rPr>
        <w:t xml:space="preserve"> will be presented</w:t>
      </w:r>
      <w:r w:rsidR="00D5660B" w:rsidRPr="0041403F">
        <w:rPr>
          <w:kern w:val="0"/>
          <w:szCs w:val="24"/>
        </w:rPr>
        <w:t xml:space="preserve">. </w:t>
      </w:r>
      <w:r w:rsidR="00FE1910" w:rsidRPr="0041403F">
        <w:rPr>
          <w:kern w:val="0"/>
          <w:szCs w:val="24"/>
        </w:rPr>
        <w:t>T</w:t>
      </w:r>
      <w:r w:rsidR="00590BF3" w:rsidRPr="0041403F">
        <w:rPr>
          <w:kern w:val="0"/>
          <w:szCs w:val="24"/>
        </w:rPr>
        <w:t xml:space="preserve">he </w:t>
      </w:r>
      <w:r w:rsidR="008705D8" w:rsidRPr="0041403F">
        <w:rPr>
          <w:kern w:val="0"/>
          <w:szCs w:val="24"/>
        </w:rPr>
        <w:t>third</w:t>
      </w:r>
      <w:r w:rsidR="00590BF3" w:rsidRPr="0041403F">
        <w:rPr>
          <w:kern w:val="0"/>
          <w:szCs w:val="24"/>
        </w:rPr>
        <w:t xml:space="preserve"> section will </w:t>
      </w:r>
      <w:r w:rsidR="00FE1910" w:rsidRPr="0041403F">
        <w:rPr>
          <w:kern w:val="0"/>
          <w:szCs w:val="24"/>
        </w:rPr>
        <w:t>present</w:t>
      </w:r>
      <w:r w:rsidR="00590BF3" w:rsidRPr="0041403F">
        <w:rPr>
          <w:kern w:val="0"/>
          <w:szCs w:val="24"/>
        </w:rPr>
        <w:t xml:space="preserve"> </w:t>
      </w:r>
      <w:r w:rsidR="005B7360" w:rsidRPr="0041403F">
        <w:rPr>
          <w:kern w:val="0"/>
          <w:szCs w:val="24"/>
        </w:rPr>
        <w:t>Initial P</w:t>
      </w:r>
      <w:r w:rsidR="00590BF3" w:rsidRPr="0041403F">
        <w:rPr>
          <w:kern w:val="0"/>
          <w:szCs w:val="24"/>
        </w:rPr>
        <w:t>rototype</w:t>
      </w:r>
      <w:r w:rsidR="00FE1910" w:rsidRPr="0041403F">
        <w:rPr>
          <w:kern w:val="0"/>
          <w:szCs w:val="24"/>
        </w:rPr>
        <w:t xml:space="preserve"> (</w:t>
      </w:r>
      <w:r w:rsidR="005B7360" w:rsidRPr="0041403F">
        <w:rPr>
          <w:kern w:val="0"/>
          <w:szCs w:val="24"/>
        </w:rPr>
        <w:t>I</w:t>
      </w:r>
      <w:r w:rsidR="005B68FC" w:rsidRPr="0041403F">
        <w:rPr>
          <w:kern w:val="0"/>
          <w:szCs w:val="24"/>
        </w:rPr>
        <w:t>P</w:t>
      </w:r>
      <w:r w:rsidR="00FE1910" w:rsidRPr="0041403F">
        <w:rPr>
          <w:kern w:val="0"/>
          <w:szCs w:val="24"/>
        </w:rPr>
        <w:t>)</w:t>
      </w:r>
      <w:r w:rsidR="00590BF3" w:rsidRPr="0041403F">
        <w:rPr>
          <w:kern w:val="0"/>
          <w:szCs w:val="24"/>
        </w:rPr>
        <w:t xml:space="preserve"> results, and analyze the factors limiting the controls performance</w:t>
      </w:r>
      <w:r w:rsidR="00C30F4E" w:rsidRPr="0041403F">
        <w:rPr>
          <w:kern w:val="0"/>
          <w:szCs w:val="24"/>
        </w:rPr>
        <w:t xml:space="preserve">. </w:t>
      </w:r>
      <w:r w:rsidR="00FE1910" w:rsidRPr="0041403F">
        <w:rPr>
          <w:kern w:val="0"/>
          <w:szCs w:val="24"/>
        </w:rPr>
        <w:t>It will describe improvement</w:t>
      </w:r>
      <w:r w:rsidR="00501FD6" w:rsidRPr="0041403F">
        <w:rPr>
          <w:kern w:val="0"/>
          <w:szCs w:val="24"/>
        </w:rPr>
        <w:t>s</w:t>
      </w:r>
      <w:r w:rsidR="00FE1910" w:rsidRPr="0041403F">
        <w:rPr>
          <w:kern w:val="0"/>
          <w:szCs w:val="24"/>
        </w:rPr>
        <w:t xml:space="preserve"> made on the </w:t>
      </w:r>
      <w:r w:rsidR="001B6E2E" w:rsidRPr="0041403F">
        <w:rPr>
          <w:kern w:val="0"/>
          <w:szCs w:val="24"/>
        </w:rPr>
        <w:t>platform</w:t>
      </w:r>
      <w:r w:rsidR="00FE1910" w:rsidRPr="0041403F">
        <w:rPr>
          <w:kern w:val="0"/>
          <w:szCs w:val="24"/>
        </w:rPr>
        <w:t xml:space="preserve">, and the </w:t>
      </w:r>
      <w:r w:rsidR="001B6E2E" w:rsidRPr="0041403F">
        <w:rPr>
          <w:kern w:val="0"/>
          <w:szCs w:val="24"/>
        </w:rPr>
        <w:t>corresponding results</w:t>
      </w:r>
      <w:r w:rsidR="00FE1910" w:rsidRPr="0041403F">
        <w:rPr>
          <w:kern w:val="0"/>
          <w:szCs w:val="24"/>
        </w:rPr>
        <w:t xml:space="preserve"> of the Re-Engineered Prototype (</w:t>
      </w:r>
      <w:r w:rsidR="005B7360" w:rsidRPr="0041403F">
        <w:rPr>
          <w:kern w:val="0"/>
          <w:szCs w:val="24"/>
        </w:rPr>
        <w:t>R</w:t>
      </w:r>
      <w:r w:rsidR="005B68FC" w:rsidRPr="0041403F">
        <w:rPr>
          <w:kern w:val="0"/>
          <w:szCs w:val="24"/>
        </w:rPr>
        <w:t>P</w:t>
      </w:r>
      <w:r w:rsidR="00FE1910" w:rsidRPr="0041403F">
        <w:rPr>
          <w:kern w:val="0"/>
          <w:szCs w:val="24"/>
        </w:rPr>
        <w:t>).</w:t>
      </w:r>
      <w:r w:rsidR="00EA126C" w:rsidRPr="0041403F">
        <w:rPr>
          <w:kern w:val="0"/>
          <w:szCs w:val="24"/>
        </w:rPr>
        <w:t xml:space="preserve"> </w:t>
      </w:r>
      <w:r w:rsidR="00715107" w:rsidRPr="0041403F">
        <w:rPr>
          <w:kern w:val="0"/>
          <w:szCs w:val="24"/>
        </w:rPr>
        <w:tab/>
      </w:r>
      <w:r w:rsidR="00C30F4E" w:rsidRPr="0041403F">
        <w:rPr>
          <w:kern w:val="0"/>
          <w:szCs w:val="24"/>
        </w:rPr>
        <w:t>T</w:t>
      </w:r>
      <w:r w:rsidR="00590BF3" w:rsidRPr="0041403F">
        <w:rPr>
          <w:kern w:val="0"/>
          <w:szCs w:val="24"/>
        </w:rPr>
        <w:t xml:space="preserve">he </w:t>
      </w:r>
      <w:r w:rsidR="00C30F4E" w:rsidRPr="0041403F">
        <w:rPr>
          <w:kern w:val="0"/>
          <w:szCs w:val="24"/>
        </w:rPr>
        <w:t xml:space="preserve">fourth </w:t>
      </w:r>
      <w:r w:rsidR="00590BF3" w:rsidRPr="0041403F">
        <w:rPr>
          <w:kern w:val="0"/>
          <w:szCs w:val="24"/>
        </w:rPr>
        <w:t xml:space="preserve">section will present </w:t>
      </w:r>
      <w:r w:rsidR="005B68FC" w:rsidRPr="0041403F">
        <w:rPr>
          <w:kern w:val="0"/>
          <w:szCs w:val="24"/>
        </w:rPr>
        <w:t xml:space="preserve">all the </w:t>
      </w:r>
      <w:r w:rsidR="00590BF3" w:rsidRPr="0041403F">
        <w:rPr>
          <w:kern w:val="0"/>
          <w:szCs w:val="24"/>
        </w:rPr>
        <w:t xml:space="preserve">design solutions implemented </w:t>
      </w:r>
      <w:r w:rsidR="00FC22DC" w:rsidRPr="0041403F">
        <w:rPr>
          <w:kern w:val="0"/>
          <w:szCs w:val="24"/>
        </w:rPr>
        <w:t>in the F</w:t>
      </w:r>
      <w:r w:rsidR="005B68FC" w:rsidRPr="0041403F">
        <w:rPr>
          <w:kern w:val="0"/>
          <w:szCs w:val="24"/>
        </w:rPr>
        <w:t>inal</w:t>
      </w:r>
      <w:r w:rsidR="00FC22DC" w:rsidRPr="0041403F">
        <w:rPr>
          <w:kern w:val="0"/>
          <w:szCs w:val="24"/>
        </w:rPr>
        <w:t xml:space="preserve"> Design (FD)</w:t>
      </w:r>
      <w:r w:rsidR="005B68FC" w:rsidRPr="0041403F">
        <w:rPr>
          <w:kern w:val="0"/>
          <w:szCs w:val="24"/>
        </w:rPr>
        <w:t xml:space="preserve"> </w:t>
      </w:r>
      <w:r w:rsidR="00590BF3" w:rsidRPr="0041403F">
        <w:rPr>
          <w:kern w:val="0"/>
          <w:szCs w:val="24"/>
        </w:rPr>
        <w:t xml:space="preserve">to improve the </w:t>
      </w:r>
      <w:r w:rsidR="002D65E5" w:rsidRPr="0041403F">
        <w:rPr>
          <w:kern w:val="0"/>
          <w:szCs w:val="24"/>
        </w:rPr>
        <w:t>systems dynamics</w:t>
      </w:r>
      <w:r w:rsidR="00FC25F0" w:rsidRPr="0041403F">
        <w:rPr>
          <w:kern w:val="0"/>
          <w:szCs w:val="24"/>
        </w:rPr>
        <w:t xml:space="preserve">. Experimental </w:t>
      </w:r>
      <w:r w:rsidR="0062007F" w:rsidRPr="0041403F">
        <w:rPr>
          <w:kern w:val="0"/>
          <w:szCs w:val="24"/>
        </w:rPr>
        <w:t>transfer functions and control</w:t>
      </w:r>
      <w:r w:rsidR="003F6D12" w:rsidRPr="0041403F">
        <w:rPr>
          <w:kern w:val="0"/>
          <w:szCs w:val="24"/>
        </w:rPr>
        <w:t xml:space="preserve"> loops showing the evolution and improvement of the system after each major </w:t>
      </w:r>
      <w:r w:rsidR="00EF4DDC" w:rsidRPr="0041403F">
        <w:rPr>
          <w:kern w:val="0"/>
          <w:szCs w:val="24"/>
        </w:rPr>
        <w:t>phase</w:t>
      </w:r>
      <w:r w:rsidR="003F6D12" w:rsidRPr="0041403F">
        <w:rPr>
          <w:kern w:val="0"/>
          <w:szCs w:val="24"/>
        </w:rPr>
        <w:t xml:space="preserve"> of this program</w:t>
      </w:r>
      <w:r w:rsidR="002D65E5" w:rsidRPr="0041403F">
        <w:rPr>
          <w:kern w:val="0"/>
          <w:szCs w:val="24"/>
        </w:rPr>
        <w:t xml:space="preserve"> will be </w:t>
      </w:r>
      <w:r w:rsidR="001B6E2E" w:rsidRPr="0041403F">
        <w:rPr>
          <w:kern w:val="0"/>
          <w:szCs w:val="24"/>
        </w:rPr>
        <w:t>compared</w:t>
      </w:r>
      <w:r w:rsidR="002D65E5" w:rsidRPr="0041403F">
        <w:rPr>
          <w:kern w:val="0"/>
          <w:szCs w:val="24"/>
        </w:rPr>
        <w:t>.</w:t>
      </w:r>
    </w:p>
    <w:p w:rsidR="008B61D2" w:rsidRPr="0041403F" w:rsidRDefault="00D5660B" w:rsidP="00285EAA">
      <w:pPr>
        <w:pStyle w:val="NomenclatureClauseTitle"/>
        <w:numPr>
          <w:ilvl w:val="0"/>
          <w:numId w:val="6"/>
        </w:numPr>
        <w:tabs>
          <w:tab w:val="left" w:pos="360"/>
        </w:tabs>
        <w:spacing w:after="120"/>
        <w:outlineLvl w:val="0"/>
      </w:pPr>
      <w:r w:rsidRPr="0041403F">
        <w:t>system presentation</w:t>
      </w:r>
    </w:p>
    <w:p w:rsidR="00D5660B" w:rsidRPr="0041403F" w:rsidRDefault="002A3E22" w:rsidP="00285EAA">
      <w:pPr>
        <w:pStyle w:val="BodyTextIndent"/>
        <w:numPr>
          <w:ilvl w:val="1"/>
          <w:numId w:val="6"/>
        </w:numPr>
        <w:spacing w:before="120"/>
        <w:rPr>
          <w:rFonts w:ascii="Arial" w:hAnsi="Arial" w:cs="Arial"/>
          <w:b/>
        </w:rPr>
      </w:pPr>
      <w:r w:rsidRPr="0041403F">
        <w:rPr>
          <w:rFonts w:ascii="Arial" w:hAnsi="Arial" w:cs="Arial"/>
          <w:b/>
        </w:rPr>
        <w:t xml:space="preserve"> </w:t>
      </w:r>
      <w:r w:rsidR="00A9431E" w:rsidRPr="0041403F">
        <w:rPr>
          <w:rFonts w:ascii="Arial" w:hAnsi="Arial" w:cs="Arial"/>
          <w:b/>
        </w:rPr>
        <w:t>Two Stage Isolator Concept</w:t>
      </w:r>
    </w:p>
    <w:p w:rsidR="00DF0CC7" w:rsidRPr="0041403F" w:rsidRDefault="00E02AA3" w:rsidP="00BD6F2C">
      <w:pPr>
        <w:tabs>
          <w:tab w:val="left" w:pos="360"/>
        </w:tabs>
        <w:rPr>
          <w:kern w:val="0"/>
          <w:szCs w:val="24"/>
        </w:rPr>
      </w:pPr>
      <w:r w:rsidRPr="0041403F">
        <w:rPr>
          <w:kern w:val="0"/>
          <w:szCs w:val="24"/>
        </w:rPr>
        <w:tab/>
      </w:r>
      <w:r w:rsidR="00AF6CA1" w:rsidRPr="0041403F">
        <w:rPr>
          <w:kern w:val="0"/>
          <w:szCs w:val="24"/>
        </w:rPr>
        <w:t>The picture below illustrates the two-stage isolator concept</w:t>
      </w:r>
      <w:r w:rsidR="00B255A4" w:rsidRPr="0041403F">
        <w:rPr>
          <w:kern w:val="0"/>
          <w:szCs w:val="24"/>
        </w:rPr>
        <w:t>. The base called S</w:t>
      </w:r>
      <w:r w:rsidR="00AF6CA1" w:rsidRPr="0041403F">
        <w:rPr>
          <w:kern w:val="0"/>
          <w:szCs w:val="24"/>
        </w:rPr>
        <w:t>tage 0 supports Stage 1 with sets of</w:t>
      </w:r>
      <w:r w:rsidR="00723C5E" w:rsidRPr="0041403F">
        <w:rPr>
          <w:kern w:val="0"/>
          <w:szCs w:val="24"/>
        </w:rPr>
        <w:t xml:space="preserve"> horizontal and vertical</w:t>
      </w:r>
      <w:r w:rsidR="00AF6CA1" w:rsidRPr="0041403F">
        <w:rPr>
          <w:kern w:val="0"/>
          <w:szCs w:val="24"/>
        </w:rPr>
        <w:t xml:space="preserve"> springs. Stage 1 supports Stage 2 similarly. Th</w:t>
      </w:r>
      <w:r w:rsidR="00501FD6" w:rsidRPr="0041403F">
        <w:rPr>
          <w:kern w:val="0"/>
          <w:szCs w:val="24"/>
        </w:rPr>
        <w:t>ere</w:t>
      </w:r>
      <w:r w:rsidR="00AF6CA1" w:rsidRPr="0041403F">
        <w:rPr>
          <w:kern w:val="0"/>
          <w:szCs w:val="24"/>
        </w:rPr>
        <w:t xml:space="preserve"> are </w:t>
      </w:r>
      <w:proofErr w:type="gramStart"/>
      <w:r w:rsidR="00AF6CA1" w:rsidRPr="0041403F">
        <w:rPr>
          <w:kern w:val="0"/>
          <w:szCs w:val="24"/>
        </w:rPr>
        <w:t>3</w:t>
      </w:r>
      <w:proofErr w:type="gramEnd"/>
      <w:r w:rsidR="00AF6CA1" w:rsidRPr="0041403F">
        <w:rPr>
          <w:kern w:val="0"/>
          <w:szCs w:val="24"/>
        </w:rPr>
        <w:t xml:space="preserve"> sets of springs in between each stage, though only two sets are represented on this</w:t>
      </w:r>
      <w:r w:rsidR="00BD6F2C" w:rsidRPr="0041403F">
        <w:rPr>
          <w:kern w:val="0"/>
          <w:szCs w:val="24"/>
        </w:rPr>
        <w:t xml:space="preserve"> </w:t>
      </w:r>
      <w:r w:rsidR="00AF6CA1" w:rsidRPr="0041403F">
        <w:rPr>
          <w:kern w:val="0"/>
          <w:szCs w:val="24"/>
        </w:rPr>
        <w:t>symbolic cross section drawing.</w:t>
      </w:r>
    </w:p>
    <w:p w:rsidR="00DF0CC7" w:rsidRPr="0041403F" w:rsidRDefault="00A26B7B" w:rsidP="00A26B7B">
      <w:pPr>
        <w:tabs>
          <w:tab w:val="left" w:pos="360"/>
        </w:tabs>
        <w:spacing w:after="0"/>
        <w:jc w:val="center"/>
        <w:rPr>
          <w:i/>
          <w:kern w:val="0"/>
          <w:szCs w:val="24"/>
        </w:rPr>
      </w:pPr>
      <w:r w:rsidRPr="0041403F">
        <w:rPr>
          <w:noProof/>
        </w:rPr>
        <w:drawing>
          <wp:inline distT="0" distB="0" distL="0" distR="0" wp14:anchorId="18C46937" wp14:editId="420526CB">
            <wp:extent cx="3003055" cy="1592831"/>
            <wp:effectExtent l="0" t="0" r="6985" b="762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a:ext>
                      </a:extLst>
                    </a:blip>
                    <a:srcRect t="2687" b="2687"/>
                    <a:stretch/>
                  </pic:blipFill>
                  <pic:spPr bwMode="auto">
                    <a:xfrm>
                      <a:off x="0" y="0"/>
                      <a:ext cx="3037927" cy="1611327"/>
                    </a:xfrm>
                    <a:prstGeom prst="rect">
                      <a:avLst/>
                    </a:prstGeom>
                    <a:ln>
                      <a:noFill/>
                    </a:ln>
                    <a:extLst>
                      <a:ext uri="{53640926-AAD7-44D8-BBD7-CCE9431645EC}">
                        <a14:shadowObscured xmlns:a14="http://schemas.microsoft.com/office/drawing/2010/main"/>
                      </a:ext>
                    </a:extLst>
                  </pic:spPr>
                </pic:pic>
              </a:graphicData>
            </a:graphic>
          </wp:inline>
        </w:drawing>
      </w:r>
    </w:p>
    <w:p w:rsidR="00AF6CA1" w:rsidRPr="0041403F" w:rsidRDefault="00AF6CA1" w:rsidP="00E02AA3">
      <w:pPr>
        <w:pStyle w:val="Caption"/>
        <w:spacing w:before="0" w:after="120"/>
        <w:jc w:val="center"/>
      </w:pPr>
      <w:proofErr w:type="gramStart"/>
      <w:r w:rsidRPr="0041403F">
        <w:t xml:space="preserve">Figure </w:t>
      </w:r>
      <w:fldSimple w:instr=" SEQ Figure \* ARABIC ">
        <w:r w:rsidR="00DA36F8" w:rsidRPr="0041403F">
          <w:t>1</w:t>
        </w:r>
      </w:fldSimple>
      <w:r w:rsidRPr="0041403F">
        <w:t>.</w:t>
      </w:r>
      <w:proofErr w:type="gramEnd"/>
      <w:r w:rsidRPr="0041403F">
        <w:t xml:space="preserve"> </w:t>
      </w:r>
      <w:r w:rsidR="00BD6F2C" w:rsidRPr="0041403F">
        <w:t xml:space="preserve"> </w:t>
      </w:r>
      <w:proofErr w:type="gramStart"/>
      <w:r w:rsidR="00E02AA3" w:rsidRPr="0041403F">
        <w:t>TWO-STAGE ISOLATOR CONCEPT.</w:t>
      </w:r>
      <w:proofErr w:type="gramEnd"/>
    </w:p>
    <w:p w:rsidR="00DF0CC7" w:rsidRPr="0041403F" w:rsidRDefault="00E02AA3" w:rsidP="007E26A4">
      <w:pPr>
        <w:tabs>
          <w:tab w:val="left" w:pos="270"/>
        </w:tabs>
        <w:spacing w:after="0"/>
        <w:rPr>
          <w:kern w:val="0"/>
          <w:szCs w:val="24"/>
        </w:rPr>
      </w:pPr>
      <w:r w:rsidRPr="0041403F">
        <w:rPr>
          <w:kern w:val="0"/>
          <w:szCs w:val="24"/>
        </w:rPr>
        <w:tab/>
      </w:r>
      <w:r w:rsidR="00723C5E" w:rsidRPr="0041403F">
        <w:rPr>
          <w:kern w:val="0"/>
          <w:szCs w:val="24"/>
        </w:rPr>
        <w:t>The system has been designed to minimize the cross couplings</w:t>
      </w:r>
      <w:r w:rsidR="007E26A4" w:rsidRPr="0041403F">
        <w:rPr>
          <w:kern w:val="0"/>
          <w:szCs w:val="24"/>
        </w:rPr>
        <w:t xml:space="preserve"> between all </w:t>
      </w:r>
      <w:r w:rsidR="00192F0A" w:rsidRPr="0041403F">
        <w:rPr>
          <w:kern w:val="0"/>
          <w:szCs w:val="24"/>
        </w:rPr>
        <w:t>direction</w:t>
      </w:r>
      <w:r w:rsidR="007E26A4" w:rsidRPr="0041403F">
        <w:rPr>
          <w:kern w:val="0"/>
          <w:szCs w:val="24"/>
        </w:rPr>
        <w:t>s of motion</w:t>
      </w:r>
      <w:r w:rsidR="00192F0A" w:rsidRPr="0041403F">
        <w:rPr>
          <w:kern w:val="0"/>
          <w:szCs w:val="24"/>
        </w:rPr>
        <w:t xml:space="preserve"> so that the system</w:t>
      </w:r>
      <w:r w:rsidR="00723C5E" w:rsidRPr="0041403F">
        <w:rPr>
          <w:kern w:val="0"/>
          <w:szCs w:val="24"/>
        </w:rPr>
        <w:t xml:space="preserve"> behaves as a </w:t>
      </w:r>
      <w:r w:rsidR="007C1C6A" w:rsidRPr="0041403F">
        <w:rPr>
          <w:kern w:val="0"/>
          <w:szCs w:val="24"/>
        </w:rPr>
        <w:t xml:space="preserve">two </w:t>
      </w:r>
      <w:r w:rsidR="00723C5E" w:rsidRPr="0041403F">
        <w:rPr>
          <w:kern w:val="0"/>
          <w:szCs w:val="24"/>
        </w:rPr>
        <w:t>m</w:t>
      </w:r>
      <w:r w:rsidR="007C1C6A" w:rsidRPr="0041403F">
        <w:rPr>
          <w:kern w:val="0"/>
          <w:szCs w:val="24"/>
        </w:rPr>
        <w:t>ass-</w:t>
      </w:r>
      <w:r w:rsidR="00501FD6" w:rsidRPr="0041403F">
        <w:rPr>
          <w:kern w:val="0"/>
          <w:szCs w:val="24"/>
        </w:rPr>
        <w:t>spring</w:t>
      </w:r>
      <w:r w:rsidR="00F93730" w:rsidRPr="0041403F">
        <w:rPr>
          <w:kern w:val="0"/>
          <w:szCs w:val="24"/>
        </w:rPr>
        <w:t xml:space="preserve"> sys</w:t>
      </w:r>
      <w:r w:rsidR="007C1C6A" w:rsidRPr="0041403F">
        <w:rPr>
          <w:kern w:val="0"/>
          <w:szCs w:val="24"/>
        </w:rPr>
        <w:t>tem</w:t>
      </w:r>
      <w:r w:rsidR="00723C5E" w:rsidRPr="0041403F">
        <w:rPr>
          <w:kern w:val="0"/>
          <w:szCs w:val="24"/>
        </w:rPr>
        <w:t xml:space="preserve"> </w:t>
      </w:r>
      <w:r w:rsidR="001E37A8" w:rsidRPr="0041403F">
        <w:rPr>
          <w:kern w:val="0"/>
          <w:szCs w:val="24"/>
        </w:rPr>
        <w:t xml:space="preserve">in </w:t>
      </w:r>
      <w:r w:rsidR="00AF6CA1" w:rsidRPr="0041403F">
        <w:rPr>
          <w:kern w:val="0"/>
          <w:szCs w:val="24"/>
        </w:rPr>
        <w:t xml:space="preserve">each </w:t>
      </w:r>
      <w:r w:rsidR="00723C5E" w:rsidRPr="0041403F">
        <w:rPr>
          <w:kern w:val="0"/>
          <w:szCs w:val="24"/>
        </w:rPr>
        <w:t>direction of translation and rotation, as illustrated in</w:t>
      </w:r>
      <w:r w:rsidR="001E37A8" w:rsidRPr="0041403F">
        <w:t xml:space="preserve"> </w:t>
      </w:r>
      <w:r w:rsidR="001E37A8" w:rsidRPr="0041403F">
        <w:fldChar w:fldCharType="begin"/>
      </w:r>
      <w:r w:rsidR="001E37A8" w:rsidRPr="0041403F">
        <w:instrText xml:space="preserve"> REF _Ref324067768 \h </w:instrText>
      </w:r>
      <w:r w:rsidR="001E37A8" w:rsidRPr="0041403F">
        <w:fldChar w:fldCharType="separate"/>
      </w:r>
      <w:r w:rsidR="00DA36F8" w:rsidRPr="0041403F">
        <w:t>Figure 2</w:t>
      </w:r>
      <w:r w:rsidR="001E37A8" w:rsidRPr="0041403F">
        <w:fldChar w:fldCharType="end"/>
      </w:r>
      <w:r w:rsidR="001E37A8" w:rsidRPr="0041403F">
        <w:t xml:space="preserve"> for </w:t>
      </w:r>
      <w:r w:rsidR="007E26A4" w:rsidRPr="0041403F">
        <w:t>a</w:t>
      </w:r>
      <w:r w:rsidR="001E37A8" w:rsidRPr="0041403F">
        <w:t xml:space="preserve"> direction of translation</w:t>
      </w:r>
      <w:r w:rsidR="007C1C6A" w:rsidRPr="0041403F">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i</m:t>
            </m:r>
          </m:sub>
        </m:sSub>
        <m:r>
          <w:rPr>
            <w:rFonts w:ascii="Cambria Math" w:hAnsi="Cambria Math"/>
          </w:rPr>
          <m:t xml:space="preserve"> , </m:t>
        </m:r>
        <m:sSub>
          <m:sSubPr>
            <m:ctrlPr>
              <w:rPr>
                <w:rFonts w:ascii="Cambria Math" w:hAnsi="Cambria Math"/>
              </w:rPr>
            </m:ctrlPr>
          </m:sSubPr>
          <m:e>
            <m:r>
              <w:rPr>
                <w:rFonts w:ascii="Cambria Math" w:hAnsi="Cambria Math"/>
              </w:rPr>
              <m:t xml:space="preserve"> c</m:t>
            </m:r>
          </m:e>
          <m:sub>
            <m:r>
              <m:rPr>
                <m:sty m:val="p"/>
              </m:rPr>
              <w:rPr>
                <w:rFonts w:ascii="Cambria Math" w:hAnsi="Cambria Math"/>
              </w:rPr>
              <m:t xml:space="preserve">i </m:t>
            </m:r>
          </m:sub>
        </m:sSub>
        <m:sSub>
          <m:sSubPr>
            <m:ctrlPr>
              <w:rPr>
                <w:rFonts w:ascii="Cambria Math" w:hAnsi="Cambria Math"/>
              </w:rPr>
            </m:ctrlPr>
          </m:sSubPr>
          <m:e>
            <m:r>
              <m:rPr>
                <m:sty m:val="p"/>
              </m:rPr>
              <w:rPr>
                <w:rFonts w:ascii="Cambria Math" w:hAnsi="Cambria Math"/>
              </w:rPr>
              <m:t xml:space="preserve"> and </m:t>
            </m:r>
            <m:r>
              <w:rPr>
                <w:rFonts w:ascii="Cambria Math" w:hAnsi="Cambria Math"/>
              </w:rPr>
              <m:t>k</m:t>
            </m:r>
          </m:e>
          <m:sub>
            <m:r>
              <m:rPr>
                <m:sty m:val="p"/>
              </m:rPr>
              <w:rPr>
                <w:rFonts w:ascii="Cambria Math" w:hAnsi="Cambria Math"/>
              </w:rPr>
              <m:t>i</m:t>
            </m:r>
          </m:sub>
        </m:sSub>
        <m:r>
          <w:rPr>
            <w:rFonts w:ascii="Cambria Math" w:hAnsi="Cambria Math"/>
          </w:rPr>
          <m:t xml:space="preserve"> </m:t>
        </m:r>
      </m:oMath>
      <w:r w:rsidR="007C1C6A" w:rsidRPr="0041403F">
        <w:t xml:space="preserve"> </w:t>
      </w:r>
      <w:proofErr w:type="gramStart"/>
      <w:r w:rsidR="007C1C6A" w:rsidRPr="0041403F">
        <w:t>are</w:t>
      </w:r>
      <w:proofErr w:type="gramEnd"/>
      <w:r w:rsidR="007C1C6A" w:rsidRPr="0041403F">
        <w:t xml:space="preserve"> the motion</w:t>
      </w:r>
      <w:r w:rsidR="00F93730" w:rsidRPr="0041403F">
        <w:t>,</w:t>
      </w:r>
      <w:r w:rsidR="007C1C6A" w:rsidRPr="0041403F">
        <w:t xml:space="preserve"> </w:t>
      </w:r>
      <w:r w:rsidR="00DD7548" w:rsidRPr="0041403F">
        <w:t xml:space="preserve">the </w:t>
      </w:r>
      <w:r w:rsidR="007C1C6A" w:rsidRPr="0041403F">
        <w:t>mass</w:t>
      </w:r>
      <w:r w:rsidR="00F93730" w:rsidRPr="0041403F">
        <w:t xml:space="preserve">, </w:t>
      </w:r>
      <w:r w:rsidR="00DD7548" w:rsidRPr="0041403F">
        <w:t xml:space="preserve">the natural </w:t>
      </w:r>
      <w:r w:rsidR="00F93730" w:rsidRPr="0041403F">
        <w:t xml:space="preserve">damping </w:t>
      </w:r>
      <w:r w:rsidR="00DD7548" w:rsidRPr="0041403F">
        <w:t xml:space="preserve">(small) </w:t>
      </w:r>
      <w:r w:rsidR="00F93730" w:rsidRPr="0041403F">
        <w:t>and</w:t>
      </w:r>
      <w:r w:rsidR="00DD7548" w:rsidRPr="0041403F">
        <w:t xml:space="preserve"> the</w:t>
      </w:r>
      <w:r w:rsidR="00F93730" w:rsidRPr="0041403F">
        <w:t xml:space="preserve"> stiffness</w:t>
      </w:r>
      <w:r w:rsidR="007C1C6A" w:rsidRPr="0041403F">
        <w:t xml:space="preserve"> of the </w:t>
      </w:r>
      <w:proofErr w:type="spellStart"/>
      <w:r w:rsidR="007C1C6A" w:rsidRPr="0041403F">
        <w:t>i</w:t>
      </w:r>
      <w:r w:rsidR="007C1C6A" w:rsidRPr="0041403F">
        <w:rPr>
          <w:vertAlign w:val="superscript"/>
        </w:rPr>
        <w:t>th</w:t>
      </w:r>
      <w:proofErr w:type="spellEnd"/>
      <w:r w:rsidR="007C1C6A" w:rsidRPr="0041403F">
        <w:t xml:space="preserve"> stage; </w:t>
      </w:r>
      <m:oMath>
        <m:sSub>
          <m:sSubPr>
            <m:ctrlPr>
              <w:rPr>
                <w:rFonts w:ascii="Cambria Math" w:hAnsi="Cambria Math"/>
              </w:rPr>
            </m:ctrlPr>
          </m:sSubPr>
          <m:e>
            <m:r>
              <w:rPr>
                <w:rFonts w:ascii="Cambria Math" w:hAnsi="Cambria Math"/>
              </w:rPr>
              <m:t>f</m:t>
            </m:r>
          </m:e>
          <m:sub>
            <m:r>
              <m:rPr>
                <m:sty m:val="p"/>
              </m:rPr>
              <w:rPr>
                <w:rFonts w:ascii="Cambria Math" w:hAnsi="Cambria Math"/>
              </w:rPr>
              <m:t xml:space="preserve">xij </m:t>
            </m:r>
          </m:sub>
        </m:sSub>
        <m:r>
          <w:rPr>
            <w:rFonts w:ascii="Cambria Math" w:hAnsi="Cambria Math"/>
          </w:rPr>
          <m:t xml:space="preserve"> </m:t>
        </m:r>
      </m:oMath>
      <w:r w:rsidR="00501FD6" w:rsidRPr="0041403F">
        <w:t xml:space="preserve"> is</w:t>
      </w:r>
      <w:r w:rsidR="007C1C6A" w:rsidRPr="0041403F">
        <w:t xml:space="preserve"> the </w:t>
      </w:r>
      <w:r w:rsidR="00F93730" w:rsidRPr="0041403F">
        <w:t xml:space="preserve">actuation </w:t>
      </w:r>
      <w:r w:rsidR="00A26B7B" w:rsidRPr="0041403F">
        <w:t>force</w:t>
      </w:r>
      <w:r w:rsidR="007C1C6A" w:rsidRPr="0041403F">
        <w:t xml:space="preserve"> between</w:t>
      </w:r>
      <w:r w:rsidR="00F93730" w:rsidRPr="0041403F">
        <w:t xml:space="preserve"> the </w:t>
      </w:r>
      <w:r w:rsidR="007C1C6A" w:rsidRPr="0041403F">
        <w:t xml:space="preserve"> </w:t>
      </w:r>
      <w:proofErr w:type="spellStart"/>
      <w:r w:rsidR="007C1C6A" w:rsidRPr="0041403F">
        <w:t>i</w:t>
      </w:r>
      <w:r w:rsidR="007C1C6A" w:rsidRPr="0041403F">
        <w:rPr>
          <w:vertAlign w:val="superscript"/>
        </w:rPr>
        <w:t>th</w:t>
      </w:r>
      <w:proofErr w:type="spellEnd"/>
      <w:r w:rsidR="007C1C6A" w:rsidRPr="0041403F">
        <w:t xml:space="preserve"> </w:t>
      </w:r>
      <w:r w:rsidR="00F93730" w:rsidRPr="0041403F">
        <w:t xml:space="preserve">and the </w:t>
      </w:r>
      <w:proofErr w:type="spellStart"/>
      <w:r w:rsidR="00F93730" w:rsidRPr="0041403F">
        <w:t>j</w:t>
      </w:r>
      <w:r w:rsidR="00F93730" w:rsidRPr="0041403F">
        <w:rPr>
          <w:vertAlign w:val="superscript"/>
        </w:rPr>
        <w:t>th</w:t>
      </w:r>
      <w:proofErr w:type="spellEnd"/>
      <w:r w:rsidR="00F93730" w:rsidRPr="0041403F">
        <w:t xml:space="preserve"> </w:t>
      </w:r>
      <w:r w:rsidR="007C1C6A" w:rsidRPr="0041403F">
        <w:t>stage</w:t>
      </w:r>
      <w:r w:rsidR="00F93730" w:rsidRPr="0041403F">
        <w:t>.</w:t>
      </w:r>
      <w:r w:rsidR="00623633" w:rsidRPr="0041403F">
        <w:t xml:space="preserve"> </w:t>
      </w:r>
    </w:p>
    <w:p w:rsidR="00DF0CC7" w:rsidRPr="0041403F" w:rsidRDefault="00A26B7B" w:rsidP="007E26A4">
      <w:pPr>
        <w:tabs>
          <w:tab w:val="left" w:pos="360"/>
        </w:tabs>
        <w:spacing w:before="120"/>
        <w:jc w:val="center"/>
        <w:rPr>
          <w:i/>
          <w:kern w:val="0"/>
          <w:szCs w:val="24"/>
        </w:rPr>
      </w:pPr>
      <w:r w:rsidRPr="0041403F">
        <w:rPr>
          <w:noProof/>
        </w:rPr>
        <w:drawing>
          <wp:inline distT="0" distB="0" distL="0" distR="0" wp14:anchorId="5AAE077C" wp14:editId="6161F816">
            <wp:extent cx="2428722" cy="1258784"/>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3840" t="41454" r="10797" b="21740"/>
                    <a:stretch/>
                  </pic:blipFill>
                  <pic:spPr bwMode="auto">
                    <a:xfrm>
                      <a:off x="0" y="0"/>
                      <a:ext cx="2443519" cy="1266453"/>
                    </a:xfrm>
                    <a:prstGeom prst="rect">
                      <a:avLst/>
                    </a:prstGeom>
                    <a:ln>
                      <a:noFill/>
                    </a:ln>
                    <a:extLst>
                      <a:ext uri="{53640926-AAD7-44D8-BBD7-CCE9431645EC}">
                        <a14:shadowObscured xmlns:a14="http://schemas.microsoft.com/office/drawing/2010/main"/>
                      </a:ext>
                    </a:extLst>
                  </pic:spPr>
                </pic:pic>
              </a:graphicData>
            </a:graphic>
          </wp:inline>
        </w:drawing>
      </w:r>
    </w:p>
    <w:p w:rsidR="00723C5E" w:rsidRPr="0041403F" w:rsidRDefault="00723C5E" w:rsidP="00E02AA3">
      <w:pPr>
        <w:pStyle w:val="Caption"/>
        <w:spacing w:before="0" w:after="120"/>
        <w:jc w:val="center"/>
      </w:pPr>
      <w:bookmarkStart w:id="6" w:name="_Ref324067768"/>
      <w:proofErr w:type="gramStart"/>
      <w:r w:rsidRPr="0041403F">
        <w:t xml:space="preserve">Figure </w:t>
      </w:r>
      <w:fldSimple w:instr=" SEQ Figure \* ARABIC ">
        <w:r w:rsidR="00DA36F8" w:rsidRPr="0041403F">
          <w:t>2</w:t>
        </w:r>
      </w:fldSimple>
      <w:bookmarkEnd w:id="6"/>
      <w:r w:rsidRPr="0041403F">
        <w:t>.</w:t>
      </w:r>
      <w:proofErr w:type="gramEnd"/>
      <w:r w:rsidRPr="0041403F">
        <w:t xml:space="preserve"> </w:t>
      </w:r>
      <w:r w:rsidR="00BD6F2C" w:rsidRPr="0041403F">
        <w:t xml:space="preserve"> TWO </w:t>
      </w:r>
      <w:proofErr w:type="gramStart"/>
      <w:r w:rsidR="00E02AA3" w:rsidRPr="0041403F">
        <w:t>MASS-SPRING</w:t>
      </w:r>
      <w:r w:rsidR="00BD6F2C" w:rsidRPr="0041403F">
        <w:t>-DAMPER</w:t>
      </w:r>
      <w:proofErr w:type="gramEnd"/>
      <w:r w:rsidR="00BD6F2C" w:rsidRPr="0041403F">
        <w:t xml:space="preserve"> MODEL.</w:t>
      </w:r>
    </w:p>
    <w:p w:rsidR="00723C5E" w:rsidRPr="0041403F" w:rsidRDefault="00E02AA3" w:rsidP="00511A41">
      <w:pPr>
        <w:tabs>
          <w:tab w:val="left" w:pos="360"/>
        </w:tabs>
        <w:rPr>
          <w:kern w:val="0"/>
          <w:szCs w:val="24"/>
        </w:rPr>
      </w:pPr>
      <w:r w:rsidRPr="0041403F">
        <w:rPr>
          <w:kern w:val="0"/>
          <w:szCs w:val="24"/>
        </w:rPr>
        <w:tab/>
      </w:r>
      <w:r w:rsidR="00511A41" w:rsidRPr="0041403F">
        <w:rPr>
          <w:kern w:val="0"/>
          <w:szCs w:val="24"/>
        </w:rPr>
        <w:t xml:space="preserve">Equation 1 gives the </w:t>
      </w:r>
      <w:r w:rsidR="00192F0A" w:rsidRPr="0041403F">
        <w:rPr>
          <w:kern w:val="0"/>
          <w:szCs w:val="24"/>
        </w:rPr>
        <w:t xml:space="preserve">corresponding </w:t>
      </w:r>
      <w:r w:rsidR="00572C86" w:rsidRPr="0041403F">
        <w:rPr>
          <w:kern w:val="0"/>
          <w:szCs w:val="24"/>
        </w:rPr>
        <w:t>equation</w:t>
      </w:r>
      <w:r w:rsidR="00501FD6" w:rsidRPr="0041403F">
        <w:rPr>
          <w:kern w:val="0"/>
          <w:szCs w:val="24"/>
        </w:rPr>
        <w:t>s of motion</w:t>
      </w:r>
      <w:r w:rsidR="00572C86" w:rsidRPr="0041403F">
        <w:rPr>
          <w:kern w:val="0"/>
          <w:szCs w:val="24"/>
        </w:rPr>
        <w:t>. The base motion</w:t>
      </w:r>
      <w:r w:rsidR="00F93730" w:rsidRPr="0041403F">
        <w:rPr>
          <w:kern w:val="0"/>
          <w:szCs w:val="24"/>
        </w:rPr>
        <w:t xml:space="preserv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rsidR="00572C86" w:rsidRPr="0041403F">
        <w:rPr>
          <w:kern w:val="0"/>
          <w:szCs w:val="24"/>
        </w:rPr>
        <w:t xml:space="preserve"> is the disturbance </w:t>
      </w:r>
      <w:r w:rsidR="00F93730" w:rsidRPr="0041403F">
        <w:rPr>
          <w:kern w:val="0"/>
          <w:szCs w:val="24"/>
        </w:rPr>
        <w:t>attenuated</w:t>
      </w:r>
      <w:r w:rsidR="00572C86" w:rsidRPr="0041403F">
        <w:rPr>
          <w:kern w:val="0"/>
          <w:szCs w:val="24"/>
        </w:rPr>
        <w:t xml:space="preserve"> pass</w:t>
      </w:r>
      <w:r w:rsidR="00501FD6" w:rsidRPr="0041403F">
        <w:rPr>
          <w:kern w:val="0"/>
          <w:szCs w:val="24"/>
        </w:rPr>
        <w:t>ively by the mass-spring system</w:t>
      </w:r>
      <w:r w:rsidR="00572C86" w:rsidRPr="0041403F">
        <w:rPr>
          <w:kern w:val="0"/>
          <w:szCs w:val="24"/>
        </w:rPr>
        <w:t xml:space="preserve">, and </w:t>
      </w:r>
      <w:r w:rsidR="00F93730" w:rsidRPr="0041403F">
        <w:rPr>
          <w:kern w:val="0"/>
          <w:szCs w:val="24"/>
        </w:rPr>
        <w:t xml:space="preserve">rejected </w:t>
      </w:r>
      <w:r w:rsidR="00572C86" w:rsidRPr="0041403F">
        <w:rPr>
          <w:kern w:val="0"/>
          <w:szCs w:val="24"/>
        </w:rPr>
        <w:t xml:space="preserve">actively by the control forces </w:t>
      </w:r>
      <m:oMath>
        <m:sSub>
          <m:sSubPr>
            <m:ctrlPr>
              <w:rPr>
                <w:rFonts w:ascii="Cambria Math" w:hAnsi="Cambria Math"/>
                <w:i/>
              </w:rPr>
            </m:ctrlPr>
          </m:sSubPr>
          <m:e>
            <m:r>
              <w:rPr>
                <w:rFonts w:ascii="Cambria Math" w:hAnsi="Cambria Math"/>
              </w:rPr>
              <m:t>f</m:t>
            </m:r>
          </m:e>
          <m:sub>
            <m:r>
              <w:rPr>
                <w:rFonts w:ascii="Cambria Math" w:hAnsi="Cambria Math"/>
              </w:rPr>
              <m:t>x01</m:t>
            </m:r>
          </m:sub>
        </m:sSub>
      </m:oMath>
      <w:r w:rsidR="00572C86" w:rsidRPr="0041403F">
        <w:t xml:space="preserve"> </w:t>
      </w:r>
      <w:proofErr w:type="gramStart"/>
      <w:r w:rsidR="00572C86" w:rsidRPr="0041403F">
        <w:t>and</w:t>
      </w:r>
      <w:r w:rsidR="007E26A4" w:rsidRPr="0041403F">
        <w:t xml:space="preserve"> </w:t>
      </w:r>
      <w:r w:rsidR="00572C86" w:rsidRPr="0041403F">
        <w:t xml:space="preserve"> </w:t>
      </w:r>
      <w:proofErr w:type="gramEnd"/>
      <m:oMath>
        <m:sSub>
          <m:sSubPr>
            <m:ctrlPr>
              <w:rPr>
                <w:rFonts w:ascii="Cambria Math" w:hAnsi="Cambria Math"/>
                <w:i/>
              </w:rPr>
            </m:ctrlPr>
          </m:sSubPr>
          <m:e>
            <m:r>
              <w:rPr>
                <w:rFonts w:ascii="Cambria Math" w:hAnsi="Cambria Math"/>
              </w:rPr>
              <m:t>f</m:t>
            </m:r>
          </m:e>
          <m:sub>
            <m:r>
              <w:rPr>
                <w:rFonts w:ascii="Cambria Math" w:hAnsi="Cambria Math"/>
              </w:rPr>
              <m:t>x12</m:t>
            </m:r>
          </m:sub>
        </m:sSub>
      </m:oMath>
      <w:r w:rsidR="00572C86" w:rsidRPr="0041403F">
        <w:t>.</w:t>
      </w:r>
    </w:p>
    <w:p w:rsidR="00334E37" w:rsidRPr="0041403F" w:rsidRDefault="00F93730" w:rsidP="00F93730">
      <w:pPr>
        <w:tabs>
          <w:tab w:val="left" w:pos="540"/>
          <w:tab w:val="right" w:pos="5130"/>
        </w:tabs>
        <w:jc w:val="center"/>
        <w:rPr>
          <w:i/>
        </w:rPr>
      </w:pPr>
      <w:r w:rsidRPr="0041403F">
        <w:lastRenderedPageBreak/>
        <w:tab/>
      </w:r>
      <m:oMath>
        <m:r>
          <w:rPr>
            <w:rFonts w:ascii="Cambria Math" w:hAnsi="Cambria Math"/>
          </w:rPr>
          <m:t>M</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e>
              </m:mr>
            </m:m>
          </m:e>
        </m:d>
        <m:r>
          <w:rPr>
            <w:rFonts w:ascii="Cambria Math" w:hAnsi="Cambria Math"/>
          </w:rPr>
          <m:t>+C</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e>
              </m:mr>
            </m:m>
          </m:e>
        </m:d>
        <m:r>
          <w:rPr>
            <w:rFonts w:ascii="Cambria Math" w:hAnsi="Cambria Math"/>
          </w:rPr>
          <m:t xml:space="preserve">+K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e>
              </m:mr>
              <m:mr>
                <m:e>
                  <m:sSub>
                    <m:sSubPr>
                      <m:ctrlPr>
                        <w:rPr>
                          <w:rFonts w:ascii="Cambria Math" w:hAnsi="Cambria Math"/>
                          <w:i/>
                        </w:rPr>
                      </m:ctrlPr>
                    </m:sSubPr>
                    <m:e>
                      <m:r>
                        <w:rPr>
                          <w:rFonts w:ascii="Cambria Math" w:hAnsi="Cambria Math"/>
                        </w:rPr>
                        <m:t>x</m:t>
                      </m:r>
                    </m:e>
                    <m:sub>
                      <m:r>
                        <w:rPr>
                          <w:rFonts w:ascii="Cambria Math" w:hAnsi="Cambria Math"/>
                        </w:rPr>
                        <m:t>2</m:t>
                      </m:r>
                    </m:sub>
                  </m:sSub>
                </m:e>
              </m:mr>
            </m:m>
          </m:e>
        </m:d>
        <m:r>
          <w:rPr>
            <w:rFonts w:ascii="Cambria Math" w:hAnsi="Cambria Math"/>
          </w:rPr>
          <m:t xml:space="preserve">=A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e>
              </m:mr>
            </m:m>
          </m:e>
        </m:d>
        <m:r>
          <w:rPr>
            <w:rFonts w:ascii="Cambria Math" w:hAnsi="Cambria Math"/>
          </w:rPr>
          <m:t>-B</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x01</m:t>
                      </m:r>
                    </m:sub>
                  </m:sSub>
                </m:e>
              </m:mr>
              <m:mr>
                <m:e>
                  <m:sSub>
                    <m:sSubPr>
                      <m:ctrlPr>
                        <w:rPr>
                          <w:rFonts w:ascii="Cambria Math" w:hAnsi="Cambria Math"/>
                          <w:i/>
                        </w:rPr>
                      </m:ctrlPr>
                    </m:sSubPr>
                    <m:e>
                      <m:r>
                        <w:rPr>
                          <w:rFonts w:ascii="Cambria Math" w:hAnsi="Cambria Math"/>
                        </w:rPr>
                        <m:t>f</m:t>
                      </m:r>
                    </m:e>
                    <m:sub>
                      <m:r>
                        <w:rPr>
                          <w:rFonts w:ascii="Cambria Math" w:hAnsi="Cambria Math"/>
                        </w:rPr>
                        <m:t>x12</m:t>
                      </m:r>
                    </m:sub>
                  </m:sSub>
                </m:e>
              </m:mr>
            </m:m>
          </m:e>
        </m:d>
        <m:r>
          <w:rPr>
            <w:rFonts w:ascii="Cambria Math" w:hAnsi="Cambria Math"/>
          </w:rPr>
          <m:t xml:space="preserve"> </m:t>
        </m:r>
      </m:oMath>
      <w:r w:rsidR="00572C86" w:rsidRPr="0041403F">
        <w:rPr>
          <w:i/>
        </w:rPr>
        <w:tab/>
      </w:r>
      <w:r w:rsidR="00EA126C" w:rsidRPr="0041403F">
        <w:t xml:space="preserve"> (1)</w:t>
      </w:r>
    </w:p>
    <w:p w:rsidR="00334E37" w:rsidRPr="0041403F" w:rsidRDefault="00A26B7B" w:rsidP="00334E37">
      <w:pPr>
        <w:tabs>
          <w:tab w:val="left" w:pos="360"/>
        </w:tabs>
        <w:spacing w:before="120" w:after="120"/>
        <w:rPr>
          <w:kern w:val="0"/>
          <w:szCs w:val="24"/>
        </w:rPr>
      </w:pPr>
      <w:proofErr w:type="gramStart"/>
      <w:r w:rsidRPr="0041403F">
        <w:t>w</w:t>
      </w:r>
      <w:r w:rsidR="00334E37" w:rsidRPr="0041403F">
        <w:t>here</w:t>
      </w:r>
      <w:proofErr w:type="gramEnd"/>
      <w:r w:rsidR="00F35217" w:rsidRPr="0041403F">
        <w:t>:</w:t>
      </w:r>
    </w:p>
    <w:p w:rsidR="00334E37" w:rsidRPr="0041403F" w:rsidRDefault="00334E37" w:rsidP="00A11FEB">
      <w:pPr>
        <w:tabs>
          <w:tab w:val="left" w:pos="360"/>
        </w:tabs>
        <w:rPr>
          <w:i/>
          <w:kern w:val="0"/>
          <w:szCs w:val="24"/>
        </w:rPr>
      </w:pPr>
      <m:oMathPara>
        <m:oMathParaPr>
          <m:jc m:val="center"/>
        </m:oMathParaPr>
        <m:oMath>
          <m:r>
            <w:rPr>
              <w:rFonts w:ascii="Cambria Math" w:hAnsi="Cambria Math"/>
            </w:rPr>
            <m:t>M=</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m</m:t>
                        </m:r>
                      </m:e>
                      <m:sub>
                        <m:r>
                          <w:rPr>
                            <w:rFonts w:ascii="Cambria Math" w:hAnsi="Cambria Math"/>
                          </w:rPr>
                          <m:t>1</m:t>
                        </m:r>
                      </m:sub>
                    </m:sSub>
                  </m:e>
                  <m:e>
                    <m:r>
                      <w:rPr>
                        <w:rFonts w:ascii="Cambria Math" w:hAnsi="Cambria Math"/>
                      </w:rPr>
                      <m:t>0</m:t>
                    </m:r>
                  </m:e>
                </m:mr>
                <m:mr>
                  <m:e>
                    <m:r>
                      <w:rPr>
                        <w:rFonts w:ascii="Cambria Math" w:hAnsi="Cambria Math"/>
                      </w:rPr>
                      <m:t>0</m:t>
                    </m:r>
                  </m:e>
                  <m:e>
                    <m:sSub>
                      <m:sSubPr>
                        <m:ctrlPr>
                          <w:rPr>
                            <w:rFonts w:ascii="Cambria Math" w:hAnsi="Cambria Math"/>
                            <w:i/>
                          </w:rPr>
                        </m:ctrlPr>
                      </m:sSubPr>
                      <m:e>
                        <m:r>
                          <w:rPr>
                            <w:rFonts w:ascii="Cambria Math" w:hAnsi="Cambria Math"/>
                          </w:rPr>
                          <m:t>m</m:t>
                        </m:r>
                      </m:e>
                      <m:sub>
                        <m:r>
                          <w:rPr>
                            <w:rFonts w:ascii="Cambria Math" w:hAnsi="Cambria Math"/>
                          </w:rPr>
                          <m:t>2</m:t>
                        </m:r>
                      </m:sub>
                    </m:sSub>
                  </m:e>
                </m:mr>
              </m:m>
            </m:e>
          </m:d>
          <m:r>
            <w:rPr>
              <w:rFonts w:ascii="Cambria Math" w:hAnsi="Cambria Math"/>
            </w:rPr>
            <m:t>, C=</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e>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e>
                </m:mr>
                <m:mr>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e>
                  <m:e>
                    <m:sSub>
                      <m:sSubPr>
                        <m:ctrlPr>
                          <w:rPr>
                            <w:rFonts w:ascii="Cambria Math" w:hAnsi="Cambria Math"/>
                            <w:i/>
                          </w:rPr>
                        </m:ctrlPr>
                      </m:sSubPr>
                      <m:e>
                        <m:r>
                          <w:rPr>
                            <w:rFonts w:ascii="Cambria Math" w:hAnsi="Cambria Math"/>
                          </w:rPr>
                          <m:t>c</m:t>
                        </m:r>
                      </m:e>
                      <m:sub>
                        <m:r>
                          <w:rPr>
                            <w:rFonts w:ascii="Cambria Math" w:hAnsi="Cambria Math"/>
                          </w:rPr>
                          <m:t>2</m:t>
                        </m:r>
                      </m:sub>
                    </m:sSub>
                  </m:e>
                </m:mr>
              </m:m>
            </m:e>
          </m:d>
          <m:r>
            <w:rPr>
              <w:rFonts w:ascii="Cambria Math" w:hAnsi="Cambria Math"/>
            </w:rPr>
            <m:t>, K=</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e>
                  <m:e>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e>
                </m:mr>
                <m:mr>
                  <m:e>
                    <m:sSub>
                      <m:sSubPr>
                        <m:ctrlPr>
                          <w:rPr>
                            <w:rFonts w:ascii="Cambria Math" w:hAnsi="Cambria Math"/>
                            <w:i/>
                          </w:rPr>
                        </m:ctrlPr>
                      </m:sSubPr>
                      <m:e>
                        <m:r>
                          <w:rPr>
                            <w:rFonts w:ascii="Cambria Math" w:hAnsi="Cambria Math"/>
                          </w:rPr>
                          <m:t>-k</m:t>
                        </m:r>
                      </m:e>
                      <m:sub>
                        <m:r>
                          <w:rPr>
                            <w:rFonts w:ascii="Cambria Math" w:hAnsi="Cambria Math"/>
                          </w:rPr>
                          <m:t>2</m:t>
                        </m:r>
                      </m:sub>
                    </m:sSub>
                  </m:e>
                  <m:e>
                    <m:sSub>
                      <m:sSubPr>
                        <m:ctrlPr>
                          <w:rPr>
                            <w:rFonts w:ascii="Cambria Math" w:hAnsi="Cambria Math"/>
                            <w:i/>
                          </w:rPr>
                        </m:ctrlPr>
                      </m:sSubPr>
                      <m:e>
                        <m:r>
                          <w:rPr>
                            <w:rFonts w:ascii="Cambria Math" w:hAnsi="Cambria Math"/>
                          </w:rPr>
                          <m:t>k</m:t>
                        </m:r>
                      </m:e>
                      <m:sub>
                        <m:r>
                          <w:rPr>
                            <w:rFonts w:ascii="Cambria Math" w:hAnsi="Cambria Math"/>
                          </w:rPr>
                          <m:t>2</m:t>
                        </m:r>
                      </m:sub>
                    </m:sSub>
                  </m:e>
                </m:mr>
              </m:m>
            </m:e>
          </m:d>
        </m:oMath>
      </m:oMathPara>
    </w:p>
    <w:p w:rsidR="007C0894" w:rsidRPr="0041403F" w:rsidRDefault="002F057F" w:rsidP="002F057F">
      <w:pPr>
        <w:tabs>
          <w:tab w:val="left" w:pos="360"/>
        </w:tabs>
        <w:spacing w:before="120"/>
        <w:rPr>
          <w:i/>
          <w:kern w:val="0"/>
          <w:szCs w:val="24"/>
        </w:rPr>
      </w:pPr>
      <m:oMathPara>
        <m:oMath>
          <m:r>
            <w:rPr>
              <w:rFonts w:ascii="Cambria Math" w:hAnsi="Cambria Math"/>
            </w:rPr>
            <m:t>A=</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k</m:t>
                        </m:r>
                      </m:e>
                      <m:sub>
                        <m:r>
                          <w:rPr>
                            <w:rFonts w:ascii="Cambria Math" w:hAnsi="Cambria Math"/>
                          </w:rPr>
                          <m:t>1</m:t>
                        </m:r>
                      </m:sub>
                    </m:sSub>
                  </m:e>
                  <m:e>
                    <m:sSub>
                      <m:sSubPr>
                        <m:ctrlPr>
                          <w:rPr>
                            <w:rFonts w:ascii="Cambria Math" w:hAnsi="Cambria Math"/>
                            <w:i/>
                          </w:rPr>
                        </m:ctrlPr>
                      </m:sSubPr>
                      <m:e>
                        <m:r>
                          <w:rPr>
                            <w:rFonts w:ascii="Cambria Math" w:hAnsi="Cambria Math"/>
                          </w:rPr>
                          <m:t>c</m:t>
                        </m:r>
                      </m:e>
                      <m:sub>
                        <m:r>
                          <w:rPr>
                            <w:rFonts w:ascii="Cambria Math" w:hAnsi="Cambria Math"/>
                          </w:rPr>
                          <m:t>1</m:t>
                        </m:r>
                      </m:sub>
                    </m:sSub>
                  </m:e>
                </m:mr>
                <m:mr>
                  <m:e>
                    <m:r>
                      <w:rPr>
                        <w:rFonts w:ascii="Cambria Math" w:hAnsi="Cambria Math"/>
                      </w:rPr>
                      <m:t>0</m:t>
                    </m:r>
                  </m:e>
                  <m:e>
                    <m:r>
                      <w:rPr>
                        <w:rFonts w:ascii="Cambria Math" w:hAnsi="Cambria Math"/>
                      </w:rPr>
                      <m:t>0</m:t>
                    </m:r>
                  </m:e>
                </m:mr>
              </m:m>
            </m:e>
          </m:d>
          <m:r>
            <w:rPr>
              <w:rFonts w:ascii="Cambria Math" w:hAnsi="Cambria Math"/>
            </w:rPr>
            <m:t>,   B=</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mr>
              </m:m>
            </m:e>
          </m:d>
        </m:oMath>
      </m:oMathPara>
    </w:p>
    <w:p w:rsidR="00F93720" w:rsidRPr="0041403F" w:rsidRDefault="00572C86" w:rsidP="00F93720">
      <w:pPr>
        <w:tabs>
          <w:tab w:val="left" w:pos="360"/>
        </w:tabs>
        <w:spacing w:before="120" w:after="120"/>
      </w:pPr>
      <w:r w:rsidRPr="0041403F">
        <w:rPr>
          <w:kern w:val="0"/>
          <w:szCs w:val="24"/>
        </w:rPr>
        <w:t xml:space="preserve">Equation 2 describes the feedback control based on independent </w:t>
      </w:r>
      <w:proofErr w:type="spellStart"/>
      <w:r w:rsidRPr="0041403F">
        <w:rPr>
          <w:kern w:val="0"/>
          <w:szCs w:val="24"/>
        </w:rPr>
        <w:t>SISO</w:t>
      </w:r>
      <w:proofErr w:type="spellEnd"/>
      <w:r w:rsidRPr="0041403F">
        <w:rPr>
          <w:kern w:val="0"/>
          <w:szCs w:val="24"/>
        </w:rPr>
        <w:t xml:space="preserve"> </w:t>
      </w:r>
      <w:r w:rsidR="00F93720" w:rsidRPr="0041403F">
        <w:rPr>
          <w:kern w:val="0"/>
          <w:szCs w:val="24"/>
        </w:rPr>
        <w:t>c</w:t>
      </w:r>
      <w:r w:rsidR="00657365" w:rsidRPr="0041403F">
        <w:rPr>
          <w:kern w:val="0"/>
          <w:szCs w:val="24"/>
        </w:rPr>
        <w:t xml:space="preserve">ontrol </w:t>
      </w:r>
      <w:proofErr w:type="gramStart"/>
      <w:r w:rsidR="00657365" w:rsidRPr="0041403F">
        <w:rPr>
          <w:kern w:val="0"/>
          <w:szCs w:val="24"/>
        </w:rPr>
        <w:t xml:space="preserve">filters </w:t>
      </w:r>
      <w:proofErr w:type="gramEnd"/>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1</m:t>
            </m:r>
          </m:sub>
        </m:sSub>
        <m:r>
          <m:rPr>
            <m:sty m:val="p"/>
          </m:rPr>
          <w:rPr>
            <w:rFonts w:ascii="Cambria Math" w:hAnsi="Cambria Math"/>
          </w:rPr>
          <m:t xml:space="preserve"> and H2</m:t>
        </m:r>
      </m:oMath>
      <w:r w:rsidR="00F93720" w:rsidRPr="0041403F">
        <w:t>.</w:t>
      </w:r>
    </w:p>
    <w:p w:rsidR="000C5E78" w:rsidRPr="0041403F" w:rsidRDefault="00F93730" w:rsidP="00F93730">
      <w:pPr>
        <w:tabs>
          <w:tab w:val="left" w:pos="900"/>
          <w:tab w:val="right" w:pos="5130"/>
        </w:tabs>
        <w:spacing w:before="120" w:after="120"/>
        <w:jc w:val="center"/>
        <w:rPr>
          <w:i/>
        </w:rPr>
      </w:pPr>
      <w:r w:rsidRPr="0041403F">
        <w:tab/>
      </w:r>
      <m:oMath>
        <m:sSub>
          <m:sSubPr>
            <m:ctrlPr>
              <w:rPr>
                <w:rFonts w:ascii="Cambria Math" w:hAnsi="Cambria Math"/>
                <w:i/>
              </w:rPr>
            </m:ctrlPr>
          </m:sSubPr>
          <m:e>
            <m:r>
              <w:rPr>
                <w:rFonts w:ascii="Cambria Math" w:hAnsi="Cambria Math"/>
              </w:rPr>
              <m:t>F</m:t>
            </m:r>
          </m:e>
          <m:sub>
            <m:r>
              <w:rPr>
                <w:rFonts w:ascii="Cambria Math" w:hAnsi="Cambria Math"/>
              </w:rPr>
              <m:t>X01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d>
          <m:dPr>
            <m:ctrlPr>
              <w:rPr>
                <w:rFonts w:ascii="Cambria Math" w:hAnsi="Cambria Math"/>
                <w:i/>
              </w:rPr>
            </m:ctrlPr>
          </m:dPr>
          <m:e>
            <m:r>
              <w:rPr>
                <w:rFonts w:ascii="Cambria Math" w:hAnsi="Cambria Math"/>
              </w:rPr>
              <m:t>s</m:t>
            </m:r>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 xml:space="preserve">1 </m:t>
            </m:r>
          </m:sub>
        </m:sSub>
        <m:r>
          <w:rPr>
            <w:rFonts w:ascii="Cambria Math" w:hAnsi="Cambria Math"/>
          </w:rPr>
          <m:t xml:space="preserve"> </m:t>
        </m:r>
      </m:oMath>
      <w:r w:rsidR="002F057F" w:rsidRPr="0041403F">
        <w:rPr>
          <w:i/>
        </w:rPr>
        <w:t>;</w:t>
      </w:r>
      <w:r w:rsidRPr="0041403F">
        <w:rPr>
          <w:i/>
        </w:rPr>
        <w:t xml:space="preserve">    </w:t>
      </w:r>
      <w:r w:rsidR="002F057F" w:rsidRPr="0041403F">
        <w:rPr>
          <w:i/>
        </w:rPr>
        <w:t xml:space="preserve">  </w:t>
      </w:r>
      <m:oMath>
        <m:sSub>
          <m:sSubPr>
            <m:ctrlPr>
              <w:rPr>
                <w:rFonts w:ascii="Cambria Math" w:hAnsi="Cambria Math"/>
                <w:i/>
              </w:rPr>
            </m:ctrlPr>
          </m:sSubPr>
          <m:e>
            <m:r>
              <w:rPr>
                <w:rFonts w:ascii="Cambria Math" w:hAnsi="Cambria Math"/>
              </w:rPr>
              <m:t>F</m:t>
            </m:r>
          </m:e>
          <m:sub>
            <m:r>
              <w:rPr>
                <w:rFonts w:ascii="Cambria Math" w:hAnsi="Cambria Math"/>
              </w:rPr>
              <m:t>X12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(s)  </m:t>
        </m:r>
        <m:sSub>
          <m:sSubPr>
            <m:ctrlPr>
              <w:rPr>
                <w:rFonts w:ascii="Cambria Math" w:hAnsi="Cambria Math"/>
                <w:i/>
              </w:rPr>
            </m:ctrlPr>
          </m:sSubPr>
          <m:e>
            <m:r>
              <w:rPr>
                <w:rFonts w:ascii="Cambria Math" w:hAnsi="Cambria Math"/>
              </w:rPr>
              <m:t>X</m:t>
            </m:r>
          </m:e>
          <m:sub>
            <m:r>
              <w:rPr>
                <w:rFonts w:ascii="Cambria Math" w:hAnsi="Cambria Math"/>
              </w:rPr>
              <m:t>2</m:t>
            </m:r>
          </m:sub>
        </m:sSub>
      </m:oMath>
      <w:r w:rsidR="00F93720" w:rsidRPr="0041403F">
        <w:rPr>
          <w:i/>
        </w:rPr>
        <w:tab/>
      </w:r>
      <w:r w:rsidR="00EA126C" w:rsidRPr="0041403F">
        <w:rPr>
          <w:i/>
        </w:rPr>
        <w:t>(2)</w:t>
      </w:r>
    </w:p>
    <w:p w:rsidR="00657365" w:rsidRPr="0041403F" w:rsidRDefault="00192F0A" w:rsidP="00F93720">
      <w:pPr>
        <w:tabs>
          <w:tab w:val="left" w:pos="360"/>
        </w:tabs>
      </w:pPr>
      <w:proofErr w:type="gramStart"/>
      <w:r w:rsidRPr="0041403F">
        <w:t>w</w:t>
      </w:r>
      <w:r w:rsidR="00657365" w:rsidRPr="0041403F">
        <w:t>here</w:t>
      </w:r>
      <w:proofErr w:type="gramEnd"/>
      <w:r w:rsidR="00657365" w:rsidRPr="0041403F">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X01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X12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and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oMath>
      <w:r w:rsidR="00657365" w:rsidRPr="0041403F">
        <w:t xml:space="preserve"> are the Laplace transform</w:t>
      </w:r>
      <w:r w:rsidR="00F93720" w:rsidRPr="0041403F">
        <w:t>s</w:t>
      </w:r>
      <w:r w:rsidR="00657365" w:rsidRPr="0041403F">
        <w:t xml:space="preserve"> of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x01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x12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and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oMath>
      <w:r w:rsidR="00657365" w:rsidRPr="0041403F">
        <w:t xml:space="preserve"> </w:t>
      </w:r>
      <w:r w:rsidR="00F93720" w:rsidRPr="0041403F">
        <w:t xml:space="preserve"> </w:t>
      </w:r>
      <w:r w:rsidR="00657365" w:rsidRPr="0041403F">
        <w:t>respectively.</w:t>
      </w:r>
    </w:p>
    <w:p w:rsidR="00192F0A" w:rsidRPr="0041403F" w:rsidRDefault="00BD6F2C" w:rsidP="00F93720">
      <w:pPr>
        <w:tabs>
          <w:tab w:val="left" w:pos="360"/>
        </w:tabs>
        <w:rPr>
          <w:kern w:val="0"/>
          <w:szCs w:val="24"/>
        </w:rPr>
      </w:pPr>
      <w:r w:rsidRPr="0041403F">
        <w:tab/>
      </w:r>
      <w:r w:rsidR="00192F0A" w:rsidRPr="0041403F">
        <w:t>In the next sections, analysis and results will be shown</w:t>
      </w:r>
      <w:r w:rsidRPr="0041403F">
        <w:t xml:space="preserve"> not only</w:t>
      </w:r>
      <w:r w:rsidR="00192F0A" w:rsidRPr="0041403F">
        <w:t xml:space="preserve"> in the </w:t>
      </w:r>
      <w:r w:rsidRPr="0041403F">
        <w:t>X</w:t>
      </w:r>
      <w:r w:rsidR="00DA1873" w:rsidRPr="0041403F">
        <w:t xml:space="preserve"> directions</w:t>
      </w:r>
      <w:r w:rsidRPr="0041403F">
        <w:t xml:space="preserve"> but also in the </w:t>
      </w:r>
      <w:r w:rsidR="00192F0A" w:rsidRPr="0041403F">
        <w:t>other</w:t>
      </w:r>
      <w:r w:rsidR="00DA1873" w:rsidRPr="0041403F">
        <w:t>s</w:t>
      </w:r>
      <w:r w:rsidR="00192F0A" w:rsidRPr="0041403F">
        <w:t xml:space="preserve"> (Z, </w:t>
      </w:r>
      <w:proofErr w:type="spellStart"/>
      <w:r w:rsidR="00192F0A" w:rsidRPr="0041403F">
        <w:t>RY</w:t>
      </w:r>
      <w:proofErr w:type="spellEnd"/>
      <w:r w:rsidR="00192F0A" w:rsidRPr="0041403F">
        <w:t>…), for which the theoretical behavior is similar.</w:t>
      </w:r>
    </w:p>
    <w:p w:rsidR="00DF0CC7" w:rsidRPr="0041403F" w:rsidRDefault="00DF0CC7" w:rsidP="00285EAA">
      <w:pPr>
        <w:pStyle w:val="BodyTextIndent"/>
        <w:numPr>
          <w:ilvl w:val="1"/>
          <w:numId w:val="6"/>
        </w:numPr>
        <w:spacing w:before="120"/>
        <w:rPr>
          <w:rFonts w:ascii="Arial" w:hAnsi="Arial" w:cs="Arial"/>
          <w:b/>
        </w:rPr>
      </w:pPr>
      <w:r w:rsidRPr="0041403F">
        <w:rPr>
          <w:rFonts w:ascii="Arial" w:hAnsi="Arial" w:cs="Arial"/>
          <w:b/>
        </w:rPr>
        <w:t>System Architecture</w:t>
      </w:r>
    </w:p>
    <w:p w:rsidR="0089230A" w:rsidRPr="0041403F" w:rsidRDefault="00BD6F2C" w:rsidP="0089230A">
      <w:pPr>
        <w:tabs>
          <w:tab w:val="left" w:pos="360"/>
        </w:tabs>
        <w:rPr>
          <w:kern w:val="0"/>
          <w:szCs w:val="24"/>
        </w:rPr>
      </w:pPr>
      <w:r w:rsidRPr="0041403F">
        <w:rPr>
          <w:kern w:val="0"/>
          <w:szCs w:val="24"/>
        </w:rPr>
        <w:tab/>
      </w:r>
      <w:r w:rsidR="00FC22DC" w:rsidRPr="0041403F">
        <w:rPr>
          <w:kern w:val="0"/>
          <w:szCs w:val="24"/>
        </w:rPr>
        <w:fldChar w:fldCharType="begin"/>
      </w:r>
      <w:r w:rsidR="00FC22DC" w:rsidRPr="0041403F">
        <w:rPr>
          <w:kern w:val="0"/>
          <w:szCs w:val="24"/>
        </w:rPr>
        <w:instrText xml:space="preserve"> REF _Ref317507565 \h </w:instrText>
      </w:r>
      <w:r w:rsidR="00FC22DC" w:rsidRPr="0041403F">
        <w:rPr>
          <w:kern w:val="0"/>
          <w:szCs w:val="24"/>
        </w:rPr>
      </w:r>
      <w:r w:rsidR="00FC22DC" w:rsidRPr="0041403F">
        <w:rPr>
          <w:kern w:val="0"/>
          <w:szCs w:val="24"/>
        </w:rPr>
        <w:fldChar w:fldCharType="separate"/>
      </w:r>
      <w:r w:rsidR="00DA36F8" w:rsidRPr="0041403F">
        <w:t>Figure 3</w:t>
      </w:r>
      <w:r w:rsidR="00FC22DC" w:rsidRPr="0041403F">
        <w:rPr>
          <w:kern w:val="0"/>
          <w:szCs w:val="24"/>
        </w:rPr>
        <w:fldChar w:fldCharType="end"/>
      </w:r>
      <w:r w:rsidR="00FC22DC" w:rsidRPr="0041403F">
        <w:rPr>
          <w:kern w:val="0"/>
          <w:szCs w:val="24"/>
        </w:rPr>
        <w:t xml:space="preserve"> </w:t>
      </w:r>
      <w:r w:rsidR="0089230A" w:rsidRPr="0041403F">
        <w:rPr>
          <w:kern w:val="0"/>
          <w:szCs w:val="24"/>
        </w:rPr>
        <w:t xml:space="preserve">shows a CAD picture of the </w:t>
      </w:r>
      <w:r w:rsidR="00FC22DC" w:rsidRPr="0041403F">
        <w:rPr>
          <w:kern w:val="0"/>
          <w:szCs w:val="24"/>
        </w:rPr>
        <w:t xml:space="preserve">actual </w:t>
      </w:r>
      <w:r w:rsidR="0089230A" w:rsidRPr="0041403F">
        <w:rPr>
          <w:kern w:val="0"/>
          <w:szCs w:val="24"/>
        </w:rPr>
        <w:t xml:space="preserve">system. The system’s </w:t>
      </w:r>
      <w:r w:rsidR="002D65E5" w:rsidRPr="0041403F">
        <w:rPr>
          <w:kern w:val="0"/>
          <w:szCs w:val="24"/>
        </w:rPr>
        <w:t xml:space="preserve">base </w:t>
      </w:r>
      <w:r w:rsidR="0089230A" w:rsidRPr="0041403F">
        <w:rPr>
          <w:kern w:val="0"/>
          <w:szCs w:val="24"/>
        </w:rPr>
        <w:t xml:space="preserve">(Stage 0) is shown in purple (0), the first active stage (Stage 1) is shown in cyan (1), </w:t>
      </w:r>
      <w:r w:rsidR="00560C42" w:rsidRPr="0041403F">
        <w:rPr>
          <w:kern w:val="0"/>
          <w:szCs w:val="24"/>
        </w:rPr>
        <w:t>and the</w:t>
      </w:r>
      <w:r w:rsidR="0089230A" w:rsidRPr="0041403F">
        <w:rPr>
          <w:kern w:val="0"/>
          <w:szCs w:val="24"/>
        </w:rPr>
        <w:t xml:space="preserve"> second active stage (Stage 2) is shown in grey (2). </w:t>
      </w:r>
      <w:r w:rsidR="00997F15" w:rsidRPr="0041403F">
        <w:rPr>
          <w:kern w:val="0"/>
          <w:szCs w:val="24"/>
        </w:rPr>
        <w:t xml:space="preserve">Each stage is suspended with three triangular blades providing the vertical flexibility, and three </w:t>
      </w:r>
      <w:r w:rsidR="004A5F92" w:rsidRPr="0041403F">
        <w:rPr>
          <w:kern w:val="0"/>
          <w:szCs w:val="24"/>
        </w:rPr>
        <w:t>vertical</w:t>
      </w:r>
      <w:r w:rsidR="00997F15" w:rsidRPr="0041403F">
        <w:rPr>
          <w:kern w:val="0"/>
          <w:szCs w:val="24"/>
        </w:rPr>
        <w:t xml:space="preserve"> flexure rods providing the horizontal flexibility.</w:t>
      </w:r>
      <w:r w:rsidR="00FC140F" w:rsidRPr="0041403F">
        <w:rPr>
          <w:kern w:val="0"/>
          <w:szCs w:val="24"/>
        </w:rPr>
        <w:t xml:space="preserve"> (3</w:t>
      </w:r>
      <w:r w:rsidR="0089230A" w:rsidRPr="0041403F">
        <w:rPr>
          <w:kern w:val="0"/>
          <w:szCs w:val="24"/>
        </w:rPr>
        <w:t>)</w:t>
      </w:r>
      <w:r w:rsidR="00FC140F" w:rsidRPr="0041403F">
        <w:rPr>
          <w:kern w:val="0"/>
          <w:szCs w:val="24"/>
        </w:rPr>
        <w:t xml:space="preserve"> </w:t>
      </w:r>
      <w:proofErr w:type="gramStart"/>
      <w:r w:rsidR="00FC140F" w:rsidRPr="0041403F">
        <w:rPr>
          <w:kern w:val="0"/>
          <w:szCs w:val="24"/>
        </w:rPr>
        <w:t>shows</w:t>
      </w:r>
      <w:proofErr w:type="gramEnd"/>
      <w:r w:rsidR="00FC140F" w:rsidRPr="0041403F">
        <w:rPr>
          <w:kern w:val="0"/>
          <w:szCs w:val="24"/>
        </w:rPr>
        <w:t xml:space="preserve"> one of the three sets of blades between Stage 0 and Stage 1</w:t>
      </w:r>
      <w:r w:rsidR="0089230A" w:rsidRPr="0041403F">
        <w:rPr>
          <w:kern w:val="0"/>
          <w:szCs w:val="24"/>
        </w:rPr>
        <w:t>.</w:t>
      </w:r>
      <w:r w:rsidR="007F631D" w:rsidRPr="0041403F">
        <w:rPr>
          <w:kern w:val="0"/>
          <w:szCs w:val="24"/>
        </w:rPr>
        <w:t xml:space="preserve"> </w:t>
      </w:r>
      <w:r w:rsidR="00FC140F" w:rsidRPr="0041403F">
        <w:rPr>
          <w:kern w:val="0"/>
          <w:szCs w:val="24"/>
        </w:rPr>
        <w:t xml:space="preserve">(4) </w:t>
      </w:r>
      <w:proofErr w:type="gramStart"/>
      <w:r w:rsidR="00FC140F" w:rsidRPr="0041403F">
        <w:rPr>
          <w:kern w:val="0"/>
          <w:szCs w:val="24"/>
        </w:rPr>
        <w:t>shows</w:t>
      </w:r>
      <w:proofErr w:type="gramEnd"/>
      <w:r w:rsidR="00FC140F" w:rsidRPr="0041403F">
        <w:rPr>
          <w:kern w:val="0"/>
          <w:szCs w:val="24"/>
        </w:rPr>
        <w:t xml:space="preserve"> one of the three sets of</w:t>
      </w:r>
      <w:r w:rsidR="00192F0A" w:rsidRPr="0041403F">
        <w:rPr>
          <w:kern w:val="0"/>
          <w:szCs w:val="24"/>
        </w:rPr>
        <w:t xml:space="preserve"> blades between Stage 1 and Stage 2</w:t>
      </w:r>
      <w:r w:rsidR="00FC140F" w:rsidRPr="0041403F">
        <w:rPr>
          <w:kern w:val="0"/>
          <w:szCs w:val="24"/>
        </w:rPr>
        <w:t xml:space="preserve">. </w:t>
      </w:r>
      <w:r w:rsidR="007F631D" w:rsidRPr="0041403F">
        <w:rPr>
          <w:kern w:val="0"/>
          <w:szCs w:val="24"/>
        </w:rPr>
        <w:t>The bottom plate of Stage 2 is a</w:t>
      </w:r>
      <w:r w:rsidR="002D65E5" w:rsidRPr="0041403F">
        <w:rPr>
          <w:kern w:val="0"/>
          <w:szCs w:val="24"/>
        </w:rPr>
        <w:t>n</w:t>
      </w:r>
      <w:r w:rsidR="007F631D" w:rsidRPr="0041403F">
        <w:rPr>
          <w:kern w:val="0"/>
          <w:szCs w:val="24"/>
        </w:rPr>
        <w:t xml:space="preserve"> </w:t>
      </w:r>
      <w:r w:rsidR="002D65E5" w:rsidRPr="0041403F">
        <w:rPr>
          <w:kern w:val="0"/>
          <w:szCs w:val="24"/>
        </w:rPr>
        <w:t xml:space="preserve">upside-down </w:t>
      </w:r>
      <w:r w:rsidR="007F631D" w:rsidRPr="0041403F">
        <w:rPr>
          <w:kern w:val="0"/>
          <w:szCs w:val="24"/>
        </w:rPr>
        <w:t xml:space="preserve">optical table designed to carry </w:t>
      </w:r>
      <w:r w:rsidR="002D65E5" w:rsidRPr="0041403F">
        <w:rPr>
          <w:kern w:val="0"/>
          <w:szCs w:val="24"/>
        </w:rPr>
        <w:t xml:space="preserve">the </w:t>
      </w:r>
      <w:r w:rsidR="007F631D" w:rsidRPr="0041403F">
        <w:rPr>
          <w:kern w:val="0"/>
          <w:szCs w:val="24"/>
        </w:rPr>
        <w:t>Advanced LIGO optics.</w:t>
      </w:r>
    </w:p>
    <w:p w:rsidR="0089230A" w:rsidRPr="0041403F" w:rsidRDefault="00BD6F2C" w:rsidP="00646323">
      <w:pPr>
        <w:pStyle w:val="BodyTextIndent"/>
        <w:ind w:firstLine="0"/>
        <w:jc w:val="center"/>
      </w:pPr>
      <w:r w:rsidRPr="0041403F">
        <w:rPr>
          <w:noProof/>
        </w:rPr>
        <mc:AlternateContent>
          <mc:Choice Requires="wpg">
            <w:drawing>
              <wp:anchor distT="0" distB="0" distL="114300" distR="114300" simplePos="0" relativeHeight="251769344" behindDoc="0" locked="0" layoutInCell="1" allowOverlap="1" wp14:anchorId="06774E3F" wp14:editId="2A0169BB">
                <wp:simplePos x="0" y="0"/>
                <wp:positionH relativeFrom="column">
                  <wp:posOffset>2748280</wp:posOffset>
                </wp:positionH>
                <wp:positionV relativeFrom="paragraph">
                  <wp:posOffset>1968500</wp:posOffset>
                </wp:positionV>
                <wp:extent cx="270510" cy="233045"/>
                <wp:effectExtent l="0" t="0" r="0" b="0"/>
                <wp:wrapNone/>
                <wp:docPr id="15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 cy="233045"/>
                          <a:chOff x="0" y="0"/>
                          <a:chExt cx="270510" cy="233680"/>
                        </a:xfrm>
                      </wpg:grpSpPr>
                      <wps:wsp>
                        <wps:cNvPr id="158" name="Text Box 44"/>
                        <wps:cNvSpPr txBox="1"/>
                        <wps:spPr>
                          <a:xfrm>
                            <a:off x="0" y="0"/>
                            <a:ext cx="27051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00" w:rsidRPr="001B4786" w:rsidRDefault="00635E00" w:rsidP="003244F1">
                              <w:pPr>
                                <w:rPr>
                                  <w:b/>
                                  <w:sz w:val="18"/>
                                  <w:szCs w:val="18"/>
                                </w:rPr>
                              </w:pPr>
                              <w:r>
                                <w:rPr>
                                  <w:b/>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Oval 46"/>
                        <wps:cNvSpPr/>
                        <wps:spPr>
                          <a:xfrm>
                            <a:off x="28575" y="23813"/>
                            <a:ext cx="182880" cy="18288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2" o:spid="_x0000_s1026" style="position:absolute;left:0;text-align:left;margin-left:216.4pt;margin-top:155pt;width:21.3pt;height:18.35pt;z-index:251769344;mso-width-relative:margin;mso-height-relative:margin"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">
                <v:shapetype id="_x0000_t202" coordsize="21600,21600" o:spt="202" path="m,l,21600r21600,l21600,xe">
                  <v:stroke joinstyle="miter"/>
                  <v:path gradientshapeok="t" o:connecttype="rect"/>
                </v:shapetype>
                <v:shape id="Text Box 44" o:spid="_x0000_s1027" type="#_x0000_t202" style="position:absolute;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pGM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t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KRjHAAAA3AAAAA8AAAAAAAAAAAAAAAAAmAIAAGRy&#10;cy9kb3ducmV2LnhtbFBLBQYAAAAABAAEAPUAAACMAwAAAAA=&#10;" filled="f" stroked="f" strokeweight=".5pt">
                  <v:textbox>
                    <w:txbxContent>
                      <w:p w:rsidR="00623633" w:rsidRPr="001B4786" w:rsidRDefault="00623633" w:rsidP="003244F1">
                        <w:pPr>
                          <w:rPr>
                            <w:b/>
                            <w:sz w:val="18"/>
                            <w:szCs w:val="18"/>
                          </w:rPr>
                        </w:pPr>
                        <w:r>
                          <w:rPr>
                            <w:b/>
                            <w:sz w:val="18"/>
                            <w:szCs w:val="18"/>
                          </w:rPr>
                          <w:t>0</w:t>
                        </w:r>
                      </w:p>
                    </w:txbxContent>
                  </v:textbox>
                </v:shape>
                <v:oval id="Oval 46" o:spid="_x0000_s1028"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NT8IA&#10;AADcAAAADwAAAGRycy9kb3ducmV2LnhtbERPS2rDMBDdF3IHMYFsQiMlpSF1I5tQSJsu7eQAgzW1&#10;TayRsVR/bl8VCt3N433nmE22FQP1vnGsYbtRIIhLZxquNNyu58cDCB+QDbaOScNMHrJ08XDExLiR&#10;cxqKUIkYwj5BDXUIXSKlL2uy6DeuI47cl+sthgj7SpoexxhuW7lTai8tNhwbauzorabyXnxbDcP7&#10;7kLrGeexOnSzytcfn3f1pPVqOZ1eQQSawr/4z30xcf7zC/w+Ey+Q6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k1PwgAAANwAAAAPAAAAAAAAAAAAAAAAAJgCAABkcnMvZG93&#10;bnJldi54bWxQSwUGAAAAAAQABAD1AAAAhwMAAAAA&#10;" filled="f" strokecolor="black [3213]" strokeweight="1pt"/>
              </v:group>
            </w:pict>
          </mc:Fallback>
        </mc:AlternateContent>
      </w:r>
      <w:r w:rsidR="00FC140F" w:rsidRPr="0041403F">
        <w:rPr>
          <w:noProof/>
        </w:rPr>
        <mc:AlternateContent>
          <mc:Choice Requires="wpg">
            <w:drawing>
              <wp:anchor distT="0" distB="0" distL="114300" distR="114300" simplePos="0" relativeHeight="251755008" behindDoc="0" locked="0" layoutInCell="1" allowOverlap="1" wp14:anchorId="1341F02C" wp14:editId="63A7752A">
                <wp:simplePos x="0" y="0"/>
                <wp:positionH relativeFrom="column">
                  <wp:posOffset>378299</wp:posOffset>
                </wp:positionH>
                <wp:positionV relativeFrom="paragraph">
                  <wp:posOffset>1965960</wp:posOffset>
                </wp:positionV>
                <wp:extent cx="270510" cy="233045"/>
                <wp:effectExtent l="0" t="0" r="0" b="0"/>
                <wp:wrapNone/>
                <wp:docPr id="1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 cy="233045"/>
                          <a:chOff x="0" y="0"/>
                          <a:chExt cx="270510" cy="233680"/>
                        </a:xfrm>
                      </wpg:grpSpPr>
                      <wps:wsp>
                        <wps:cNvPr id="117" name="Text Box 11"/>
                        <wps:cNvSpPr txBox="1"/>
                        <wps:spPr>
                          <a:xfrm>
                            <a:off x="0" y="0"/>
                            <a:ext cx="27051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00" w:rsidRPr="001B4786" w:rsidRDefault="00635E00" w:rsidP="003244F1">
                              <w:pPr>
                                <w:rPr>
                                  <w:b/>
                                  <w:sz w:val="18"/>
                                  <w:szCs w:val="18"/>
                                </w:rPr>
                              </w:pPr>
                              <w:r>
                                <w:rPr>
                                  <w:b/>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Oval 14"/>
                        <wps:cNvSpPr/>
                        <wps:spPr>
                          <a:xfrm>
                            <a:off x="28575" y="23813"/>
                            <a:ext cx="182880" cy="18288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 o:spid="_x0000_s1029" style="position:absolute;left:0;text-align:left;margin-left:29.8pt;margin-top:154.8pt;width:21.3pt;height:18.35pt;z-index:251755008;mso-width-relative:margin;mso-height-relative:margin"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">
                <v:shape id="Text Box 11" o:spid="_x0000_s1030" type="#_x0000_t202" style="position:absolute;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EqsQA&#10;AADcAAAADwAAAGRycy9kb3ducmV2LnhtbERPS2vCQBC+F/wPywje6iaCraSuEgJSkfbg4+JtzI5J&#10;aHY2za5J7K/vFgre5uN7znI9mFp01LrKsoJ4GoEgzq2uuFBwOm6eFyCcR9ZYWyYFd3KwXo2elpho&#10;2/OeuoMvRAhhl6CC0vsmkdLlJRl0U9sQB+5qW4M+wLaQusU+hJtazqLoRRqsODSU2FBWUv51uBkF&#10;u2zzifvLzCx+6uz945o236fzXKnJeEjfQHga/EP8797qMD9+hb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BKrEAAAA3AAAAA8AAAAAAAAAAAAAAAAAmAIAAGRycy9k&#10;b3ducmV2LnhtbFBLBQYAAAAABAAEAPUAAACJAwAAAAA=&#10;" filled="f" stroked="f" strokeweight=".5pt">
                  <v:textbox>
                    <w:txbxContent>
                      <w:p w:rsidR="00623633" w:rsidRPr="001B4786" w:rsidRDefault="00623633" w:rsidP="003244F1">
                        <w:pPr>
                          <w:rPr>
                            <w:b/>
                            <w:sz w:val="18"/>
                            <w:szCs w:val="18"/>
                          </w:rPr>
                        </w:pPr>
                        <w:r>
                          <w:rPr>
                            <w:b/>
                            <w:sz w:val="18"/>
                            <w:szCs w:val="18"/>
                          </w:rPr>
                          <w:t>1</w:t>
                        </w:r>
                      </w:p>
                    </w:txbxContent>
                  </v:textbox>
                </v:shape>
                <v:oval id="Oval 14" o:spid="_x0000_s1031"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hRFMMA&#10;AADcAAAADwAAAGRycy9kb3ducmV2LnhtbESPzWoCQRCE70LeYWjBi8QZFURWR5FAEj2qeYBmp91d&#10;3OlZdib78/b2IZBbN1Vd9fX+OPhaddTGKrCF5cKAIs6Dq7iw8HP/fN+CignZYR2YLIwU4Xh4m+wx&#10;c6HnK3W3VCgJ4ZihhTKlJtM65iV5jIvQEIv2CK3HJGtbaNdiL+G+1itjNtpjxdJQYkMfJeXP26+3&#10;0H2tzjQfceyLbTOa6/z78jRra2fT4bQDlWhI/+a/67MT/KXQyjMygT6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hRFMMAAADcAAAADwAAAAAAAAAAAAAAAACYAgAAZHJzL2Rv&#10;d25yZXYueG1sUEsFBgAAAAAEAAQA9QAAAIgDAAAAAA==&#10;" filled="f" strokecolor="black [3213]" strokeweight="1pt"/>
              </v:group>
            </w:pict>
          </mc:Fallback>
        </mc:AlternateContent>
      </w:r>
      <w:r w:rsidR="00FC140F" w:rsidRPr="0041403F">
        <w:rPr>
          <w:noProof/>
        </w:rPr>
        <mc:AlternateContent>
          <mc:Choice Requires="wpg">
            <w:drawing>
              <wp:anchor distT="0" distB="0" distL="114300" distR="114300" simplePos="0" relativeHeight="251767296" behindDoc="0" locked="0" layoutInCell="1" allowOverlap="1" wp14:anchorId="2A46BA67" wp14:editId="7669DBB4">
                <wp:simplePos x="0" y="0"/>
                <wp:positionH relativeFrom="column">
                  <wp:posOffset>90805</wp:posOffset>
                </wp:positionH>
                <wp:positionV relativeFrom="paragraph">
                  <wp:posOffset>1774029</wp:posOffset>
                </wp:positionV>
                <wp:extent cx="270510" cy="233045"/>
                <wp:effectExtent l="0" t="0" r="0" b="0"/>
                <wp:wrapNone/>
                <wp:docPr id="14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 cy="233045"/>
                          <a:chOff x="0" y="0"/>
                          <a:chExt cx="270510" cy="233680"/>
                        </a:xfrm>
                      </wpg:grpSpPr>
                      <wps:wsp>
                        <wps:cNvPr id="145" name="Text Box 40"/>
                        <wps:cNvSpPr txBox="1"/>
                        <wps:spPr>
                          <a:xfrm>
                            <a:off x="0" y="0"/>
                            <a:ext cx="27051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00" w:rsidRPr="001B4786" w:rsidRDefault="00635E00" w:rsidP="003244F1">
                              <w:pPr>
                                <w:rPr>
                                  <w:b/>
                                  <w:sz w:val="18"/>
                                  <w:szCs w:val="18"/>
                                </w:rPr>
                              </w:pPr>
                              <w:r>
                                <w:rPr>
                                  <w:b/>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Oval 41"/>
                        <wps:cNvSpPr/>
                        <wps:spPr>
                          <a:xfrm>
                            <a:off x="28575" y="23813"/>
                            <a:ext cx="182880" cy="18288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32" style="position:absolute;left:0;text-align:left;margin-left:7.15pt;margin-top:139.7pt;width:21.3pt;height:18.35pt;z-index:251767296;mso-width-relative:margin;mso-height-relative:margin"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">
                <v:shape id="Text Box 40" o:spid="_x0000_s1033" type="#_x0000_t202" style="position:absolute;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rsidR="00623633" w:rsidRPr="001B4786" w:rsidRDefault="00623633" w:rsidP="003244F1">
                        <w:pPr>
                          <w:rPr>
                            <w:b/>
                            <w:sz w:val="18"/>
                            <w:szCs w:val="18"/>
                          </w:rPr>
                        </w:pPr>
                        <w:r>
                          <w:rPr>
                            <w:b/>
                            <w:sz w:val="18"/>
                            <w:szCs w:val="18"/>
                          </w:rPr>
                          <w:t>4</w:t>
                        </w:r>
                      </w:p>
                    </w:txbxContent>
                  </v:textbox>
                </v:shape>
                <v:oval id="Oval 41" o:spid="_x0000_s1034"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CcMA&#10;AADcAAAADwAAAGRycy9kb3ducmV2LnhtbESPzWoCQRCE74G8w9BCLhJn1BBkdZQgJOpRzQM0O53d&#10;xZ2eZWeyP29vHwRv3VR11deb3eBr1VEbq8AW5jMDijgPruLCwu/1+30FKiZkh3VgsjBShN329WWD&#10;mQs9n6m7pEJJCMcMLZQpNZnWMS/JY5yFhli0v9B6TLK2hXYt9hLua70w5lN7rFgaSmxoX1J+u/x7&#10;C93P4kjTEce+WDWjOU8Pp5tZWvs2Gb7WoBIN6Wl+XB+d4H8IrTwjE+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t+CcMAAADcAAAADwAAAAAAAAAAAAAAAACYAgAAZHJzL2Rv&#10;d25yZXYueG1sUEsFBgAAAAAEAAQA9QAAAIgDAAAAAA==&#10;" filled="f" strokecolor="black [3213]" strokeweight="1pt"/>
              </v:group>
            </w:pict>
          </mc:Fallback>
        </mc:AlternateContent>
      </w:r>
      <w:r w:rsidR="00FC140F" w:rsidRPr="0041403F">
        <w:rPr>
          <w:noProof/>
        </w:rPr>
        <mc:AlternateContent>
          <mc:Choice Requires="wpg">
            <w:drawing>
              <wp:anchor distT="0" distB="0" distL="114300" distR="114300" simplePos="0" relativeHeight="251765248" behindDoc="0" locked="0" layoutInCell="1" allowOverlap="1" wp14:anchorId="561E83DF" wp14:editId="6BB5E909">
                <wp:simplePos x="0" y="0"/>
                <wp:positionH relativeFrom="column">
                  <wp:posOffset>-10160</wp:posOffset>
                </wp:positionH>
                <wp:positionV relativeFrom="paragraph">
                  <wp:posOffset>1490184</wp:posOffset>
                </wp:positionV>
                <wp:extent cx="270510" cy="233045"/>
                <wp:effectExtent l="0" t="0" r="0" b="0"/>
                <wp:wrapNone/>
                <wp:docPr id="13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 cy="233045"/>
                          <a:chOff x="0" y="0"/>
                          <a:chExt cx="270510" cy="233680"/>
                        </a:xfrm>
                      </wpg:grpSpPr>
                      <wps:wsp>
                        <wps:cNvPr id="137" name="Text Box 34"/>
                        <wps:cNvSpPr txBox="1"/>
                        <wps:spPr>
                          <a:xfrm>
                            <a:off x="0" y="0"/>
                            <a:ext cx="27051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00" w:rsidRPr="001B4786" w:rsidRDefault="00635E00" w:rsidP="003244F1">
                              <w:pPr>
                                <w:rPr>
                                  <w:b/>
                                  <w:sz w:val="18"/>
                                  <w:szCs w:val="18"/>
                                </w:rPr>
                              </w:pPr>
                              <w:r>
                                <w:rPr>
                                  <w:b/>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Oval 35"/>
                        <wps:cNvSpPr/>
                        <wps:spPr>
                          <a:xfrm>
                            <a:off x="28575" y="23813"/>
                            <a:ext cx="182880" cy="18288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 o:spid="_x0000_s1035" style="position:absolute;left:0;text-align:left;margin-left:-.8pt;margin-top:117.35pt;width:21.3pt;height:18.35pt;z-index:251765248;mso-width-relative:margin;mso-height-relative:margin"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">
                <v:shape id="Text Box 34" o:spid="_x0000_s1036" type="#_x0000_t202" style="position:absolute;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YysMA&#10;AADcAAAADwAAAGRycy9kb3ducmV2LnhtbERPS4vCMBC+L/gfwgje1lQX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YysMAAADcAAAADwAAAAAAAAAAAAAAAACYAgAAZHJzL2Rv&#10;d25yZXYueG1sUEsFBgAAAAAEAAQA9QAAAIgDAAAAAA==&#10;" filled="f" stroked="f" strokeweight=".5pt">
                  <v:textbox>
                    <w:txbxContent>
                      <w:p w:rsidR="00623633" w:rsidRPr="001B4786" w:rsidRDefault="00623633" w:rsidP="003244F1">
                        <w:pPr>
                          <w:rPr>
                            <w:b/>
                            <w:sz w:val="18"/>
                            <w:szCs w:val="18"/>
                          </w:rPr>
                        </w:pPr>
                        <w:r>
                          <w:rPr>
                            <w:b/>
                            <w:sz w:val="18"/>
                            <w:szCs w:val="18"/>
                          </w:rPr>
                          <w:t>3</w:t>
                        </w:r>
                      </w:p>
                    </w:txbxContent>
                  </v:textbox>
                </v:shape>
                <v:oval id="Oval 35" o:spid="_x0000_s1037"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eMEA&#10;AADcAAAADwAAAGRycy9kb3ducmV2LnhtbERPS2rDMBDdF3oHMYVuTCPFLiW4UUIJtHGWcXqAwZra&#10;JtbIWKo/t48Khezm8b6z3c+2EyMNvnWsYb1SIIgrZ1quNXxfPl82IHxANtg5Jg0LedjvHh+2mBs3&#10;8ZnGMtQihrDPUUMTQp9L6auGLPqV64kj9+MGiyHCoZZmwCmG206mSr1Jiy3HhgZ7OjRUXctfq2H8&#10;SgtKFlymetMv6pwcT1eVaf38NH+8gwg0h7v4312YOP81g79n4gV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f7HjBAAAA3AAAAA8AAAAAAAAAAAAAAAAAmAIAAGRycy9kb3du&#10;cmV2LnhtbFBLBQYAAAAABAAEAPUAAACGAwAAAAA=&#10;" filled="f" strokecolor="black [3213]" strokeweight="1pt"/>
              </v:group>
            </w:pict>
          </mc:Fallback>
        </mc:AlternateContent>
      </w:r>
      <w:r w:rsidR="00D7670F" w:rsidRPr="0041403F">
        <w:rPr>
          <w:noProof/>
        </w:rPr>
        <mc:AlternateContent>
          <mc:Choice Requires="wps">
            <w:drawing>
              <wp:anchor distT="0" distB="0" distL="114300" distR="114300" simplePos="0" relativeHeight="251751936" behindDoc="0" locked="0" layoutInCell="1" allowOverlap="1" wp14:anchorId="3CB9F51B" wp14:editId="44FCE9CB">
                <wp:simplePos x="0" y="0"/>
                <wp:positionH relativeFrom="column">
                  <wp:posOffset>2487295</wp:posOffset>
                </wp:positionH>
                <wp:positionV relativeFrom="paragraph">
                  <wp:posOffset>2009775</wp:posOffset>
                </wp:positionV>
                <wp:extent cx="299720" cy="55245"/>
                <wp:effectExtent l="38100" t="76200" r="0" b="59055"/>
                <wp:wrapNone/>
                <wp:docPr id="15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9720" cy="552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95.85pt;margin-top:158.25pt;width:23.6pt;height:4.35pt;flip:x 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" strokecolor="black [3213]">
                <v:stroke endarrow="open"/>
                <o:lock v:ext="edit" shapetype="f"/>
              </v:shape>
            </w:pict>
          </mc:Fallback>
        </mc:AlternateContent>
      </w:r>
      <w:r w:rsidR="00D7670F" w:rsidRPr="0041403F">
        <w:rPr>
          <w:noProof/>
        </w:rPr>
        <mc:AlternateContent>
          <mc:Choice Requires="wps">
            <w:drawing>
              <wp:anchor distT="0" distB="0" distL="114300" distR="114300" simplePos="0" relativeHeight="251761152" behindDoc="0" locked="0" layoutInCell="1" allowOverlap="1" wp14:anchorId="35A1FA8C" wp14:editId="2215929F">
                <wp:simplePos x="0" y="0"/>
                <wp:positionH relativeFrom="column">
                  <wp:posOffset>299720</wp:posOffset>
                </wp:positionH>
                <wp:positionV relativeFrom="paragraph">
                  <wp:posOffset>1517650</wp:posOffset>
                </wp:positionV>
                <wp:extent cx="862965" cy="327025"/>
                <wp:effectExtent l="0" t="57150" r="13335" b="34925"/>
                <wp:wrapNone/>
                <wp:docPr id="155"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62965" cy="327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 o:spid="_x0000_s1026" type="#_x0000_t32" style="position:absolute;margin-left:23.6pt;margin-top:119.5pt;width:67.95pt;height:25.75pt;flip:y;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" strokecolor="black [3213]">
                <v:stroke endarrow="open"/>
                <o:lock v:ext="edit" shapetype="f"/>
              </v:shape>
            </w:pict>
          </mc:Fallback>
        </mc:AlternateContent>
      </w:r>
      <w:r w:rsidR="00D7670F" w:rsidRPr="0041403F">
        <w:rPr>
          <w:noProof/>
        </w:rPr>
        <mc:AlternateContent>
          <mc:Choice Requires="wps">
            <w:drawing>
              <wp:anchor distT="0" distB="0" distL="114300" distR="114300" simplePos="0" relativeHeight="251763200" behindDoc="0" locked="0" layoutInCell="1" allowOverlap="1" wp14:anchorId="30A6955C" wp14:editId="01BCBBB9">
                <wp:simplePos x="0" y="0"/>
                <wp:positionH relativeFrom="column">
                  <wp:posOffset>201930</wp:posOffset>
                </wp:positionH>
                <wp:positionV relativeFrom="paragraph">
                  <wp:posOffset>1361440</wp:posOffset>
                </wp:positionV>
                <wp:extent cx="701675" cy="210820"/>
                <wp:effectExtent l="0" t="57150" r="3175" b="36830"/>
                <wp:wrapNone/>
                <wp:docPr id="135"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1675" cy="2108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15.9pt;margin-top:107.2pt;width:55.25pt;height:16.6pt;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" strokecolor="black [3213]">
                <v:stroke endarrow="open"/>
                <o:lock v:ext="edit" shapetype="f"/>
              </v:shape>
            </w:pict>
          </mc:Fallback>
        </mc:AlternateContent>
      </w:r>
      <w:r w:rsidR="00D7670F" w:rsidRPr="0041403F">
        <w:rPr>
          <w:noProof/>
        </w:rPr>
        <mc:AlternateContent>
          <mc:Choice Requires="wpg">
            <w:drawing>
              <wp:anchor distT="0" distB="0" distL="114300" distR="114300" simplePos="0" relativeHeight="251757056" behindDoc="0" locked="0" layoutInCell="1" allowOverlap="1" wp14:anchorId="407A5EC1" wp14:editId="3191F4F2">
                <wp:simplePos x="0" y="0"/>
                <wp:positionH relativeFrom="column">
                  <wp:posOffset>2811780</wp:posOffset>
                </wp:positionH>
                <wp:positionV relativeFrom="paragraph">
                  <wp:posOffset>319405</wp:posOffset>
                </wp:positionV>
                <wp:extent cx="270510" cy="233045"/>
                <wp:effectExtent l="0" t="0" r="0" b="0"/>
                <wp:wrapNone/>
                <wp:docPr id="11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 cy="233045"/>
                          <a:chOff x="0" y="0"/>
                          <a:chExt cx="270510" cy="233680"/>
                        </a:xfrm>
                      </wpg:grpSpPr>
                      <wps:wsp>
                        <wps:cNvPr id="120" name="Text Box 23"/>
                        <wps:cNvSpPr txBox="1"/>
                        <wps:spPr>
                          <a:xfrm>
                            <a:off x="0" y="0"/>
                            <a:ext cx="27051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00" w:rsidRPr="001B4786" w:rsidRDefault="00635E00" w:rsidP="003244F1">
                              <w:pPr>
                                <w:rPr>
                                  <w:b/>
                                  <w:sz w:val="18"/>
                                  <w:szCs w:val="18"/>
                                </w:rPr>
                              </w:pPr>
                              <w:r>
                                <w:rPr>
                                  <w:b/>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Oval 24"/>
                        <wps:cNvSpPr/>
                        <wps:spPr>
                          <a:xfrm>
                            <a:off x="28575" y="23813"/>
                            <a:ext cx="182880" cy="18288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 o:spid="_x0000_s1038" style="position:absolute;left:0;text-align:left;margin-left:221.4pt;margin-top:25.15pt;width:21.3pt;height:18.35pt;z-index:251757056;mso-width-relative:margin;mso-height-relative:margin"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">
                <v:shape id="Text Box 23" o:spid="_x0000_s1039" type="#_x0000_t202" style="position:absolute;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WY8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PBl2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FWY8YAAADcAAAADwAAAAAAAAAAAAAAAACYAgAAZHJz&#10;L2Rvd25yZXYueG1sUEsFBgAAAAAEAAQA9QAAAIsDAAAAAA==&#10;" filled="f" stroked="f" strokeweight=".5pt">
                  <v:textbox>
                    <w:txbxContent>
                      <w:p w:rsidR="00623633" w:rsidRPr="001B4786" w:rsidRDefault="00623633" w:rsidP="003244F1">
                        <w:pPr>
                          <w:rPr>
                            <w:b/>
                            <w:sz w:val="18"/>
                            <w:szCs w:val="18"/>
                          </w:rPr>
                        </w:pPr>
                        <w:r>
                          <w:rPr>
                            <w:b/>
                            <w:sz w:val="18"/>
                            <w:szCs w:val="18"/>
                          </w:rPr>
                          <w:t>2</w:t>
                        </w:r>
                      </w:p>
                    </w:txbxContent>
                  </v:textbox>
                </v:shape>
                <v:oval id="Oval 24" o:spid="_x0000_s1040"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6nsAA&#10;AADcAAAADwAAAGRycy9kb3ducmV2LnhtbERP24rCMBB9F/yHMMK+yJpYQUrXKLLgrj56+YChGdti&#10;MylNtpe/3wiCb3M419nsBluLjlpfOdawXCgQxLkzFRcabtfDZwrCB2SDtWPSMJKH3XY62WBmXM9n&#10;6i6hEDGEfYYayhCaTEqfl2TRL1xDHLm7ay2GCNtCmhb7GG5rmSi1lhYrjg0lNvRdUv64/FkN3U9y&#10;pPmIY1+kzajO89/TQ620/pgN+y8QgYbwFr/cRxPnrxJ4PhMv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U6nsAAAADcAAAADwAAAAAAAAAAAAAAAACYAgAAZHJzL2Rvd25y&#10;ZXYueG1sUEsFBgAAAAAEAAQA9QAAAIUDAAAAAA==&#10;" filled="f" strokecolor="black [3213]" strokeweight="1pt"/>
              </v:group>
            </w:pict>
          </mc:Fallback>
        </mc:AlternateContent>
      </w:r>
      <w:r w:rsidR="00D7670F" w:rsidRPr="0041403F">
        <w:rPr>
          <w:noProof/>
        </w:rPr>
        <mc:AlternateContent>
          <mc:Choice Requires="wps">
            <w:drawing>
              <wp:anchor distT="0" distB="0" distL="114300" distR="114300" simplePos="0" relativeHeight="251759104" behindDoc="0" locked="0" layoutInCell="1" allowOverlap="1" wp14:anchorId="476EC8CC" wp14:editId="001A0EA2">
                <wp:simplePos x="0" y="0"/>
                <wp:positionH relativeFrom="column">
                  <wp:posOffset>574040</wp:posOffset>
                </wp:positionH>
                <wp:positionV relativeFrom="paragraph">
                  <wp:posOffset>1630045</wp:posOffset>
                </wp:positionV>
                <wp:extent cx="701675" cy="398780"/>
                <wp:effectExtent l="0" t="38100" r="60325" b="20320"/>
                <wp:wrapNone/>
                <wp:docPr id="11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1675" cy="3987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45.2pt;margin-top:128.35pt;width:55.25pt;height:31.4pt;flip: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" strokecolor="black [3213]">
                <v:stroke endarrow="open"/>
                <o:lock v:ext="edit" shapetype="f"/>
              </v:shape>
            </w:pict>
          </mc:Fallback>
        </mc:AlternateContent>
      </w:r>
      <w:r w:rsidR="00D7670F" w:rsidRPr="0041403F">
        <w:rPr>
          <w:noProof/>
        </w:rPr>
        <mc:AlternateContent>
          <mc:Choice Requires="wps">
            <w:drawing>
              <wp:anchor distT="0" distB="0" distL="114300" distR="114300" simplePos="0" relativeHeight="251771392" behindDoc="0" locked="0" layoutInCell="1" allowOverlap="1" wp14:anchorId="02B00C23" wp14:editId="36CE3F6F">
                <wp:simplePos x="0" y="0"/>
                <wp:positionH relativeFrom="column">
                  <wp:posOffset>2348865</wp:posOffset>
                </wp:positionH>
                <wp:positionV relativeFrom="paragraph">
                  <wp:posOffset>466090</wp:posOffset>
                </wp:positionV>
                <wp:extent cx="492760" cy="143510"/>
                <wp:effectExtent l="38100" t="0" r="21590" b="85090"/>
                <wp:wrapNone/>
                <wp:docPr id="106"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2760" cy="1435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184.95pt;margin-top:36.7pt;width:38.8pt;height:11.3pt;flip:x;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" strokecolor="black [3213]">
                <v:stroke endarrow="open"/>
                <o:lock v:ext="edit" shapetype="f"/>
              </v:shape>
            </w:pict>
          </mc:Fallback>
        </mc:AlternateContent>
      </w:r>
      <w:r w:rsidR="0089230A" w:rsidRPr="0041403F">
        <w:rPr>
          <w:noProof/>
        </w:rPr>
        <w:drawing>
          <wp:inline distT="0" distB="0" distL="0" distR="0" wp14:anchorId="21644754" wp14:editId="1F11160B">
            <wp:extent cx="2860158" cy="2222278"/>
            <wp:effectExtent l="0" t="0" r="0" b="6985"/>
            <wp:docPr id="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2" cstate="print"/>
                    <a:srcRect b="1882"/>
                    <a:stretch/>
                  </pic:blipFill>
                  <pic:spPr bwMode="auto">
                    <a:xfrm>
                      <a:off x="0" y="0"/>
                      <a:ext cx="2879054" cy="2236960"/>
                    </a:xfrm>
                    <a:prstGeom prst="rect">
                      <a:avLst/>
                    </a:prstGeom>
                    <a:noFill/>
                    <a:ln>
                      <a:noFill/>
                    </a:ln>
                    <a:extLst>
                      <a:ext uri="{53640926-AAD7-44D8-BBD7-CCE9431645EC}">
                        <a14:shadowObscured xmlns:a14="http://schemas.microsoft.com/office/drawing/2010/main"/>
                      </a:ext>
                    </a:extLst>
                  </pic:spPr>
                </pic:pic>
              </a:graphicData>
            </a:graphic>
          </wp:inline>
        </w:drawing>
      </w:r>
    </w:p>
    <w:p w:rsidR="0089230A" w:rsidRPr="0041403F" w:rsidRDefault="0099533C" w:rsidP="00192F0A">
      <w:pPr>
        <w:pStyle w:val="Caption"/>
        <w:spacing w:after="120"/>
        <w:jc w:val="center"/>
        <w:rPr>
          <w:szCs w:val="20"/>
        </w:rPr>
      </w:pPr>
      <w:bookmarkStart w:id="7" w:name="_Ref317507565"/>
      <w:proofErr w:type="gramStart"/>
      <w:r w:rsidRPr="0041403F">
        <w:rPr>
          <w:szCs w:val="20"/>
        </w:rPr>
        <w:t xml:space="preserve">Figure </w:t>
      </w:r>
      <w:r w:rsidR="00611103" w:rsidRPr="0041403F">
        <w:rPr>
          <w:szCs w:val="20"/>
        </w:rPr>
        <w:fldChar w:fldCharType="begin"/>
      </w:r>
      <w:r w:rsidRPr="0041403F">
        <w:rPr>
          <w:szCs w:val="20"/>
        </w:rPr>
        <w:instrText xml:space="preserve"> SEQ Figure \* ARABIC </w:instrText>
      </w:r>
      <w:r w:rsidR="00611103" w:rsidRPr="0041403F">
        <w:rPr>
          <w:szCs w:val="20"/>
        </w:rPr>
        <w:fldChar w:fldCharType="separate"/>
      </w:r>
      <w:r w:rsidR="00DA36F8" w:rsidRPr="0041403F">
        <w:rPr>
          <w:szCs w:val="20"/>
        </w:rPr>
        <w:t>3</w:t>
      </w:r>
      <w:r w:rsidR="00611103" w:rsidRPr="0041403F">
        <w:rPr>
          <w:szCs w:val="20"/>
        </w:rPr>
        <w:fldChar w:fldCharType="end"/>
      </w:r>
      <w:bookmarkEnd w:id="7"/>
      <w:r w:rsidRPr="0041403F">
        <w:rPr>
          <w:szCs w:val="20"/>
        </w:rPr>
        <w:t>.</w:t>
      </w:r>
      <w:proofErr w:type="gramEnd"/>
      <w:r w:rsidRPr="0041403F">
        <w:rPr>
          <w:szCs w:val="20"/>
        </w:rPr>
        <w:t xml:space="preserve"> </w:t>
      </w:r>
      <w:bookmarkStart w:id="8" w:name="_Ref317507582"/>
      <w:r w:rsidR="00BD6F2C" w:rsidRPr="0041403F">
        <w:rPr>
          <w:szCs w:val="20"/>
        </w:rPr>
        <w:t xml:space="preserve"> </w:t>
      </w:r>
      <w:proofErr w:type="gramStart"/>
      <w:r w:rsidR="00BD6F2C" w:rsidRPr="0041403F">
        <w:t>PROTOTYPE CAD PICTURE</w:t>
      </w:r>
      <w:bookmarkEnd w:id="8"/>
      <w:r w:rsidR="00BD6F2C" w:rsidRPr="0041403F">
        <w:t>.</w:t>
      </w:r>
      <w:proofErr w:type="gramEnd"/>
    </w:p>
    <w:p w:rsidR="00997F15" w:rsidRPr="0041403F" w:rsidRDefault="0089230A" w:rsidP="008D6597">
      <w:pPr>
        <w:widowControl w:val="0"/>
        <w:tabs>
          <w:tab w:val="left" w:pos="360"/>
        </w:tabs>
        <w:suppressAutoHyphens w:val="0"/>
        <w:rPr>
          <w:kern w:val="0"/>
          <w:szCs w:val="24"/>
        </w:rPr>
      </w:pPr>
      <w:r w:rsidRPr="0041403F">
        <w:rPr>
          <w:kern w:val="0"/>
          <w:szCs w:val="24"/>
        </w:rPr>
        <w:tab/>
      </w:r>
      <w:r w:rsidR="00997F15" w:rsidRPr="0041403F">
        <w:rPr>
          <w:kern w:val="0"/>
          <w:szCs w:val="24"/>
        </w:rPr>
        <w:t>The system</w:t>
      </w:r>
      <w:r w:rsidR="007F631D" w:rsidRPr="0041403F">
        <w:rPr>
          <w:kern w:val="0"/>
          <w:szCs w:val="24"/>
        </w:rPr>
        <w:t>’s</w:t>
      </w:r>
      <w:r w:rsidR="00997F15" w:rsidRPr="0041403F">
        <w:rPr>
          <w:kern w:val="0"/>
          <w:szCs w:val="24"/>
        </w:rPr>
        <w:t xml:space="preserve"> architecture, geometrical and inertial properties are defined to minimize unwanted couplings, especially the tilt horizontal couplings. </w:t>
      </w:r>
      <w:r w:rsidR="007F631D" w:rsidRPr="0041403F">
        <w:rPr>
          <w:kern w:val="0"/>
          <w:szCs w:val="24"/>
        </w:rPr>
        <w:t>Stage 1</w:t>
      </w:r>
      <w:r w:rsidR="00997F15" w:rsidRPr="0041403F">
        <w:rPr>
          <w:kern w:val="0"/>
          <w:szCs w:val="24"/>
        </w:rPr>
        <w:t xml:space="preserve"> weigh</w:t>
      </w:r>
      <w:r w:rsidR="007F631D" w:rsidRPr="0041403F">
        <w:rPr>
          <w:kern w:val="0"/>
          <w:szCs w:val="24"/>
        </w:rPr>
        <w:t>s</w:t>
      </w:r>
      <w:r w:rsidR="00997F15" w:rsidRPr="0041403F">
        <w:rPr>
          <w:kern w:val="0"/>
          <w:szCs w:val="24"/>
        </w:rPr>
        <w:t xml:space="preserve"> </w:t>
      </w:r>
      <w:r w:rsidR="007F631D" w:rsidRPr="0041403F">
        <w:rPr>
          <w:kern w:val="0"/>
          <w:szCs w:val="24"/>
        </w:rPr>
        <w:t>a bit less than</w:t>
      </w:r>
      <w:r w:rsidR="00997F15" w:rsidRPr="0041403F">
        <w:rPr>
          <w:kern w:val="0"/>
          <w:szCs w:val="24"/>
        </w:rPr>
        <w:t xml:space="preserve"> 1000 kg and Stage 2</w:t>
      </w:r>
      <w:r w:rsidR="007F631D" w:rsidRPr="0041403F">
        <w:rPr>
          <w:kern w:val="0"/>
          <w:szCs w:val="24"/>
        </w:rPr>
        <w:t xml:space="preserve"> </w:t>
      </w:r>
      <w:r w:rsidR="004A5F92" w:rsidRPr="0041403F">
        <w:rPr>
          <w:kern w:val="0"/>
          <w:szCs w:val="24"/>
        </w:rPr>
        <w:t>weighs</w:t>
      </w:r>
      <w:r w:rsidR="007F631D" w:rsidRPr="0041403F">
        <w:rPr>
          <w:kern w:val="0"/>
          <w:szCs w:val="24"/>
        </w:rPr>
        <w:t xml:space="preserve"> approximately twice</w:t>
      </w:r>
      <w:r w:rsidR="002D65E5" w:rsidRPr="0041403F">
        <w:rPr>
          <w:kern w:val="0"/>
          <w:szCs w:val="24"/>
        </w:rPr>
        <w:t xml:space="preserve"> as much</w:t>
      </w:r>
      <w:r w:rsidR="007F631D" w:rsidRPr="0041403F">
        <w:rPr>
          <w:kern w:val="0"/>
          <w:szCs w:val="24"/>
        </w:rPr>
        <w:t xml:space="preserve">. The rigid body modes </w:t>
      </w:r>
      <w:r w:rsidR="00997F15" w:rsidRPr="0041403F">
        <w:rPr>
          <w:kern w:val="0"/>
          <w:szCs w:val="24"/>
        </w:rPr>
        <w:t xml:space="preserve">are all between 1 Hz and 8 Hz. </w:t>
      </w:r>
      <w:r w:rsidR="00AD3DC7" w:rsidRPr="0041403F">
        <w:rPr>
          <w:kern w:val="0"/>
          <w:szCs w:val="24"/>
        </w:rPr>
        <w:t>The</w:t>
      </w:r>
      <w:r w:rsidR="00997F15" w:rsidRPr="0041403F">
        <w:rPr>
          <w:kern w:val="0"/>
          <w:szCs w:val="24"/>
        </w:rPr>
        <w:t xml:space="preserve"> </w:t>
      </w:r>
      <w:r w:rsidR="00703BFC" w:rsidRPr="0041403F">
        <w:rPr>
          <w:kern w:val="0"/>
          <w:szCs w:val="24"/>
        </w:rPr>
        <w:t>two-stage</w:t>
      </w:r>
      <w:r w:rsidR="00997F15" w:rsidRPr="0041403F">
        <w:rPr>
          <w:kern w:val="0"/>
          <w:szCs w:val="24"/>
        </w:rPr>
        <w:t xml:space="preserve"> configuration provides passive isolation in </w:t>
      </w:r>
      <w:r w:rsidR="001F2660" w:rsidRPr="0041403F">
        <w:rPr>
          <w:kern w:val="0"/>
          <w:szCs w:val="24"/>
        </w:rPr>
        <w:t>the</w:t>
      </w:r>
      <w:r w:rsidR="00997F15" w:rsidRPr="0041403F">
        <w:rPr>
          <w:kern w:val="0"/>
          <w:szCs w:val="24"/>
        </w:rPr>
        <w:t xml:space="preserve"> </w:t>
      </w:r>
      <w:proofErr w:type="gramStart"/>
      <w:r w:rsidR="00997F15" w:rsidRPr="0041403F">
        <w:rPr>
          <w:kern w:val="0"/>
          <w:szCs w:val="24"/>
        </w:rPr>
        <w:t>3</w:t>
      </w:r>
      <w:proofErr w:type="gramEnd"/>
      <w:r w:rsidR="00997F15" w:rsidRPr="0041403F">
        <w:rPr>
          <w:kern w:val="0"/>
          <w:szCs w:val="24"/>
        </w:rPr>
        <w:t xml:space="preserve"> translation and </w:t>
      </w:r>
      <w:r w:rsidR="001F2660" w:rsidRPr="0041403F">
        <w:rPr>
          <w:kern w:val="0"/>
          <w:szCs w:val="24"/>
        </w:rPr>
        <w:t xml:space="preserve">3 </w:t>
      </w:r>
      <w:r w:rsidR="00AD3DC7" w:rsidRPr="0041403F">
        <w:rPr>
          <w:kern w:val="0"/>
          <w:szCs w:val="24"/>
        </w:rPr>
        <w:t>rotation</w:t>
      </w:r>
      <w:r w:rsidR="001F2660" w:rsidRPr="0041403F">
        <w:rPr>
          <w:kern w:val="0"/>
          <w:szCs w:val="24"/>
        </w:rPr>
        <w:t xml:space="preserve"> directions</w:t>
      </w:r>
      <w:r w:rsidR="00997F15" w:rsidRPr="0041403F">
        <w:rPr>
          <w:kern w:val="0"/>
          <w:szCs w:val="24"/>
        </w:rPr>
        <w:t xml:space="preserve">, </w:t>
      </w:r>
      <w:r w:rsidR="007F631D" w:rsidRPr="0041403F">
        <w:rPr>
          <w:kern w:val="0"/>
          <w:szCs w:val="24"/>
        </w:rPr>
        <w:t>rolling</w:t>
      </w:r>
      <w:r w:rsidR="00997F15" w:rsidRPr="0041403F">
        <w:rPr>
          <w:kern w:val="0"/>
          <w:szCs w:val="24"/>
        </w:rPr>
        <w:t xml:space="preserve"> off as the 4</w:t>
      </w:r>
      <w:r w:rsidR="00997F15" w:rsidRPr="0041403F">
        <w:rPr>
          <w:kern w:val="0"/>
          <w:szCs w:val="24"/>
          <w:vertAlign w:val="superscript"/>
        </w:rPr>
        <w:t>th</w:t>
      </w:r>
      <w:r w:rsidR="00997F15" w:rsidRPr="0041403F">
        <w:rPr>
          <w:kern w:val="0"/>
          <w:szCs w:val="24"/>
        </w:rPr>
        <w:t xml:space="preserve"> power of frequency above the natural rigid body resonance</w:t>
      </w:r>
      <w:r w:rsidR="00192F0A" w:rsidRPr="0041403F">
        <w:rPr>
          <w:kern w:val="0"/>
          <w:szCs w:val="24"/>
        </w:rPr>
        <w:t>s</w:t>
      </w:r>
      <w:r w:rsidR="00997F15" w:rsidRPr="0041403F">
        <w:rPr>
          <w:kern w:val="0"/>
          <w:szCs w:val="24"/>
        </w:rPr>
        <w:t>.</w:t>
      </w:r>
    </w:p>
    <w:p w:rsidR="00285EAA" w:rsidRPr="0041403F" w:rsidRDefault="00285EAA" w:rsidP="008D6597">
      <w:pPr>
        <w:widowControl w:val="0"/>
        <w:tabs>
          <w:tab w:val="left" w:pos="360"/>
        </w:tabs>
        <w:suppressAutoHyphens w:val="0"/>
        <w:rPr>
          <w:kern w:val="0"/>
          <w:szCs w:val="24"/>
        </w:rPr>
      </w:pPr>
      <w:r w:rsidRPr="0041403F">
        <w:rPr>
          <w:kern w:val="0"/>
          <w:szCs w:val="24"/>
        </w:rPr>
        <w:lastRenderedPageBreak/>
        <w:tab/>
        <w:t xml:space="preserve">Six capacitive position sensors are used </w:t>
      </w:r>
      <w:r w:rsidR="00AD3DC7" w:rsidRPr="0041403F">
        <w:rPr>
          <w:kern w:val="0"/>
          <w:szCs w:val="24"/>
        </w:rPr>
        <w:t>on</w:t>
      </w:r>
      <w:r w:rsidRPr="0041403F">
        <w:rPr>
          <w:kern w:val="0"/>
          <w:szCs w:val="24"/>
        </w:rPr>
        <w:t xml:space="preserve"> each stage for the DC positioning and the low frequency control. Inertial instruments are used for the active seismic isolation. The first stage is instrumented with </w:t>
      </w:r>
      <w:proofErr w:type="gramStart"/>
      <w:r w:rsidRPr="0041403F">
        <w:rPr>
          <w:kern w:val="0"/>
          <w:szCs w:val="24"/>
        </w:rPr>
        <w:t>3</w:t>
      </w:r>
      <w:proofErr w:type="gramEnd"/>
      <w:r w:rsidRPr="0041403F">
        <w:rPr>
          <w:kern w:val="0"/>
          <w:szCs w:val="24"/>
        </w:rPr>
        <w:t xml:space="preserve"> low frequency </w:t>
      </w:r>
      <w:r w:rsidR="00703BFC" w:rsidRPr="0041403F">
        <w:rPr>
          <w:kern w:val="0"/>
          <w:szCs w:val="24"/>
        </w:rPr>
        <w:t>three-axis seismometers, and 6 single-</w:t>
      </w:r>
      <w:r w:rsidRPr="0041403F">
        <w:rPr>
          <w:kern w:val="0"/>
          <w:szCs w:val="24"/>
        </w:rPr>
        <w:t xml:space="preserve">axis high frequency seismometers. Stage 2 is instrumented with </w:t>
      </w:r>
      <w:proofErr w:type="gramStart"/>
      <w:r w:rsidRPr="0041403F">
        <w:rPr>
          <w:kern w:val="0"/>
          <w:szCs w:val="24"/>
        </w:rPr>
        <w:t>6</w:t>
      </w:r>
      <w:proofErr w:type="gramEnd"/>
      <w:r w:rsidRPr="0041403F">
        <w:rPr>
          <w:kern w:val="0"/>
          <w:szCs w:val="24"/>
        </w:rPr>
        <w:t xml:space="preserve"> broadband seismometers. The active contr</w:t>
      </w:r>
      <w:r w:rsidR="00AD3DC7" w:rsidRPr="0041403F">
        <w:rPr>
          <w:kern w:val="0"/>
          <w:szCs w:val="24"/>
        </w:rPr>
        <w:t xml:space="preserve">ol scheme combines these </w:t>
      </w:r>
      <w:r w:rsidR="00953223" w:rsidRPr="0041403F">
        <w:rPr>
          <w:kern w:val="0"/>
          <w:szCs w:val="24"/>
        </w:rPr>
        <w:t>position and inertial sensor</w:t>
      </w:r>
      <w:r w:rsidRPr="0041403F">
        <w:rPr>
          <w:kern w:val="0"/>
          <w:szCs w:val="24"/>
        </w:rPr>
        <w:t xml:space="preserve"> signals</w:t>
      </w:r>
      <w:r w:rsidR="00953223" w:rsidRPr="0041403F">
        <w:rPr>
          <w:kern w:val="0"/>
          <w:szCs w:val="24"/>
        </w:rPr>
        <w:t xml:space="preserve"> to drive the</w:t>
      </w:r>
      <w:r w:rsidRPr="0041403F">
        <w:rPr>
          <w:kern w:val="0"/>
          <w:szCs w:val="24"/>
        </w:rPr>
        <w:t xml:space="preserve"> electromagnetic actuators. </w:t>
      </w:r>
      <w:r w:rsidR="007F631D" w:rsidRPr="0041403F">
        <w:rPr>
          <w:kern w:val="0"/>
          <w:szCs w:val="24"/>
        </w:rPr>
        <w:t xml:space="preserve">Seismometers are shown in red in </w:t>
      </w:r>
      <w:r w:rsidR="008531BB" w:rsidRPr="0041403F">
        <w:fldChar w:fldCharType="begin"/>
      </w:r>
      <w:r w:rsidR="008531BB" w:rsidRPr="0041403F">
        <w:instrText xml:space="preserve"> REF _Ref317507565 \h  \* MERGEFORMAT </w:instrText>
      </w:r>
      <w:r w:rsidR="008531BB" w:rsidRPr="0041403F">
        <w:fldChar w:fldCharType="separate"/>
      </w:r>
      <w:r w:rsidR="00DA36F8" w:rsidRPr="0041403F">
        <w:t>Figure 3</w:t>
      </w:r>
      <w:r w:rsidR="008531BB" w:rsidRPr="0041403F">
        <w:fldChar w:fldCharType="end"/>
      </w:r>
      <w:r w:rsidR="007F631D" w:rsidRPr="0041403F">
        <w:rPr>
          <w:kern w:val="0"/>
          <w:szCs w:val="24"/>
        </w:rPr>
        <w:t>.</w:t>
      </w:r>
      <w:r w:rsidR="001F2660" w:rsidRPr="0041403F">
        <w:rPr>
          <w:kern w:val="0"/>
          <w:szCs w:val="24"/>
        </w:rPr>
        <w:t xml:space="preserve"> Position sensor and actuator</w:t>
      </w:r>
      <w:r w:rsidR="00953223" w:rsidRPr="0041403F">
        <w:rPr>
          <w:kern w:val="0"/>
          <w:szCs w:val="24"/>
        </w:rPr>
        <w:t xml:space="preserve"> blocks are shown in pink.</w:t>
      </w:r>
      <w:r w:rsidR="007F631D" w:rsidRPr="0041403F">
        <w:rPr>
          <w:kern w:val="0"/>
          <w:szCs w:val="24"/>
        </w:rPr>
        <w:t xml:space="preserve"> </w:t>
      </w:r>
      <w:r w:rsidRPr="0041403F">
        <w:rPr>
          <w:kern w:val="0"/>
          <w:szCs w:val="24"/>
        </w:rPr>
        <w:t xml:space="preserve">The typical </w:t>
      </w:r>
      <w:r w:rsidR="007F631D" w:rsidRPr="0041403F">
        <w:rPr>
          <w:kern w:val="0"/>
          <w:szCs w:val="24"/>
        </w:rPr>
        <w:t>active</w:t>
      </w:r>
      <w:r w:rsidRPr="0041403F">
        <w:rPr>
          <w:kern w:val="0"/>
          <w:szCs w:val="24"/>
        </w:rPr>
        <w:t xml:space="preserve"> </w:t>
      </w:r>
      <w:r w:rsidR="007F631D" w:rsidRPr="0041403F">
        <w:rPr>
          <w:kern w:val="0"/>
          <w:szCs w:val="24"/>
        </w:rPr>
        <w:t xml:space="preserve">seismic </w:t>
      </w:r>
      <w:r w:rsidRPr="0041403F">
        <w:rPr>
          <w:kern w:val="0"/>
          <w:szCs w:val="24"/>
        </w:rPr>
        <w:t>isolation bandwidth goes from 0.1 Hz to 30</w:t>
      </w:r>
      <w:r w:rsidR="002E5F26" w:rsidRPr="0041403F">
        <w:rPr>
          <w:kern w:val="0"/>
          <w:szCs w:val="24"/>
        </w:rPr>
        <w:t xml:space="preserve"> </w:t>
      </w:r>
      <w:r w:rsidRPr="0041403F">
        <w:rPr>
          <w:kern w:val="0"/>
          <w:szCs w:val="24"/>
        </w:rPr>
        <w:t xml:space="preserve">Hz. </w:t>
      </w:r>
      <w:r w:rsidR="00192F0A" w:rsidRPr="0041403F">
        <w:rPr>
          <w:kern w:val="0"/>
          <w:szCs w:val="24"/>
        </w:rPr>
        <w:fldChar w:fldCharType="begin"/>
      </w:r>
      <w:r w:rsidR="00192F0A" w:rsidRPr="0041403F">
        <w:rPr>
          <w:kern w:val="0"/>
          <w:szCs w:val="24"/>
        </w:rPr>
        <w:instrText xml:space="preserve"> REF _Ref324417072 \h </w:instrText>
      </w:r>
      <w:r w:rsidR="00192F0A" w:rsidRPr="0041403F">
        <w:rPr>
          <w:kern w:val="0"/>
          <w:szCs w:val="24"/>
        </w:rPr>
      </w:r>
      <w:r w:rsidR="00192F0A" w:rsidRPr="0041403F">
        <w:rPr>
          <w:kern w:val="0"/>
          <w:szCs w:val="24"/>
        </w:rPr>
        <w:fldChar w:fldCharType="separate"/>
      </w:r>
      <w:r w:rsidR="00DA36F8" w:rsidRPr="0041403F">
        <w:t>Figure 4</w:t>
      </w:r>
      <w:r w:rsidR="00192F0A" w:rsidRPr="0041403F">
        <w:rPr>
          <w:kern w:val="0"/>
          <w:szCs w:val="24"/>
        </w:rPr>
        <w:fldChar w:fldCharType="end"/>
      </w:r>
      <w:r w:rsidR="00192F0A" w:rsidRPr="0041403F">
        <w:rPr>
          <w:kern w:val="0"/>
          <w:szCs w:val="24"/>
        </w:rPr>
        <w:t xml:space="preserve"> </w:t>
      </w:r>
      <w:r w:rsidRPr="0041403F">
        <w:rPr>
          <w:kern w:val="0"/>
          <w:szCs w:val="24"/>
        </w:rPr>
        <w:t>shows the system prototype during the assembly process.</w:t>
      </w:r>
    </w:p>
    <w:p w:rsidR="00EC656E" w:rsidRPr="0041403F" w:rsidRDefault="00517998" w:rsidP="00646323">
      <w:pPr>
        <w:pStyle w:val="BodyTextIndent"/>
        <w:spacing w:before="120"/>
        <w:ind w:firstLine="0"/>
        <w:jc w:val="center"/>
        <w:rPr>
          <w:bCs/>
        </w:rPr>
      </w:pPr>
      <w:r w:rsidRPr="0041403F">
        <w:rPr>
          <w:bCs/>
          <w:noProof/>
        </w:rPr>
        <w:drawing>
          <wp:inline distT="0" distB="0" distL="0" distR="0" wp14:anchorId="6D876422" wp14:editId="7E1958C5">
            <wp:extent cx="2419855" cy="1812897"/>
            <wp:effectExtent l="0" t="0" r="0" b="0"/>
            <wp:docPr id="32" name="Picture 32" descr="IMG_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1673"/>
                    <pic:cNvPicPr>
                      <a:picLocks noChangeAspect="1" noChangeArrowheads="1"/>
                    </pic:cNvPicPr>
                  </pic:nvPicPr>
                  <pic:blipFill>
                    <a:blip r:embed="rId13" cstate="print"/>
                    <a:srcRect l="1967" t="12963" r="10269"/>
                    <a:stretch>
                      <a:fillRect/>
                    </a:stretch>
                  </pic:blipFill>
                  <pic:spPr bwMode="auto">
                    <a:xfrm>
                      <a:off x="0" y="0"/>
                      <a:ext cx="2464031" cy="1845992"/>
                    </a:xfrm>
                    <a:prstGeom prst="rect">
                      <a:avLst/>
                    </a:prstGeom>
                    <a:noFill/>
                    <a:ln w="9525">
                      <a:noFill/>
                      <a:miter lim="800000"/>
                      <a:headEnd/>
                      <a:tailEnd/>
                    </a:ln>
                  </pic:spPr>
                </pic:pic>
              </a:graphicData>
            </a:graphic>
          </wp:inline>
        </w:drawing>
      </w:r>
    </w:p>
    <w:p w:rsidR="003F6D12" w:rsidRPr="0041403F" w:rsidRDefault="0099533C" w:rsidP="00C063BF">
      <w:pPr>
        <w:pStyle w:val="Caption"/>
        <w:jc w:val="center"/>
      </w:pPr>
      <w:bookmarkStart w:id="9" w:name="_Ref324417072"/>
      <w:proofErr w:type="gramStart"/>
      <w:r w:rsidRPr="0041403F">
        <w:t xml:space="preserve">Figure </w:t>
      </w:r>
      <w:r w:rsidR="00611103" w:rsidRPr="0041403F">
        <w:fldChar w:fldCharType="begin"/>
      </w:r>
      <w:r w:rsidRPr="0041403F">
        <w:instrText xml:space="preserve"> SEQ Figure \* ARABIC </w:instrText>
      </w:r>
      <w:r w:rsidR="00611103" w:rsidRPr="0041403F">
        <w:fldChar w:fldCharType="separate"/>
      </w:r>
      <w:r w:rsidR="00DA36F8" w:rsidRPr="0041403F">
        <w:t>4</w:t>
      </w:r>
      <w:r w:rsidR="00611103" w:rsidRPr="0041403F">
        <w:fldChar w:fldCharType="end"/>
      </w:r>
      <w:bookmarkEnd w:id="9"/>
      <w:r w:rsidRPr="0041403F">
        <w:t>.</w:t>
      </w:r>
      <w:proofErr w:type="gramEnd"/>
      <w:r w:rsidRPr="0041403F">
        <w:t xml:space="preserve"> </w:t>
      </w:r>
      <w:r w:rsidR="00383615" w:rsidRPr="0041403F">
        <w:t>PROTOTYPE DURING ASSEMBLY PROCESS</w:t>
      </w:r>
    </w:p>
    <w:p w:rsidR="004A416C" w:rsidRPr="0041403F" w:rsidRDefault="003F6D12" w:rsidP="00285EAA">
      <w:pPr>
        <w:pStyle w:val="BodyTextIndent"/>
        <w:numPr>
          <w:ilvl w:val="1"/>
          <w:numId w:val="6"/>
        </w:numPr>
        <w:spacing w:before="120"/>
        <w:rPr>
          <w:rFonts w:ascii="Arial" w:hAnsi="Arial" w:cs="Arial"/>
          <w:b/>
        </w:rPr>
      </w:pPr>
      <w:r w:rsidRPr="0041403F">
        <w:rPr>
          <w:rFonts w:ascii="Arial" w:hAnsi="Arial" w:cs="Arial"/>
          <w:b/>
        </w:rPr>
        <w:t>Stage 1</w:t>
      </w:r>
      <w:r w:rsidR="005B6F8B" w:rsidRPr="0041403F">
        <w:rPr>
          <w:rFonts w:ascii="Arial" w:hAnsi="Arial" w:cs="Arial"/>
          <w:b/>
        </w:rPr>
        <w:t xml:space="preserve"> Presentation</w:t>
      </w:r>
    </w:p>
    <w:p w:rsidR="00E41BAB" w:rsidRPr="0041403F" w:rsidRDefault="00E02AA3" w:rsidP="00E41BAB">
      <w:pPr>
        <w:tabs>
          <w:tab w:val="left" w:pos="360"/>
        </w:tabs>
        <w:contextualSpacing/>
        <w:rPr>
          <w:bCs/>
        </w:rPr>
      </w:pPr>
      <w:r w:rsidRPr="0041403F">
        <w:rPr>
          <w:bCs/>
        </w:rPr>
        <w:tab/>
      </w:r>
      <w:r w:rsidR="003F6D12" w:rsidRPr="0041403F">
        <w:rPr>
          <w:bCs/>
        </w:rPr>
        <w:t>In this paper</w:t>
      </w:r>
      <w:r w:rsidR="00AD3DC7" w:rsidRPr="0041403F">
        <w:rPr>
          <w:bCs/>
        </w:rPr>
        <w:t>,</w:t>
      </w:r>
      <w:r w:rsidR="003F6D12" w:rsidRPr="0041403F">
        <w:rPr>
          <w:bCs/>
        </w:rPr>
        <w:t xml:space="preserve"> </w:t>
      </w:r>
      <w:r w:rsidR="00714EF6" w:rsidRPr="0041403F">
        <w:rPr>
          <w:bCs/>
        </w:rPr>
        <w:t xml:space="preserve">we present </w:t>
      </w:r>
      <w:r w:rsidR="003F6D12" w:rsidRPr="0041403F">
        <w:rPr>
          <w:bCs/>
        </w:rPr>
        <w:t xml:space="preserve">the study and results obtained on the </w:t>
      </w:r>
      <w:r w:rsidR="003F6D12" w:rsidRPr="0041403F">
        <w:rPr>
          <w:kern w:val="0"/>
          <w:szCs w:val="24"/>
        </w:rPr>
        <w:t>system’</w:t>
      </w:r>
      <w:r w:rsidR="00714EF6" w:rsidRPr="0041403F">
        <w:rPr>
          <w:kern w:val="0"/>
          <w:szCs w:val="24"/>
        </w:rPr>
        <w:t>s</w:t>
      </w:r>
      <w:r w:rsidR="00714EF6" w:rsidRPr="0041403F">
        <w:rPr>
          <w:bCs/>
        </w:rPr>
        <w:t xml:space="preserve"> first stage. </w:t>
      </w:r>
      <w:r w:rsidR="008531BB" w:rsidRPr="0041403F">
        <w:fldChar w:fldCharType="begin"/>
      </w:r>
      <w:r w:rsidR="008531BB" w:rsidRPr="0041403F">
        <w:instrText xml:space="preserve"> REF _Ref317511717 \h  \* MERGEFORMAT </w:instrText>
      </w:r>
      <w:r w:rsidR="008531BB" w:rsidRPr="0041403F">
        <w:fldChar w:fldCharType="separate"/>
      </w:r>
      <w:r w:rsidR="00DA36F8" w:rsidRPr="0041403F">
        <w:t>Figure 5</w:t>
      </w:r>
      <w:r w:rsidR="008531BB" w:rsidRPr="0041403F">
        <w:fldChar w:fldCharType="end"/>
      </w:r>
      <w:r w:rsidR="007F631D" w:rsidRPr="0041403F">
        <w:rPr>
          <w:bCs/>
        </w:rPr>
        <w:t xml:space="preserve"> </w:t>
      </w:r>
      <w:r w:rsidR="0027049D" w:rsidRPr="0041403F">
        <w:rPr>
          <w:bCs/>
        </w:rPr>
        <w:t xml:space="preserve">shows the </w:t>
      </w:r>
      <w:r w:rsidR="00953223" w:rsidRPr="0041403F">
        <w:rPr>
          <w:bCs/>
        </w:rPr>
        <w:t xml:space="preserve">aluminum structure (in grey) </w:t>
      </w:r>
      <w:r w:rsidR="00714EF6" w:rsidRPr="0041403F">
        <w:rPr>
          <w:bCs/>
        </w:rPr>
        <w:t xml:space="preserve">supported by the </w:t>
      </w:r>
      <w:r w:rsidR="007F631D" w:rsidRPr="0041403F">
        <w:rPr>
          <w:bCs/>
        </w:rPr>
        <w:t>horizontal springs</w:t>
      </w:r>
      <w:r w:rsidR="00E769CB" w:rsidRPr="0041403F">
        <w:rPr>
          <w:bCs/>
        </w:rPr>
        <w:t xml:space="preserve"> (1)</w:t>
      </w:r>
      <w:r w:rsidR="007F631D" w:rsidRPr="0041403F">
        <w:rPr>
          <w:bCs/>
        </w:rPr>
        <w:t xml:space="preserve"> and vertical flexures</w:t>
      </w:r>
      <w:r w:rsidR="00E769CB" w:rsidRPr="0041403F">
        <w:rPr>
          <w:bCs/>
        </w:rPr>
        <w:t xml:space="preserve"> (2)</w:t>
      </w:r>
      <w:r w:rsidR="00714EF6" w:rsidRPr="0041403F">
        <w:rPr>
          <w:bCs/>
        </w:rPr>
        <w:t xml:space="preserve">. The structure is </w:t>
      </w:r>
      <w:r w:rsidR="00AD3DC7" w:rsidRPr="0041403F">
        <w:rPr>
          <w:bCs/>
        </w:rPr>
        <w:t xml:space="preserve">threefold </w:t>
      </w:r>
      <w:r w:rsidR="00714EF6" w:rsidRPr="0041403F">
        <w:rPr>
          <w:bCs/>
        </w:rPr>
        <w:t xml:space="preserve">symmetric around the vertical axis. Each </w:t>
      </w:r>
      <w:r w:rsidR="0027049D" w:rsidRPr="0041403F">
        <w:rPr>
          <w:bCs/>
        </w:rPr>
        <w:t>third of the structure includes:</w:t>
      </w:r>
    </w:p>
    <w:p w:rsidR="000400C9" w:rsidRPr="0041403F" w:rsidRDefault="000400C9" w:rsidP="00E41BAB">
      <w:pPr>
        <w:pStyle w:val="BodyTextIndent"/>
        <w:widowControl w:val="0"/>
        <w:numPr>
          <w:ilvl w:val="0"/>
          <w:numId w:val="3"/>
        </w:numPr>
        <w:suppressAutoHyphens w:val="0"/>
        <w:ind w:left="187" w:hanging="187"/>
        <w:rPr>
          <w:bCs/>
        </w:rPr>
      </w:pPr>
      <w:r w:rsidRPr="0041403F">
        <w:rPr>
          <w:bCs/>
        </w:rPr>
        <w:t xml:space="preserve">A horizontal </w:t>
      </w:r>
      <w:r w:rsidR="00E73F04" w:rsidRPr="0041403F">
        <w:rPr>
          <w:bCs/>
        </w:rPr>
        <w:t xml:space="preserve">actuator and position sensor block </w:t>
      </w:r>
      <w:r w:rsidR="00E769CB" w:rsidRPr="0041403F">
        <w:rPr>
          <w:bCs/>
        </w:rPr>
        <w:t>(3</w:t>
      </w:r>
      <w:r w:rsidR="007F631D" w:rsidRPr="0041403F">
        <w:rPr>
          <w:bCs/>
        </w:rPr>
        <w:t xml:space="preserve">) </w:t>
      </w:r>
      <w:r w:rsidRPr="0041403F">
        <w:rPr>
          <w:bCs/>
        </w:rPr>
        <w:t>and a vertical</w:t>
      </w:r>
      <w:r w:rsidR="00E73F04" w:rsidRPr="0041403F">
        <w:rPr>
          <w:bCs/>
        </w:rPr>
        <w:t xml:space="preserve"> one</w:t>
      </w:r>
      <w:r w:rsidRPr="0041403F">
        <w:rPr>
          <w:bCs/>
        </w:rPr>
        <w:t xml:space="preserve"> </w:t>
      </w:r>
      <w:r w:rsidR="00FC140F" w:rsidRPr="0041403F">
        <w:rPr>
          <w:bCs/>
        </w:rPr>
        <w:t>(4)</w:t>
      </w:r>
      <w:r w:rsidR="002705DD" w:rsidRPr="0041403F">
        <w:rPr>
          <w:bCs/>
        </w:rPr>
        <w:t>.</w:t>
      </w:r>
    </w:p>
    <w:p w:rsidR="00714EF6" w:rsidRPr="0041403F" w:rsidRDefault="000400C9" w:rsidP="00714EF6">
      <w:pPr>
        <w:pStyle w:val="BodyTextIndent"/>
        <w:numPr>
          <w:ilvl w:val="0"/>
          <w:numId w:val="3"/>
        </w:numPr>
        <w:ind w:left="180" w:hanging="180"/>
        <w:rPr>
          <w:bCs/>
        </w:rPr>
      </w:pPr>
      <w:r w:rsidRPr="0041403F">
        <w:rPr>
          <w:bCs/>
        </w:rPr>
        <w:t xml:space="preserve">A horizontal </w:t>
      </w:r>
      <w:r w:rsidR="009C083C" w:rsidRPr="0041403F">
        <w:rPr>
          <w:bCs/>
        </w:rPr>
        <w:t>(5</w:t>
      </w:r>
      <w:r w:rsidR="00E769CB" w:rsidRPr="0041403F">
        <w:rPr>
          <w:bCs/>
        </w:rPr>
        <w:t xml:space="preserve">) and vertical </w:t>
      </w:r>
      <w:r w:rsidR="009C083C" w:rsidRPr="0041403F">
        <w:rPr>
          <w:bCs/>
        </w:rPr>
        <w:t>(6</w:t>
      </w:r>
      <w:r w:rsidR="00E769CB" w:rsidRPr="0041403F">
        <w:rPr>
          <w:bCs/>
        </w:rPr>
        <w:t xml:space="preserve">) </w:t>
      </w:r>
      <w:r w:rsidRPr="0041403F">
        <w:rPr>
          <w:bCs/>
        </w:rPr>
        <w:t>single axis seismometer</w:t>
      </w:r>
      <w:r w:rsidR="009C083C" w:rsidRPr="0041403F">
        <w:rPr>
          <w:bCs/>
        </w:rPr>
        <w:t xml:space="preserve"> </w:t>
      </w:r>
      <w:r w:rsidRPr="0041403F">
        <w:rPr>
          <w:bCs/>
        </w:rPr>
        <w:t>use</w:t>
      </w:r>
      <w:r w:rsidR="009C083C" w:rsidRPr="0041403F">
        <w:rPr>
          <w:bCs/>
        </w:rPr>
        <w:t>d</w:t>
      </w:r>
      <w:r w:rsidR="002705DD" w:rsidRPr="0041403F">
        <w:rPr>
          <w:bCs/>
        </w:rPr>
        <w:t xml:space="preserve"> at high frequency.</w:t>
      </w:r>
    </w:p>
    <w:p w:rsidR="003F6D12" w:rsidRPr="0041403F" w:rsidRDefault="002705DD" w:rsidP="00192F0A">
      <w:pPr>
        <w:pStyle w:val="BodyTextIndent"/>
        <w:numPr>
          <w:ilvl w:val="0"/>
          <w:numId w:val="3"/>
        </w:numPr>
        <w:spacing w:after="0"/>
        <w:ind w:left="187" w:hanging="187"/>
        <w:rPr>
          <w:bCs/>
        </w:rPr>
      </w:pPr>
      <w:r w:rsidRPr="0041403F">
        <w:rPr>
          <w:bCs/>
        </w:rPr>
        <w:t>A three-</w:t>
      </w:r>
      <w:r w:rsidR="000400C9" w:rsidRPr="0041403F">
        <w:rPr>
          <w:bCs/>
        </w:rPr>
        <w:t>axis se</w:t>
      </w:r>
      <w:r w:rsidR="009C083C" w:rsidRPr="0041403F">
        <w:rPr>
          <w:bCs/>
        </w:rPr>
        <w:t>ismometer (7) used at low frequency.</w:t>
      </w:r>
    </w:p>
    <w:p w:rsidR="005B6F8B" w:rsidRPr="0041403F" w:rsidRDefault="00B657C6" w:rsidP="0027049D">
      <w:pPr>
        <w:pStyle w:val="BodyTextIndent"/>
        <w:ind w:firstLine="0"/>
        <w:jc w:val="center"/>
        <w:rPr>
          <w:bCs/>
        </w:rPr>
      </w:pPr>
      <w:r w:rsidRPr="0041403F">
        <w:rPr>
          <w:noProof/>
        </w:rPr>
        <mc:AlternateContent>
          <mc:Choice Requires="wps">
            <w:drawing>
              <wp:anchor distT="0" distB="0" distL="114300" distR="114300" simplePos="0" relativeHeight="251793920" behindDoc="0" locked="0" layoutInCell="1" allowOverlap="1" wp14:anchorId="468A7A19" wp14:editId="497AEA8C">
                <wp:simplePos x="0" y="0"/>
                <wp:positionH relativeFrom="column">
                  <wp:posOffset>1513840</wp:posOffset>
                </wp:positionH>
                <wp:positionV relativeFrom="paragraph">
                  <wp:posOffset>989330</wp:posOffset>
                </wp:positionV>
                <wp:extent cx="115570" cy="724535"/>
                <wp:effectExtent l="0" t="38100" r="74930" b="18415"/>
                <wp:wrapNone/>
                <wp:docPr id="141"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5570" cy="7245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1" o:spid="_x0000_s1026" type="#_x0000_t32" style="position:absolute;margin-left:119.2pt;margin-top:77.9pt;width:9.1pt;height:57.05pt;flip:y;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" strokecolor="black [3213]">
                <v:stroke endarrow="open"/>
                <o:lock v:ext="edit" shapetype="f"/>
              </v:shape>
            </w:pict>
          </mc:Fallback>
        </mc:AlternateContent>
      </w:r>
      <w:r w:rsidR="00DE6E8A" w:rsidRPr="0041403F">
        <w:rPr>
          <w:noProof/>
        </w:rPr>
        <mc:AlternateContent>
          <mc:Choice Requires="wpg">
            <w:drawing>
              <wp:anchor distT="0" distB="0" distL="114300" distR="114300" simplePos="0" relativeHeight="251779584" behindDoc="0" locked="0" layoutInCell="1" allowOverlap="1" wp14:anchorId="45150B68" wp14:editId="53637AC2">
                <wp:simplePos x="0" y="0"/>
                <wp:positionH relativeFrom="column">
                  <wp:posOffset>1008298</wp:posOffset>
                </wp:positionH>
                <wp:positionV relativeFrom="paragraph">
                  <wp:posOffset>1705610</wp:posOffset>
                </wp:positionV>
                <wp:extent cx="270510" cy="23304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 cy="233045"/>
                          <a:chOff x="0" y="0"/>
                          <a:chExt cx="270510" cy="233680"/>
                        </a:xfrm>
                      </wpg:grpSpPr>
                      <wps:wsp>
                        <wps:cNvPr id="79" name="Text Box 79"/>
                        <wps:cNvSpPr txBox="1"/>
                        <wps:spPr>
                          <a:xfrm>
                            <a:off x="0" y="0"/>
                            <a:ext cx="27051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00" w:rsidRPr="001B4786" w:rsidRDefault="00635E00" w:rsidP="003244F1">
                              <w:pPr>
                                <w:rPr>
                                  <w:b/>
                                  <w:sz w:val="18"/>
                                  <w:szCs w:val="18"/>
                                </w:rPr>
                              </w:pPr>
                              <w:r>
                                <w:rPr>
                                  <w:b/>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Oval 87"/>
                        <wps:cNvSpPr/>
                        <wps:spPr>
                          <a:xfrm>
                            <a:off x="28575" y="23813"/>
                            <a:ext cx="182880" cy="18288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8" o:spid="_x0000_s1041" style="position:absolute;left:0;text-align:left;margin-left:79.4pt;margin-top:134.3pt;width:21.3pt;height:18.35pt;z-index:251779584;mso-width-relative:margin;mso-height-relative:margin"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">
                <v:shape id="Text Box 79" o:spid="_x0000_s1042" type="#_x0000_t202" style="position:absolute;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rsidR="00623633" w:rsidRPr="001B4786" w:rsidRDefault="00623633" w:rsidP="003244F1">
                        <w:pPr>
                          <w:rPr>
                            <w:b/>
                            <w:sz w:val="18"/>
                            <w:szCs w:val="18"/>
                          </w:rPr>
                        </w:pPr>
                        <w:r>
                          <w:rPr>
                            <w:b/>
                            <w:sz w:val="18"/>
                            <w:szCs w:val="18"/>
                          </w:rPr>
                          <w:t>2</w:t>
                        </w:r>
                      </w:p>
                    </w:txbxContent>
                  </v:textbox>
                </v:shape>
                <v:oval id="Oval 87" o:spid="_x0000_s1043"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TscIA&#10;AADbAAAADwAAAGRycy9kb3ducmV2LnhtbESP3YrCMBSE7xd8h3AEb0QTXdgt1Sgi+LOXuj7AoTm2&#10;xeakNLE/b2+Ehb0cZuYbZr3tbSVaanzpWMNirkAQZ86UnGu4/R5mCQgfkA1WjknDQB62m9HHGlPj&#10;Or5Qew25iBD2KWooQqhTKX1WkEU/dzVx9O6usRiibHJpGuwi3FZyqdSXtFhyXCiwpn1B2eP6tBra&#10;4/JM0wGHLk/qQV2mp5+H+tR6Mu53KxCB+vAf/mufjYbkG95f4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BOxwgAAANsAAAAPAAAAAAAAAAAAAAAAAJgCAABkcnMvZG93&#10;bnJldi54bWxQSwUGAAAAAAQABAD1AAAAhwMAAAAA&#10;" filled="f" strokecolor="black [3213]" strokeweight="1pt"/>
              </v:group>
            </w:pict>
          </mc:Fallback>
        </mc:AlternateContent>
      </w:r>
      <w:r w:rsidR="00DE6E8A" w:rsidRPr="0041403F">
        <w:rPr>
          <w:noProof/>
        </w:rPr>
        <mc:AlternateContent>
          <mc:Choice Requires="wpg">
            <w:drawing>
              <wp:anchor distT="0" distB="0" distL="114300" distR="114300" simplePos="0" relativeHeight="251789824" behindDoc="0" locked="0" layoutInCell="1" allowOverlap="1" wp14:anchorId="2A69467C" wp14:editId="23C1CD01">
                <wp:simplePos x="0" y="0"/>
                <wp:positionH relativeFrom="column">
                  <wp:posOffset>1818087</wp:posOffset>
                </wp:positionH>
                <wp:positionV relativeFrom="paragraph">
                  <wp:posOffset>1710690</wp:posOffset>
                </wp:positionV>
                <wp:extent cx="270510" cy="233045"/>
                <wp:effectExtent l="0" t="0" r="0" b="0"/>
                <wp:wrapNone/>
                <wp:docPr id="7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233045"/>
                          <a:chOff x="0" y="0"/>
                          <a:chExt cx="270510" cy="233680"/>
                        </a:xfrm>
                      </wpg:grpSpPr>
                      <wps:wsp>
                        <wps:cNvPr id="72" name="Text Box 136"/>
                        <wps:cNvSpPr txBox="1">
                          <a:spLocks noChangeArrowheads="1"/>
                        </wps:cNvSpPr>
                        <wps:spPr bwMode="auto">
                          <a:xfrm>
                            <a:off x="0" y="0"/>
                            <a:ext cx="27051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5E00" w:rsidRPr="001B4786" w:rsidRDefault="00635E00" w:rsidP="003244F1">
                              <w:pPr>
                                <w:rPr>
                                  <w:b/>
                                  <w:sz w:val="18"/>
                                  <w:szCs w:val="18"/>
                                </w:rPr>
                              </w:pPr>
                              <w:r>
                                <w:rPr>
                                  <w:b/>
                                  <w:sz w:val="18"/>
                                  <w:szCs w:val="18"/>
                                </w:rPr>
                                <w:t>5</w:t>
                              </w:r>
                            </w:p>
                          </w:txbxContent>
                        </wps:txbx>
                        <wps:bodyPr rot="0" vert="horz" wrap="square" lIns="91440" tIns="45720" rIns="91440" bIns="45720" anchor="t" anchorCtr="0" upright="1">
                          <a:noAutofit/>
                        </wps:bodyPr>
                      </wps:wsp>
                      <wps:wsp>
                        <wps:cNvPr id="73" name="Oval 137"/>
                        <wps:cNvSpPr>
                          <a:spLocks noChangeArrowheads="1"/>
                        </wps:cNvSpPr>
                        <wps:spPr bwMode="auto">
                          <a:xfrm>
                            <a:off x="28575" y="23813"/>
                            <a:ext cx="182880" cy="182880"/>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5" o:spid="_x0000_s1044" style="position:absolute;left:0;text-align:left;margin-left:143.15pt;margin-top:134.7pt;width:21.3pt;height:18.35pt;z-index:251789824;mso-width-relative:margin;mso-height-relative:margin"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">
                <v:shape id="Text Box 136" o:spid="_x0000_s1045" type="#_x0000_t202" style="position:absolute;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Ew8UA&#10;AADbAAAADwAAAGRycy9kb3ducmV2LnhtbESPS4vCQBCE7wv7H4Ze8LZODPgg6ygSkBXRg4+Lt95M&#10;mwQzPdnMqNFf7wiCx6KqvqLG09ZU4kKNKy0r6HUjEMSZ1SXnCva7+fcIhPPIGivLpOBGDqaTz48x&#10;JtpeeUOXrc9FgLBLUEHhfZ1I6bKCDLqurYmDd7SNQR9kk0vd4DXATSXjKBpIgyWHhQJrSgvKTtuz&#10;UbBM52vc/MVmdK/S39VxVv/vD32lOl/t7AeEp9a/w6/2QisYxv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sTDxQAAANsAAAAPAAAAAAAAAAAAAAAAAJgCAABkcnMv&#10;ZG93bnJldi54bWxQSwUGAAAAAAQABAD1AAAAigMAAAAA&#10;" filled="f" stroked="f" strokeweight=".5pt">
                  <v:textbox>
                    <w:txbxContent>
                      <w:p w:rsidR="00623633" w:rsidRPr="001B4786" w:rsidRDefault="00623633" w:rsidP="003244F1">
                        <w:pPr>
                          <w:rPr>
                            <w:b/>
                            <w:sz w:val="18"/>
                            <w:szCs w:val="18"/>
                          </w:rPr>
                        </w:pPr>
                        <w:r>
                          <w:rPr>
                            <w:b/>
                            <w:sz w:val="18"/>
                            <w:szCs w:val="18"/>
                          </w:rPr>
                          <w:t>5</w:t>
                        </w:r>
                      </w:p>
                    </w:txbxContent>
                  </v:textbox>
                </v:shape>
                <v:oval id="Oval 137" o:spid="_x0000_s1046"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llcEA&#10;AADbAAAADwAAAGRycy9kb3ducmV2LnhtbESP3YrCMBSE7wXfIRzBG9FkFVSqUWRB17305wEOzbEt&#10;Nielif15+40g7OUwM98w231nS9FQ7QvHGr5mCgRx6kzBmYb77Thdg/AB2WDpmDT05GG/Gw62mBjX&#10;8oWaa8hEhLBPUEMeQpVI6dOcLPqZq4ij93C1xRBlnUlTYxvhtpRzpZbSYsFxIceKvnNKn9eX1dCc&#10;5mea9Ni32brq1WXy8/tUC63Ho+6wARGoC//hT/tsNKwW8P4Sf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GZZXBAAAA2wAAAA8AAAAAAAAAAAAAAAAAmAIAAGRycy9kb3du&#10;cmV2LnhtbFBLBQYAAAAABAAEAPUAAACGAwAAAAA=&#10;" filled="f" strokecolor="black [3213]" strokeweight="1pt"/>
              </v:group>
            </w:pict>
          </mc:Fallback>
        </mc:AlternateContent>
      </w:r>
      <w:r w:rsidR="00DE6E8A" w:rsidRPr="0041403F">
        <w:rPr>
          <w:noProof/>
        </w:rPr>
        <mc:AlternateContent>
          <mc:Choice Requires="wpg">
            <w:drawing>
              <wp:anchor distT="0" distB="0" distL="114300" distR="114300" simplePos="0" relativeHeight="251783680" behindDoc="0" locked="0" layoutInCell="1" allowOverlap="1" wp14:anchorId="5CE25D8D" wp14:editId="732BE148">
                <wp:simplePos x="0" y="0"/>
                <wp:positionH relativeFrom="column">
                  <wp:posOffset>2223688</wp:posOffset>
                </wp:positionH>
                <wp:positionV relativeFrom="paragraph">
                  <wp:posOffset>1701165</wp:posOffset>
                </wp:positionV>
                <wp:extent cx="270510" cy="233045"/>
                <wp:effectExtent l="0" t="0" r="0" b="0"/>
                <wp:wrapNone/>
                <wp:docPr id="7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233045"/>
                          <a:chOff x="0" y="0"/>
                          <a:chExt cx="270510" cy="233680"/>
                        </a:xfrm>
                      </wpg:grpSpPr>
                      <wps:wsp>
                        <wps:cNvPr id="77" name="Text Box 104"/>
                        <wps:cNvSpPr txBox="1">
                          <a:spLocks noChangeArrowheads="1"/>
                        </wps:cNvSpPr>
                        <wps:spPr bwMode="auto">
                          <a:xfrm>
                            <a:off x="0" y="0"/>
                            <a:ext cx="27051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5E00" w:rsidRPr="001B4786" w:rsidRDefault="00635E00" w:rsidP="003244F1">
                              <w:pPr>
                                <w:rPr>
                                  <w:b/>
                                  <w:sz w:val="18"/>
                                  <w:szCs w:val="18"/>
                                </w:rPr>
                              </w:pPr>
                              <w:r>
                                <w:rPr>
                                  <w:b/>
                                  <w:sz w:val="18"/>
                                  <w:szCs w:val="18"/>
                                </w:rPr>
                                <w:t>3</w:t>
                              </w:r>
                            </w:p>
                          </w:txbxContent>
                        </wps:txbx>
                        <wps:bodyPr rot="0" vert="horz" wrap="square" lIns="91440" tIns="45720" rIns="91440" bIns="45720" anchor="t" anchorCtr="0" upright="1">
                          <a:noAutofit/>
                        </wps:bodyPr>
                      </wps:wsp>
                      <wps:wsp>
                        <wps:cNvPr id="85" name="Oval 105"/>
                        <wps:cNvSpPr>
                          <a:spLocks noChangeArrowheads="1"/>
                        </wps:cNvSpPr>
                        <wps:spPr bwMode="auto">
                          <a:xfrm>
                            <a:off x="28575" y="23813"/>
                            <a:ext cx="182880" cy="182880"/>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3" o:spid="_x0000_s1047" style="position:absolute;left:0;text-align:left;margin-left:175.1pt;margin-top:133.95pt;width:21.3pt;height:18.35pt;z-index:251783680;mso-width-relative:margin;mso-height-relative:margin"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">
                <v:shape id="Text Box 104" o:spid="_x0000_s1048" type="#_x0000_t202" style="position:absolute;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rsidR="00623633" w:rsidRPr="001B4786" w:rsidRDefault="00623633" w:rsidP="003244F1">
                        <w:pPr>
                          <w:rPr>
                            <w:b/>
                            <w:sz w:val="18"/>
                            <w:szCs w:val="18"/>
                          </w:rPr>
                        </w:pPr>
                        <w:r>
                          <w:rPr>
                            <w:b/>
                            <w:sz w:val="18"/>
                            <w:szCs w:val="18"/>
                          </w:rPr>
                          <w:t>3</w:t>
                        </w:r>
                      </w:p>
                    </w:txbxContent>
                  </v:textbox>
                </v:shape>
                <v:oval id="Oval 105" o:spid="_x0000_s1049"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oXcIA&#10;AADbAAAADwAAAGRycy9kb3ducmV2LnhtbESP3YrCMBSE7xd8h3AEb0QTXXYp1Sgi+LOXuj7AoTm2&#10;xeakNLE/b2+Ehb0cZuYbZr3tbSVaanzpWMNirkAQZ86UnGu4/R5mCQgfkA1WjknDQB62m9HHGlPj&#10;Or5Qew25iBD2KWooQqhTKX1WkEU/dzVx9O6usRiibHJpGuwi3FZyqdS3tFhyXCiwpn1B2eP6tBra&#10;4/JM0wGHLk/qQV2mp5+H+tR6Mu53KxCB+vAf/mufjYbkC95f4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ihdwgAAANsAAAAPAAAAAAAAAAAAAAAAAJgCAABkcnMvZG93&#10;bnJldi54bWxQSwUGAAAAAAQABAD1AAAAhwMAAAAA&#10;" filled="f" strokecolor="black [3213]" strokeweight="1pt"/>
              </v:group>
            </w:pict>
          </mc:Fallback>
        </mc:AlternateContent>
      </w:r>
      <w:r w:rsidR="00DE6E8A" w:rsidRPr="0041403F">
        <w:rPr>
          <w:noProof/>
        </w:rPr>
        <mc:AlternateContent>
          <mc:Choice Requires="wpg">
            <w:drawing>
              <wp:anchor distT="0" distB="0" distL="114300" distR="114300" simplePos="0" relativeHeight="251798016" behindDoc="0" locked="0" layoutInCell="1" allowOverlap="1" wp14:anchorId="756E790B" wp14:editId="2A269ECC">
                <wp:simplePos x="0" y="0"/>
                <wp:positionH relativeFrom="column">
                  <wp:posOffset>2962275</wp:posOffset>
                </wp:positionH>
                <wp:positionV relativeFrom="paragraph">
                  <wp:posOffset>1426763</wp:posOffset>
                </wp:positionV>
                <wp:extent cx="270510" cy="233045"/>
                <wp:effectExtent l="0" t="0" r="0" b="0"/>
                <wp:wrapNone/>
                <wp:docPr id="64"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233045"/>
                          <a:chOff x="0" y="-4539"/>
                          <a:chExt cx="270510" cy="233680"/>
                        </a:xfrm>
                      </wpg:grpSpPr>
                      <wps:wsp>
                        <wps:cNvPr id="66" name="Text Box 144"/>
                        <wps:cNvSpPr txBox="1">
                          <a:spLocks noChangeArrowheads="1"/>
                        </wps:cNvSpPr>
                        <wps:spPr bwMode="auto">
                          <a:xfrm>
                            <a:off x="0" y="-4539"/>
                            <a:ext cx="27051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5E00" w:rsidRPr="001B4786" w:rsidRDefault="00635E00" w:rsidP="003244F1">
                              <w:pPr>
                                <w:rPr>
                                  <w:b/>
                                  <w:sz w:val="18"/>
                                  <w:szCs w:val="18"/>
                                </w:rPr>
                              </w:pPr>
                              <w:r>
                                <w:rPr>
                                  <w:b/>
                                  <w:sz w:val="18"/>
                                  <w:szCs w:val="18"/>
                                </w:rPr>
                                <w:t>6</w:t>
                              </w:r>
                            </w:p>
                          </w:txbxContent>
                        </wps:txbx>
                        <wps:bodyPr rot="0" vert="horz" wrap="square" lIns="91440" tIns="45720" rIns="91440" bIns="45720" anchor="t" anchorCtr="0" upright="1">
                          <a:noAutofit/>
                        </wps:bodyPr>
                      </wps:wsp>
                      <wps:wsp>
                        <wps:cNvPr id="68" name="Oval 145"/>
                        <wps:cNvSpPr>
                          <a:spLocks noChangeArrowheads="1"/>
                        </wps:cNvSpPr>
                        <wps:spPr bwMode="auto">
                          <a:xfrm>
                            <a:off x="28575" y="23813"/>
                            <a:ext cx="182880" cy="182880"/>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3" o:spid="_x0000_s1050" style="position:absolute;left:0;text-align:left;margin-left:233.25pt;margin-top:112.35pt;width:21.3pt;height:18.35pt;z-index:251798016;mso-width-relative:margin;mso-height-relative:margin" coordorigin=",-4539"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">
                <v:shape id="Text Box 144" o:spid="_x0000_s1051" type="#_x0000_t202" style="position:absolute;top:-4539;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623633" w:rsidRPr="001B4786" w:rsidRDefault="00623633" w:rsidP="003244F1">
                        <w:pPr>
                          <w:rPr>
                            <w:b/>
                            <w:sz w:val="18"/>
                            <w:szCs w:val="18"/>
                          </w:rPr>
                        </w:pPr>
                        <w:r>
                          <w:rPr>
                            <w:b/>
                            <w:sz w:val="18"/>
                            <w:szCs w:val="18"/>
                          </w:rPr>
                          <w:t>6</w:t>
                        </w:r>
                      </w:p>
                    </w:txbxContent>
                  </v:textbox>
                </v:shape>
                <v:oval id="Oval 145" o:spid="_x0000_s1052"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hOb8A&#10;AADbAAAADwAAAGRycy9kb3ducmV2LnhtbERP3WrCMBS+H/gO4QjeFE10INIZRYRpd9nqAxyas7bY&#10;nJQm68/bLxeDXX58/8fzZFsxUO8bxxq2GwWCuHSm4UrD8/G5PoDwAdlg65g0zOThfFq8HTE1buSc&#10;hiJUIoawT1FDHUKXSunLmiz6jeuII/fteoshwr6SpscxhttW7pTaS4sNx4YaO7rWVL6KH6thuO0y&#10;Smacx+rQzSpP7l8v9a71ajldPkAEmsK/+M+dGQ37ODZ+iT9An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u2E5vwAAANsAAAAPAAAAAAAAAAAAAAAAAJgCAABkcnMvZG93bnJl&#10;di54bWxQSwUGAAAAAAQABAD1AAAAhAMAAAAA&#10;" filled="f" strokecolor="black [3213]" strokeweight="1pt"/>
              </v:group>
            </w:pict>
          </mc:Fallback>
        </mc:AlternateContent>
      </w:r>
      <w:r w:rsidR="00DE6E8A" w:rsidRPr="0041403F">
        <w:rPr>
          <w:noProof/>
        </w:rPr>
        <mc:AlternateContent>
          <mc:Choice Requires="wpg">
            <w:drawing>
              <wp:anchor distT="0" distB="0" distL="114300" distR="114300" simplePos="0" relativeHeight="251785728" behindDoc="0" locked="0" layoutInCell="1" allowOverlap="1" wp14:anchorId="26A6BF11" wp14:editId="65FCC98A">
                <wp:simplePos x="0" y="0"/>
                <wp:positionH relativeFrom="column">
                  <wp:posOffset>2708910</wp:posOffset>
                </wp:positionH>
                <wp:positionV relativeFrom="paragraph">
                  <wp:posOffset>1637112</wp:posOffset>
                </wp:positionV>
                <wp:extent cx="270510" cy="233045"/>
                <wp:effectExtent l="0" t="0" r="0" b="0"/>
                <wp:wrapNone/>
                <wp:docPr id="8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233045"/>
                          <a:chOff x="0" y="0"/>
                          <a:chExt cx="270510" cy="233680"/>
                        </a:xfrm>
                      </wpg:grpSpPr>
                      <wps:wsp>
                        <wps:cNvPr id="91" name="Text Box 119"/>
                        <wps:cNvSpPr txBox="1">
                          <a:spLocks noChangeArrowheads="1"/>
                        </wps:cNvSpPr>
                        <wps:spPr bwMode="auto">
                          <a:xfrm>
                            <a:off x="0" y="0"/>
                            <a:ext cx="27051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5E00" w:rsidRPr="001B4786" w:rsidRDefault="00635E00" w:rsidP="003244F1">
                              <w:pPr>
                                <w:rPr>
                                  <w:b/>
                                  <w:sz w:val="18"/>
                                  <w:szCs w:val="18"/>
                                </w:rPr>
                              </w:pPr>
                              <w:r>
                                <w:rPr>
                                  <w:b/>
                                  <w:sz w:val="18"/>
                                  <w:szCs w:val="18"/>
                                </w:rPr>
                                <w:t>4</w:t>
                              </w:r>
                            </w:p>
                          </w:txbxContent>
                        </wps:txbx>
                        <wps:bodyPr rot="0" vert="horz" wrap="square" lIns="91440" tIns="45720" rIns="91440" bIns="45720" anchor="t" anchorCtr="0" upright="1">
                          <a:noAutofit/>
                        </wps:bodyPr>
                      </wps:wsp>
                      <wps:wsp>
                        <wps:cNvPr id="103" name="Oval 120"/>
                        <wps:cNvSpPr>
                          <a:spLocks noChangeArrowheads="1"/>
                        </wps:cNvSpPr>
                        <wps:spPr bwMode="auto">
                          <a:xfrm>
                            <a:off x="28575" y="23813"/>
                            <a:ext cx="182880" cy="182880"/>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8" o:spid="_x0000_s1053" style="position:absolute;left:0;text-align:left;margin-left:213.3pt;margin-top:128.9pt;width:21.3pt;height:18.35pt;z-index:251785728;mso-width-relative:margin;mso-height-relative:margin"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">
                <v:shape id="Text Box 119" o:spid="_x0000_s1054" type="#_x0000_t202" style="position:absolute;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rsidR="00623633" w:rsidRPr="001B4786" w:rsidRDefault="00623633" w:rsidP="003244F1">
                        <w:pPr>
                          <w:rPr>
                            <w:b/>
                            <w:sz w:val="18"/>
                            <w:szCs w:val="18"/>
                          </w:rPr>
                        </w:pPr>
                        <w:r>
                          <w:rPr>
                            <w:b/>
                            <w:sz w:val="18"/>
                            <w:szCs w:val="18"/>
                          </w:rPr>
                          <w:t>4</w:t>
                        </w:r>
                      </w:p>
                    </w:txbxContent>
                  </v:textbox>
                </v:shape>
                <v:oval id="Oval 120" o:spid="_x0000_s1055"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VVuL4A&#10;AADcAAAADwAAAGRycy9kb3ducmV2LnhtbERP2arCMBB9v+A/hBHui2iiwkWqUURwe3T5gKEZ22Iz&#10;KU3s8vc3guDbHM46q01nS9FQ7QvHGqYTBYI4dabgTMP9th8vQPiAbLB0TBp68rBZD35WmBjX8oWa&#10;a8hEDGGfoIY8hCqR0qc5WfQTVxFH7uFqiyHCOpOmxjaG21LOlPqTFguODTlWtMspfV5fVkNzmJ1o&#10;1GPfZouqV5fR8fxUc61/h912CSJQF77ij/tk4nw1h/cz8QK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1Vbi+AAAA3AAAAA8AAAAAAAAAAAAAAAAAmAIAAGRycy9kb3ducmV2&#10;LnhtbFBLBQYAAAAABAAEAPUAAACDAwAAAAA=&#10;" filled="f" strokecolor="black [3213]" strokeweight="1pt"/>
              </v:group>
            </w:pict>
          </mc:Fallback>
        </mc:AlternateContent>
      </w:r>
      <w:r w:rsidR="00D7670F" w:rsidRPr="0041403F">
        <w:rPr>
          <w:noProof/>
        </w:rPr>
        <mc:AlternateContent>
          <mc:Choice Requires="wps">
            <w:drawing>
              <wp:anchor distT="0" distB="0" distL="114300" distR="114300" simplePos="0" relativeHeight="251815424" behindDoc="0" locked="0" layoutInCell="1" allowOverlap="1" wp14:anchorId="2DCC8F39" wp14:editId="1B9F3A40">
                <wp:simplePos x="0" y="0"/>
                <wp:positionH relativeFrom="column">
                  <wp:posOffset>1144905</wp:posOffset>
                </wp:positionH>
                <wp:positionV relativeFrom="paragraph">
                  <wp:posOffset>988060</wp:posOffset>
                </wp:positionV>
                <wp:extent cx="81915" cy="737235"/>
                <wp:effectExtent l="19050" t="38100" r="70485" b="24765"/>
                <wp:wrapNone/>
                <wp:docPr id="104"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15" cy="737235"/>
                        </a:xfrm>
                        <a:prstGeom prst="straightConnector1">
                          <a:avLst/>
                        </a:prstGeom>
                        <a:noFill/>
                        <a:ln w="9525">
                          <a:solidFill>
                            <a:srgbClr val="00000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90.15pt;margin-top:77.8pt;width:6.45pt;height:58.05pt;flip:y;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">
                <v:stroke endarrow="open"/>
              </v:shape>
            </w:pict>
          </mc:Fallback>
        </mc:AlternateContent>
      </w:r>
      <w:r w:rsidR="00D7670F" w:rsidRPr="0041403F">
        <w:rPr>
          <w:noProof/>
        </w:rPr>
        <mc:AlternateContent>
          <mc:Choice Requires="wps">
            <w:drawing>
              <wp:anchor distT="0" distB="0" distL="114300" distR="114300" simplePos="0" relativeHeight="251781632" behindDoc="0" locked="0" layoutInCell="1" allowOverlap="1" wp14:anchorId="28AB6768" wp14:editId="52AAD620">
                <wp:simplePos x="0" y="0"/>
                <wp:positionH relativeFrom="column">
                  <wp:posOffset>2185670</wp:posOffset>
                </wp:positionH>
                <wp:positionV relativeFrom="paragraph">
                  <wp:posOffset>1101090</wp:posOffset>
                </wp:positionV>
                <wp:extent cx="129540" cy="629920"/>
                <wp:effectExtent l="76200" t="38100" r="22860" b="1778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9540" cy="6299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9" o:spid="_x0000_s1026" type="#_x0000_t32" style="position:absolute;margin-left:172.1pt;margin-top:86.7pt;width:10.2pt;height:49.6pt;flip:x 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" strokecolor="black [3213]">
                <v:stroke endarrow="open"/>
                <o:lock v:ext="edit" shapetype="f"/>
              </v:shape>
            </w:pict>
          </mc:Fallback>
        </mc:AlternateContent>
      </w:r>
      <w:r w:rsidR="00D7670F" w:rsidRPr="0041403F">
        <w:rPr>
          <w:noProof/>
        </w:rPr>
        <mc:AlternateContent>
          <mc:Choice Requires="wps">
            <w:drawing>
              <wp:anchor distT="0" distB="0" distL="114300" distR="114300" simplePos="0" relativeHeight="251795968" behindDoc="0" locked="0" layoutInCell="1" allowOverlap="1" wp14:anchorId="7EE55F31" wp14:editId="4081C546">
                <wp:simplePos x="0" y="0"/>
                <wp:positionH relativeFrom="column">
                  <wp:posOffset>1851660</wp:posOffset>
                </wp:positionH>
                <wp:positionV relativeFrom="paragraph">
                  <wp:posOffset>1101090</wp:posOffset>
                </wp:positionV>
                <wp:extent cx="74930" cy="630555"/>
                <wp:effectExtent l="76200" t="38100" r="39370" b="17145"/>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4930" cy="6305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2" o:spid="_x0000_s1026" type="#_x0000_t32" style="position:absolute;margin-left:145.8pt;margin-top:86.7pt;width:5.9pt;height:49.65pt;flip:x y;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" strokecolor="black [3213]">
                <v:stroke endarrow="open"/>
                <o:lock v:ext="edit" shapetype="f"/>
              </v:shape>
            </w:pict>
          </mc:Fallback>
        </mc:AlternateContent>
      </w:r>
      <w:r w:rsidR="00D7670F" w:rsidRPr="0041403F">
        <w:rPr>
          <w:noProof/>
        </w:rPr>
        <mc:AlternateContent>
          <mc:Choice Requires="wps">
            <w:drawing>
              <wp:anchor distT="0" distB="0" distL="114300" distR="114300" simplePos="0" relativeHeight="251800064" behindDoc="0" locked="0" layoutInCell="1" allowOverlap="1" wp14:anchorId="4D79EC9D" wp14:editId="5977293C">
                <wp:simplePos x="0" y="0"/>
                <wp:positionH relativeFrom="column">
                  <wp:posOffset>2240280</wp:posOffset>
                </wp:positionH>
                <wp:positionV relativeFrom="paragraph">
                  <wp:posOffset>589280</wp:posOffset>
                </wp:positionV>
                <wp:extent cx="779145" cy="894080"/>
                <wp:effectExtent l="38100" t="38100" r="20955" b="20320"/>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79145" cy="8940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6" o:spid="_x0000_s1026" type="#_x0000_t32" style="position:absolute;margin-left:176.4pt;margin-top:46.4pt;width:61.35pt;height:70.4pt;flip:x y;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" strokecolor="black [3213]">
                <v:stroke endarrow="open"/>
                <o:lock v:ext="edit" shapetype="f"/>
              </v:shape>
            </w:pict>
          </mc:Fallback>
        </mc:AlternateContent>
      </w:r>
      <w:r w:rsidR="00D7670F" w:rsidRPr="0041403F">
        <w:rPr>
          <w:noProof/>
        </w:rPr>
        <mc:AlternateContent>
          <mc:Choice Requires="wps">
            <w:drawing>
              <wp:anchor distT="0" distB="0" distL="114300" distR="114300" simplePos="0" relativeHeight="251787776" behindDoc="0" locked="0" layoutInCell="1" allowOverlap="1" wp14:anchorId="4B75D9B5" wp14:editId="032DD8B6">
                <wp:simplePos x="0" y="0"/>
                <wp:positionH relativeFrom="column">
                  <wp:posOffset>2240915</wp:posOffset>
                </wp:positionH>
                <wp:positionV relativeFrom="paragraph">
                  <wp:posOffset>869315</wp:posOffset>
                </wp:positionV>
                <wp:extent cx="532130" cy="808355"/>
                <wp:effectExtent l="38100" t="38100" r="20320" b="29845"/>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32130" cy="8083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1" o:spid="_x0000_s1026" type="#_x0000_t32" style="position:absolute;margin-left:176.45pt;margin-top:68.45pt;width:41.9pt;height:63.65pt;flip:x y;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" strokecolor="black [3213]">
                <v:stroke endarrow="open"/>
                <o:lock v:ext="edit" shapetype="f"/>
              </v:shape>
            </w:pict>
          </mc:Fallback>
        </mc:AlternateContent>
      </w:r>
      <w:r w:rsidR="00D7670F" w:rsidRPr="0041403F">
        <w:rPr>
          <w:noProof/>
        </w:rPr>
        <mc:AlternateContent>
          <mc:Choice Requires="wpg">
            <w:drawing>
              <wp:anchor distT="0" distB="0" distL="114300" distR="114300" simplePos="0" relativeHeight="251773440" behindDoc="0" locked="0" layoutInCell="1" allowOverlap="1" wp14:anchorId="10DF7D6F" wp14:editId="68DBD175">
                <wp:simplePos x="0" y="0"/>
                <wp:positionH relativeFrom="column">
                  <wp:posOffset>593725</wp:posOffset>
                </wp:positionH>
                <wp:positionV relativeFrom="paragraph">
                  <wp:posOffset>1656715</wp:posOffset>
                </wp:positionV>
                <wp:extent cx="270510" cy="233045"/>
                <wp:effectExtent l="0" t="0" r="0" b="0"/>
                <wp:wrapNone/>
                <wp:docPr id="5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 cy="233045"/>
                          <a:chOff x="0" y="0"/>
                          <a:chExt cx="270510" cy="233680"/>
                        </a:xfrm>
                      </wpg:grpSpPr>
                      <wps:wsp>
                        <wps:cNvPr id="58" name="Text Box 7"/>
                        <wps:cNvSpPr txBox="1"/>
                        <wps:spPr>
                          <a:xfrm>
                            <a:off x="0" y="0"/>
                            <a:ext cx="27051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00" w:rsidRPr="001B4786" w:rsidRDefault="00635E00" w:rsidP="003244F1">
                              <w:pPr>
                                <w:rPr>
                                  <w:b/>
                                  <w:sz w:val="18"/>
                                  <w:szCs w:val="18"/>
                                </w:rPr>
                              </w:pPr>
                              <w:r>
                                <w:rPr>
                                  <w:b/>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Oval 8"/>
                        <wps:cNvSpPr/>
                        <wps:spPr>
                          <a:xfrm>
                            <a:off x="28575" y="23813"/>
                            <a:ext cx="182880" cy="18288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56" style="position:absolute;left:0;text-align:left;margin-left:46.75pt;margin-top:130.45pt;width:21.3pt;height:18.35pt;z-index:251773440;mso-width-relative:margin;mso-height-relative:margin"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">
                <v:shape id="Text Box 7" o:spid="_x0000_s1057" type="#_x0000_t202" style="position:absolute;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623633" w:rsidRPr="001B4786" w:rsidRDefault="00623633" w:rsidP="003244F1">
                        <w:pPr>
                          <w:rPr>
                            <w:b/>
                            <w:sz w:val="18"/>
                            <w:szCs w:val="18"/>
                          </w:rPr>
                        </w:pPr>
                        <w:r>
                          <w:rPr>
                            <w:b/>
                            <w:sz w:val="18"/>
                            <w:szCs w:val="18"/>
                          </w:rPr>
                          <w:t>1</w:t>
                        </w:r>
                      </w:p>
                    </w:txbxContent>
                  </v:textbox>
                </v:shape>
                <v:oval id="Oval 8" o:spid="_x0000_s1058"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sOH8MA&#10;AADbAAAADwAAAGRycy9kb3ducmV2LnhtbESPzWrDMBCE74W8g9hALqGRktKQupFNKKRNj3byAIu1&#10;tU2slbFU/7x9VSj0OMzMN8wxm2wrBup941jDdqNAEJfONFxpuF3PjwcQPiAbbB2Thpk8ZOni4YiJ&#10;cSPnNBShEhHCPkENdQhdIqUva7LoN64jjt6X6y2GKPtKmh7HCLet3Cm1lxYbjgs1dvRWU3kvvq2G&#10;4X13ofWM81gdulnl64/Pu3rSerWcTq8gAk3hP/zXvhgNzy/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sOH8MAAADbAAAADwAAAAAAAAAAAAAAAACYAgAAZHJzL2Rv&#10;d25yZXYueG1sUEsFBgAAAAAEAAQA9QAAAIgDAAAAAA==&#10;" filled="f" strokecolor="black [3213]" strokeweight="1pt"/>
              </v:group>
            </w:pict>
          </mc:Fallback>
        </mc:AlternateContent>
      </w:r>
      <w:r w:rsidR="00D7670F" w:rsidRPr="0041403F">
        <w:rPr>
          <w:noProof/>
        </w:rPr>
        <mc:AlternateContent>
          <mc:Choice Requires="wps">
            <w:drawing>
              <wp:anchor distT="0" distB="0" distL="114300" distR="114300" simplePos="0" relativeHeight="251775488" behindDoc="0" locked="0" layoutInCell="1" allowOverlap="1" wp14:anchorId="53FF66F2" wp14:editId="081D2BE8">
                <wp:simplePos x="0" y="0"/>
                <wp:positionH relativeFrom="column">
                  <wp:posOffset>753110</wp:posOffset>
                </wp:positionH>
                <wp:positionV relativeFrom="paragraph">
                  <wp:posOffset>944245</wp:posOffset>
                </wp:positionV>
                <wp:extent cx="272415" cy="743585"/>
                <wp:effectExtent l="0" t="38100" r="51435" b="18415"/>
                <wp:wrapNone/>
                <wp:docPr id="52"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2415" cy="7435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59.3pt;margin-top:74.35pt;width:21.45pt;height:58.55pt;flip:y;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" strokecolor="black [3213]">
                <v:stroke endarrow="open"/>
                <o:lock v:ext="edit" shapetype="f"/>
              </v:shape>
            </w:pict>
          </mc:Fallback>
        </mc:AlternateContent>
      </w:r>
      <w:r w:rsidR="003F6D12" w:rsidRPr="0041403F">
        <w:rPr>
          <w:bCs/>
          <w:noProof/>
        </w:rPr>
        <w:drawing>
          <wp:inline distT="0" distB="0" distL="0" distR="0" wp14:anchorId="622A1C86" wp14:editId="04953832">
            <wp:extent cx="3190875" cy="1637202"/>
            <wp:effectExtent l="0" t="0" r="0" b="1270"/>
            <wp:docPr id="6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932" b="12423"/>
                    <a:stretch/>
                  </pic:blipFill>
                  <pic:spPr bwMode="auto">
                    <a:xfrm>
                      <a:off x="0" y="0"/>
                      <a:ext cx="3198504" cy="1641116"/>
                    </a:xfrm>
                    <a:prstGeom prst="rect">
                      <a:avLst/>
                    </a:prstGeom>
                    <a:noFill/>
                    <a:ln>
                      <a:noFill/>
                    </a:ln>
                    <a:extLst>
                      <a:ext uri="{53640926-AAD7-44D8-BBD7-CCE9431645EC}">
                        <a14:shadowObscured xmlns:a14="http://schemas.microsoft.com/office/drawing/2010/main"/>
                      </a:ext>
                    </a:extLst>
                  </pic:spPr>
                </pic:pic>
              </a:graphicData>
            </a:graphic>
          </wp:inline>
        </w:drawing>
      </w:r>
    </w:p>
    <w:p w:rsidR="00E769CB" w:rsidRPr="0041403F" w:rsidRDefault="00D7670F" w:rsidP="0027049D">
      <w:pPr>
        <w:pStyle w:val="BodyTextIndent"/>
        <w:ind w:firstLine="0"/>
        <w:jc w:val="center"/>
        <w:rPr>
          <w:bCs/>
        </w:rPr>
      </w:pPr>
      <w:r w:rsidRPr="0041403F">
        <w:rPr>
          <w:noProof/>
        </w:rPr>
        <mc:AlternateContent>
          <mc:Choice Requires="wpg">
            <w:drawing>
              <wp:anchor distT="0" distB="0" distL="114300" distR="114300" simplePos="0" relativeHeight="251791872" behindDoc="0" locked="0" layoutInCell="1" allowOverlap="1" wp14:anchorId="6B997EC6" wp14:editId="7AA15D00">
                <wp:simplePos x="0" y="0"/>
                <wp:positionH relativeFrom="column">
                  <wp:posOffset>1376127</wp:posOffset>
                </wp:positionH>
                <wp:positionV relativeFrom="paragraph">
                  <wp:posOffset>14605</wp:posOffset>
                </wp:positionV>
                <wp:extent cx="270510" cy="23304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 cy="233045"/>
                          <a:chOff x="0" y="0"/>
                          <a:chExt cx="270510" cy="233680"/>
                        </a:xfrm>
                      </wpg:grpSpPr>
                      <wps:wsp>
                        <wps:cNvPr id="139" name="Text Box 139"/>
                        <wps:cNvSpPr txBox="1"/>
                        <wps:spPr>
                          <a:xfrm>
                            <a:off x="0" y="0"/>
                            <a:ext cx="27051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00" w:rsidRPr="001B4786" w:rsidRDefault="00635E00" w:rsidP="003244F1">
                              <w:pPr>
                                <w:rPr>
                                  <w:b/>
                                  <w:sz w:val="18"/>
                                  <w:szCs w:val="18"/>
                                </w:rPr>
                              </w:pPr>
                              <w:r>
                                <w:rPr>
                                  <w:b/>
                                  <w:sz w:val="18"/>
                                  <w:szCs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Oval 140"/>
                        <wps:cNvSpPr/>
                        <wps:spPr>
                          <a:xfrm>
                            <a:off x="28575" y="23813"/>
                            <a:ext cx="182880" cy="18288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8" o:spid="_x0000_s1059" style="position:absolute;left:0;text-align:left;margin-left:108.35pt;margin-top:1.15pt;width:21.3pt;height:18.35pt;z-index:251791872;mso-width-relative:margin;mso-height-relative:margin"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">
                <v:shape id="Text Box 139" o:spid="_x0000_s1060" type="#_x0000_t202" style="position:absolute;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I8MA&#10;AADcAAAADwAAAGRycy9kb3ducmV2LnhtbERPS4vCMBC+L/gfwgje1lQX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I8MAAADcAAAADwAAAAAAAAAAAAAAAACYAgAAZHJzL2Rv&#10;d25yZXYueG1sUEsFBgAAAAAEAAQA9QAAAIgDAAAAAA==&#10;" filled="f" stroked="f" strokeweight=".5pt">
                  <v:textbox>
                    <w:txbxContent>
                      <w:p w:rsidR="00623633" w:rsidRPr="001B4786" w:rsidRDefault="00623633" w:rsidP="003244F1">
                        <w:pPr>
                          <w:rPr>
                            <w:b/>
                            <w:sz w:val="18"/>
                            <w:szCs w:val="18"/>
                          </w:rPr>
                        </w:pPr>
                        <w:r>
                          <w:rPr>
                            <w:b/>
                            <w:sz w:val="18"/>
                            <w:szCs w:val="18"/>
                          </w:rPr>
                          <w:t>7</w:t>
                        </w:r>
                      </w:p>
                    </w:txbxContent>
                  </v:textbox>
                </v:shape>
                <v:oval id="Oval 140" o:spid="_x0000_s1061"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1yD8MA&#10;AADcAAAADwAAAGRycy9kb3ducmV2LnhtbESPzWoCQRCE74G8w9BCLhJn1BBkdZQgJOpRzQM0O53d&#10;xZ2eZWeyP29vHwRv3VR11deb3eBr1VEbq8AW5jMDijgPruLCwu/1+30FKiZkh3VgsjBShN329WWD&#10;mQs9n6m7pEJJCMcMLZQpNZnWMS/JY5yFhli0v9B6TLK2hXYt9hLua70w5lN7rFgaSmxoX1J+u/x7&#10;C93P4kjTEce+WDWjOU8Pp5tZWvs2Gb7WoBIN6Wl+XB+d4H8IvjwjE+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1yD8MAAADcAAAADwAAAAAAAAAAAAAAAACYAgAAZHJzL2Rv&#10;d25yZXYueG1sUEsFBgAAAAAEAAQA9QAAAIgDAAAAAA==&#10;" filled="f" strokecolor="black [3213]" strokeweight="1pt"/>
              </v:group>
            </w:pict>
          </mc:Fallback>
        </mc:AlternateContent>
      </w:r>
    </w:p>
    <w:p w:rsidR="00EA190C" w:rsidRPr="0041403F" w:rsidRDefault="0099533C" w:rsidP="00383615">
      <w:pPr>
        <w:pStyle w:val="Caption"/>
        <w:spacing w:before="240"/>
        <w:ind w:left="720" w:hanging="720"/>
        <w:jc w:val="center"/>
      </w:pPr>
      <w:bookmarkStart w:id="10" w:name="_Ref317511717"/>
      <w:proofErr w:type="gramStart"/>
      <w:r w:rsidRPr="0041403F">
        <w:t xml:space="preserve">Figure </w:t>
      </w:r>
      <w:r w:rsidR="00611103" w:rsidRPr="0041403F">
        <w:fldChar w:fldCharType="begin"/>
      </w:r>
      <w:r w:rsidRPr="0041403F">
        <w:instrText xml:space="preserve"> SEQ Figure \* ARABIC </w:instrText>
      </w:r>
      <w:r w:rsidR="00611103" w:rsidRPr="0041403F">
        <w:fldChar w:fldCharType="separate"/>
      </w:r>
      <w:r w:rsidR="00DA36F8" w:rsidRPr="0041403F">
        <w:t>5</w:t>
      </w:r>
      <w:r w:rsidR="00611103" w:rsidRPr="0041403F">
        <w:fldChar w:fldCharType="end"/>
      </w:r>
      <w:bookmarkEnd w:id="10"/>
      <w:r w:rsidR="00BD6F2C" w:rsidRPr="0041403F">
        <w:t>.</w:t>
      </w:r>
      <w:proofErr w:type="gramEnd"/>
      <w:r w:rsidR="00BD6F2C" w:rsidRPr="0041403F">
        <w:t xml:space="preserve"> </w:t>
      </w:r>
      <w:proofErr w:type="gramStart"/>
      <w:r w:rsidR="00BD6F2C" w:rsidRPr="0041403F">
        <w:t>PROTOTYPE STAGE 1 ON SPRINGS AND FLEXURES.</w:t>
      </w:r>
      <w:proofErr w:type="gramEnd"/>
      <w:r w:rsidR="00BD6F2C" w:rsidRPr="0041403F">
        <w:t xml:space="preserve">  (STAGE 2 NOT SHOWN)</w:t>
      </w:r>
    </w:p>
    <w:p w:rsidR="00E41BAB" w:rsidRPr="0041403F" w:rsidRDefault="007547C7" w:rsidP="00285EAA">
      <w:pPr>
        <w:pStyle w:val="NomenclatureClauseTitle"/>
        <w:numPr>
          <w:ilvl w:val="0"/>
          <w:numId w:val="6"/>
        </w:numPr>
        <w:tabs>
          <w:tab w:val="left" w:pos="360"/>
        </w:tabs>
        <w:spacing w:after="120"/>
        <w:outlineLvl w:val="0"/>
      </w:pPr>
      <w:r w:rsidRPr="0041403F">
        <w:lastRenderedPageBreak/>
        <w:t>PROTOTYPing</w:t>
      </w:r>
    </w:p>
    <w:p w:rsidR="00D5660B" w:rsidRPr="0041403F" w:rsidRDefault="000E2C2A" w:rsidP="00D33712">
      <w:pPr>
        <w:pStyle w:val="NomenclatureClauseTitle"/>
        <w:numPr>
          <w:ilvl w:val="1"/>
          <w:numId w:val="6"/>
        </w:numPr>
        <w:tabs>
          <w:tab w:val="left" w:pos="360"/>
        </w:tabs>
        <w:spacing w:before="120" w:after="120"/>
        <w:outlineLvl w:val="0"/>
      </w:pPr>
      <w:r w:rsidRPr="0041403F">
        <w:rPr>
          <w:rFonts w:cs="Arial"/>
          <w:caps w:val="0"/>
        </w:rPr>
        <w:t>F</w:t>
      </w:r>
      <w:r w:rsidR="00D57342" w:rsidRPr="0041403F">
        <w:rPr>
          <w:rFonts w:cs="Arial"/>
          <w:caps w:val="0"/>
        </w:rPr>
        <w:t>actors Limiting P</w:t>
      </w:r>
      <w:r w:rsidRPr="0041403F">
        <w:rPr>
          <w:rFonts w:cs="Arial"/>
          <w:caps w:val="0"/>
        </w:rPr>
        <w:t>erformance</w:t>
      </w:r>
    </w:p>
    <w:p w:rsidR="00367B73" w:rsidRPr="0041403F" w:rsidRDefault="00E02AA3" w:rsidP="00B760C3">
      <w:pPr>
        <w:tabs>
          <w:tab w:val="left" w:pos="360"/>
        </w:tabs>
        <w:rPr>
          <w:kern w:val="0"/>
          <w:szCs w:val="24"/>
        </w:rPr>
      </w:pPr>
      <w:r w:rsidRPr="0041403F">
        <w:tab/>
      </w:r>
      <w:r w:rsidR="008531BB" w:rsidRPr="0041403F">
        <w:fldChar w:fldCharType="begin"/>
      </w:r>
      <w:r w:rsidR="008531BB" w:rsidRPr="0041403F">
        <w:instrText xml:space="preserve"> REF _Ref317512658 \h  \* MERGEFORMAT </w:instrText>
      </w:r>
      <w:r w:rsidR="008531BB" w:rsidRPr="0041403F">
        <w:fldChar w:fldCharType="separate"/>
      </w:r>
      <w:r w:rsidR="00DA36F8" w:rsidRPr="0041403F">
        <w:t>Figure 6</w:t>
      </w:r>
      <w:r w:rsidR="008531BB" w:rsidRPr="0041403F">
        <w:fldChar w:fldCharType="end"/>
      </w:r>
      <w:r w:rsidR="009C083C" w:rsidRPr="0041403F">
        <w:rPr>
          <w:kern w:val="0"/>
          <w:szCs w:val="24"/>
        </w:rPr>
        <w:t xml:space="preserve"> </w:t>
      </w:r>
      <w:r w:rsidR="00C57726" w:rsidRPr="0041403F">
        <w:rPr>
          <w:kern w:val="0"/>
          <w:szCs w:val="24"/>
        </w:rPr>
        <w:t>show</w:t>
      </w:r>
      <w:r w:rsidR="00AD40CE" w:rsidRPr="0041403F">
        <w:rPr>
          <w:kern w:val="0"/>
          <w:szCs w:val="24"/>
        </w:rPr>
        <w:t>s</w:t>
      </w:r>
      <w:r w:rsidR="00C57726" w:rsidRPr="0041403F">
        <w:rPr>
          <w:kern w:val="0"/>
          <w:szCs w:val="24"/>
        </w:rPr>
        <w:t xml:space="preserve"> </w:t>
      </w:r>
      <w:r w:rsidR="00E154C6" w:rsidRPr="0041403F">
        <w:rPr>
          <w:kern w:val="0"/>
          <w:szCs w:val="24"/>
        </w:rPr>
        <w:t>an example of</w:t>
      </w:r>
      <w:r w:rsidR="00ED0081" w:rsidRPr="0041403F">
        <w:rPr>
          <w:kern w:val="0"/>
          <w:szCs w:val="24"/>
        </w:rPr>
        <w:t xml:space="preserve"> a </w:t>
      </w:r>
      <w:r w:rsidR="00C57726" w:rsidRPr="0041403F">
        <w:rPr>
          <w:kern w:val="0"/>
          <w:szCs w:val="24"/>
        </w:rPr>
        <w:t xml:space="preserve">transfer function </w:t>
      </w:r>
      <w:r w:rsidR="00FD7798" w:rsidRPr="0041403F">
        <w:rPr>
          <w:kern w:val="0"/>
          <w:szCs w:val="24"/>
        </w:rPr>
        <w:t xml:space="preserve">taken on the prototype's </w:t>
      </w:r>
      <w:r w:rsidR="00ED0081" w:rsidRPr="0041403F">
        <w:rPr>
          <w:kern w:val="0"/>
          <w:szCs w:val="24"/>
        </w:rPr>
        <w:t xml:space="preserve">first </w:t>
      </w:r>
      <w:r w:rsidR="00FD7798" w:rsidRPr="0041403F">
        <w:rPr>
          <w:kern w:val="0"/>
          <w:szCs w:val="24"/>
        </w:rPr>
        <w:t>stage</w:t>
      </w:r>
      <w:r w:rsidR="00B760C3" w:rsidRPr="0041403F">
        <w:rPr>
          <w:kern w:val="0"/>
          <w:szCs w:val="24"/>
        </w:rPr>
        <w:t xml:space="preserve"> </w:t>
      </w:r>
      <w:r w:rsidR="00AD40CE" w:rsidRPr="0041403F">
        <w:rPr>
          <w:kern w:val="0"/>
          <w:szCs w:val="24"/>
        </w:rPr>
        <w:t xml:space="preserve">after it was assembled and inserted in vacuum </w:t>
      </w:r>
      <w:r w:rsidR="00125305" w:rsidRPr="0041403F">
        <w:rPr>
          <w:kern w:val="0"/>
          <w:szCs w:val="24"/>
        </w:rPr>
        <w:t xml:space="preserve">for the first time </w:t>
      </w:r>
      <w:r w:rsidR="00367B73" w:rsidRPr="0041403F">
        <w:rPr>
          <w:kern w:val="0"/>
          <w:szCs w:val="24"/>
        </w:rPr>
        <w:t xml:space="preserve">(Initial Prototype, </w:t>
      </w:r>
      <w:r w:rsidR="00AD40CE" w:rsidRPr="0041403F">
        <w:rPr>
          <w:kern w:val="0"/>
          <w:szCs w:val="24"/>
        </w:rPr>
        <w:t>2008</w:t>
      </w:r>
      <w:r w:rsidR="00367B73" w:rsidRPr="0041403F">
        <w:rPr>
          <w:kern w:val="0"/>
          <w:szCs w:val="24"/>
        </w:rPr>
        <w:t>)</w:t>
      </w:r>
      <w:r w:rsidR="00FD7798" w:rsidRPr="0041403F">
        <w:rPr>
          <w:kern w:val="0"/>
          <w:szCs w:val="24"/>
        </w:rPr>
        <w:t xml:space="preserve">. </w:t>
      </w:r>
      <w:r w:rsidR="00367B73" w:rsidRPr="0041403F">
        <w:rPr>
          <w:kern w:val="0"/>
          <w:szCs w:val="24"/>
        </w:rPr>
        <w:t>It is compared with the theoretical response of an infinitely rigid stage (Model)</w:t>
      </w:r>
      <w:r w:rsidR="00243D8E" w:rsidRPr="0041403F">
        <w:rPr>
          <w:kern w:val="0"/>
          <w:szCs w:val="24"/>
        </w:rPr>
        <w:t xml:space="preserve">, which </w:t>
      </w:r>
      <w:r w:rsidR="00DE6E8A" w:rsidRPr="0041403F">
        <w:rPr>
          <w:kern w:val="0"/>
          <w:szCs w:val="24"/>
        </w:rPr>
        <w:t>has</w:t>
      </w:r>
      <w:r w:rsidR="00243D8E" w:rsidRPr="0041403F">
        <w:rPr>
          <w:kern w:val="0"/>
          <w:szCs w:val="24"/>
        </w:rPr>
        <w:t xml:space="preserve"> the ideal behavior both for passive and active isolation performance.</w:t>
      </w:r>
    </w:p>
    <w:p w:rsidR="004A416C" w:rsidRPr="0041403F" w:rsidRDefault="00011999" w:rsidP="00B760C3">
      <w:pPr>
        <w:tabs>
          <w:tab w:val="left" w:pos="360"/>
        </w:tabs>
        <w:rPr>
          <w:kern w:val="0"/>
          <w:szCs w:val="24"/>
        </w:rPr>
      </w:pPr>
      <w:r>
        <w:rPr>
          <w:kern w:val="0"/>
          <w:szCs w:val="24"/>
        </w:rPr>
        <w:tab/>
      </w:r>
      <w:r w:rsidR="00125305" w:rsidRPr="0041403F">
        <w:rPr>
          <w:kern w:val="0"/>
          <w:szCs w:val="24"/>
        </w:rPr>
        <w:t>In th</w:t>
      </w:r>
      <w:r w:rsidR="00243D8E" w:rsidRPr="0041403F">
        <w:rPr>
          <w:kern w:val="0"/>
          <w:szCs w:val="24"/>
        </w:rPr>
        <w:t>e</w:t>
      </w:r>
      <w:r w:rsidR="00125305" w:rsidRPr="0041403F">
        <w:rPr>
          <w:kern w:val="0"/>
          <w:szCs w:val="24"/>
        </w:rPr>
        <w:t xml:space="preserve"> </w:t>
      </w:r>
      <w:r w:rsidR="00367B73" w:rsidRPr="0041403F">
        <w:rPr>
          <w:kern w:val="0"/>
          <w:szCs w:val="24"/>
        </w:rPr>
        <w:t xml:space="preserve">experimental </w:t>
      </w:r>
      <w:r w:rsidR="00243D8E" w:rsidRPr="0041403F">
        <w:rPr>
          <w:kern w:val="0"/>
          <w:szCs w:val="24"/>
        </w:rPr>
        <w:t>measurement</w:t>
      </w:r>
      <w:r w:rsidR="00367B73" w:rsidRPr="0041403F">
        <w:rPr>
          <w:kern w:val="0"/>
          <w:szCs w:val="24"/>
        </w:rPr>
        <w:t xml:space="preserve"> (IP)</w:t>
      </w:r>
      <w:r w:rsidR="00125305" w:rsidRPr="0041403F">
        <w:rPr>
          <w:kern w:val="0"/>
          <w:szCs w:val="24"/>
        </w:rPr>
        <w:t>, t</w:t>
      </w:r>
      <w:r w:rsidR="00FD7798" w:rsidRPr="0041403F">
        <w:rPr>
          <w:kern w:val="0"/>
          <w:szCs w:val="24"/>
        </w:rPr>
        <w:t xml:space="preserve">he six actuators are combined to drive the stage in the </w:t>
      </w:r>
      <w:r w:rsidR="00D36AF0" w:rsidRPr="0041403F">
        <w:rPr>
          <w:kern w:val="0"/>
          <w:szCs w:val="24"/>
        </w:rPr>
        <w:t>X direction</w:t>
      </w:r>
      <w:r w:rsidR="00ED0081" w:rsidRPr="0041403F">
        <w:rPr>
          <w:kern w:val="0"/>
          <w:szCs w:val="24"/>
        </w:rPr>
        <w:t>.</w:t>
      </w:r>
      <w:r w:rsidR="00FD7798" w:rsidRPr="0041403F">
        <w:rPr>
          <w:kern w:val="0"/>
          <w:szCs w:val="24"/>
        </w:rPr>
        <w:t xml:space="preserve"> </w:t>
      </w:r>
      <w:r w:rsidR="00ED0081" w:rsidRPr="0041403F">
        <w:rPr>
          <w:kern w:val="0"/>
          <w:szCs w:val="24"/>
        </w:rPr>
        <w:t>The</w:t>
      </w:r>
      <w:r w:rsidR="00FD7798" w:rsidRPr="0041403F">
        <w:rPr>
          <w:kern w:val="0"/>
          <w:szCs w:val="24"/>
        </w:rPr>
        <w:t xml:space="preserve"> six </w:t>
      </w:r>
      <w:r w:rsidR="002705DD" w:rsidRPr="0041403F">
        <w:rPr>
          <w:kern w:val="0"/>
          <w:szCs w:val="24"/>
        </w:rPr>
        <w:t>single-</w:t>
      </w:r>
      <w:r w:rsidR="00E154C6" w:rsidRPr="0041403F">
        <w:rPr>
          <w:kern w:val="0"/>
          <w:szCs w:val="24"/>
        </w:rPr>
        <w:t>axis seismometers</w:t>
      </w:r>
      <w:r w:rsidR="00FD7798" w:rsidRPr="0041403F">
        <w:rPr>
          <w:kern w:val="0"/>
          <w:szCs w:val="24"/>
        </w:rPr>
        <w:t xml:space="preserve"> are combined to sense </w:t>
      </w:r>
      <w:r w:rsidR="00E154C6" w:rsidRPr="0041403F">
        <w:rPr>
          <w:kern w:val="0"/>
          <w:szCs w:val="24"/>
        </w:rPr>
        <w:t xml:space="preserve">the motion of the </w:t>
      </w:r>
      <w:r w:rsidR="00FD7798" w:rsidRPr="0041403F">
        <w:rPr>
          <w:kern w:val="0"/>
          <w:szCs w:val="24"/>
        </w:rPr>
        <w:t xml:space="preserve">platform's geometrical center in the same direction. </w:t>
      </w:r>
      <w:r w:rsidR="00D36AF0" w:rsidRPr="0041403F">
        <w:rPr>
          <w:kern w:val="0"/>
          <w:szCs w:val="24"/>
        </w:rPr>
        <w:t>The rigid body mode resonances between 1 Hz and 8</w:t>
      </w:r>
      <w:r w:rsidR="00AD40CE" w:rsidRPr="0041403F">
        <w:rPr>
          <w:kern w:val="0"/>
          <w:szCs w:val="24"/>
        </w:rPr>
        <w:t xml:space="preserve"> Hz are actively damped. </w:t>
      </w:r>
      <w:r w:rsidR="00FD7798" w:rsidRPr="0041403F">
        <w:rPr>
          <w:kern w:val="0"/>
          <w:szCs w:val="24"/>
        </w:rPr>
        <w:t xml:space="preserve">The first </w:t>
      </w:r>
      <w:r w:rsidR="00AD40CE" w:rsidRPr="0041403F">
        <w:rPr>
          <w:kern w:val="0"/>
          <w:szCs w:val="24"/>
        </w:rPr>
        <w:t xml:space="preserve">deformation mode </w:t>
      </w:r>
      <w:r w:rsidR="00ED0081" w:rsidRPr="0041403F">
        <w:rPr>
          <w:kern w:val="0"/>
          <w:szCs w:val="24"/>
        </w:rPr>
        <w:t>is</w:t>
      </w:r>
      <w:r w:rsidR="00AD40CE" w:rsidRPr="0041403F">
        <w:rPr>
          <w:kern w:val="0"/>
          <w:szCs w:val="24"/>
        </w:rPr>
        <w:t xml:space="preserve"> </w:t>
      </w:r>
      <w:r w:rsidR="00125305" w:rsidRPr="0041403F">
        <w:rPr>
          <w:kern w:val="0"/>
          <w:szCs w:val="24"/>
        </w:rPr>
        <w:t xml:space="preserve">at </w:t>
      </w:r>
      <w:r w:rsidR="00FD7798" w:rsidRPr="0041403F">
        <w:rPr>
          <w:kern w:val="0"/>
          <w:szCs w:val="24"/>
        </w:rPr>
        <w:t>6</w:t>
      </w:r>
      <w:r w:rsidR="00B760C3" w:rsidRPr="0041403F">
        <w:rPr>
          <w:kern w:val="0"/>
          <w:szCs w:val="24"/>
        </w:rPr>
        <w:t xml:space="preserve">2 </w:t>
      </w:r>
      <w:r w:rsidR="00FD7798" w:rsidRPr="0041403F">
        <w:rPr>
          <w:kern w:val="0"/>
          <w:szCs w:val="24"/>
        </w:rPr>
        <w:t xml:space="preserve">Hz, followed by three other </w:t>
      </w:r>
      <w:r w:rsidR="00E154C6" w:rsidRPr="0041403F">
        <w:rPr>
          <w:kern w:val="0"/>
          <w:szCs w:val="24"/>
        </w:rPr>
        <w:t xml:space="preserve">large </w:t>
      </w:r>
      <w:r w:rsidR="00FD7798" w:rsidRPr="0041403F">
        <w:rPr>
          <w:kern w:val="0"/>
          <w:szCs w:val="24"/>
        </w:rPr>
        <w:t>resonances below 100 Hz.</w:t>
      </w:r>
      <w:r w:rsidR="00D36AF0" w:rsidRPr="0041403F">
        <w:rPr>
          <w:kern w:val="0"/>
          <w:szCs w:val="24"/>
        </w:rPr>
        <w:t xml:space="preserve"> </w:t>
      </w:r>
    </w:p>
    <w:p w:rsidR="00B760C3" w:rsidRPr="0041403F" w:rsidRDefault="00B760C3" w:rsidP="00ED6CB6">
      <w:pPr>
        <w:tabs>
          <w:tab w:val="left" w:pos="360"/>
        </w:tabs>
        <w:spacing w:after="0"/>
        <w:rPr>
          <w:kern w:val="0"/>
          <w:szCs w:val="24"/>
        </w:rPr>
      </w:pPr>
      <w:r w:rsidRPr="0041403F">
        <w:rPr>
          <w:kern w:val="0"/>
          <w:szCs w:val="24"/>
        </w:rPr>
        <w:tab/>
        <w:t>Th</w:t>
      </w:r>
      <w:r w:rsidR="00E154C6" w:rsidRPr="0041403F">
        <w:rPr>
          <w:kern w:val="0"/>
          <w:szCs w:val="24"/>
        </w:rPr>
        <w:t xml:space="preserve">ese modes </w:t>
      </w:r>
      <w:r w:rsidR="002B23BA" w:rsidRPr="0041403F">
        <w:rPr>
          <w:kern w:val="0"/>
          <w:szCs w:val="24"/>
        </w:rPr>
        <w:t>limit the band of passive isolation. It is</w:t>
      </w:r>
      <w:r w:rsidR="00E154C6" w:rsidRPr="0041403F">
        <w:rPr>
          <w:kern w:val="0"/>
          <w:szCs w:val="24"/>
        </w:rPr>
        <w:t xml:space="preserve"> </w:t>
      </w:r>
      <w:r w:rsidR="002B23BA" w:rsidRPr="0041403F">
        <w:rPr>
          <w:kern w:val="0"/>
          <w:szCs w:val="24"/>
        </w:rPr>
        <w:t xml:space="preserve">also </w:t>
      </w:r>
      <w:r w:rsidR="00367B73" w:rsidRPr="0041403F">
        <w:rPr>
          <w:kern w:val="0"/>
          <w:szCs w:val="24"/>
        </w:rPr>
        <w:t xml:space="preserve">one of the main </w:t>
      </w:r>
      <w:r w:rsidRPr="0041403F">
        <w:rPr>
          <w:kern w:val="0"/>
          <w:szCs w:val="24"/>
        </w:rPr>
        <w:t>limit</w:t>
      </w:r>
      <w:r w:rsidR="00367B73" w:rsidRPr="0041403F">
        <w:rPr>
          <w:kern w:val="0"/>
          <w:szCs w:val="24"/>
        </w:rPr>
        <w:t>s</w:t>
      </w:r>
      <w:r w:rsidRPr="0041403F">
        <w:rPr>
          <w:kern w:val="0"/>
          <w:szCs w:val="24"/>
        </w:rPr>
        <w:t xml:space="preserve"> </w:t>
      </w:r>
      <w:r w:rsidR="00394C00" w:rsidRPr="0041403F">
        <w:rPr>
          <w:kern w:val="0"/>
          <w:szCs w:val="24"/>
        </w:rPr>
        <w:t xml:space="preserve">to </w:t>
      </w:r>
      <w:r w:rsidRPr="0041403F">
        <w:rPr>
          <w:kern w:val="0"/>
          <w:szCs w:val="24"/>
        </w:rPr>
        <w:t xml:space="preserve">the </w:t>
      </w:r>
      <w:r w:rsidR="00394C00" w:rsidRPr="0041403F">
        <w:rPr>
          <w:kern w:val="0"/>
          <w:szCs w:val="24"/>
        </w:rPr>
        <w:t>platform</w:t>
      </w:r>
      <w:r w:rsidR="007A7D98" w:rsidRPr="0041403F">
        <w:rPr>
          <w:kern w:val="0"/>
          <w:szCs w:val="24"/>
        </w:rPr>
        <w:t>'s</w:t>
      </w:r>
      <w:r w:rsidR="00394C00" w:rsidRPr="0041403F">
        <w:rPr>
          <w:kern w:val="0"/>
          <w:szCs w:val="24"/>
        </w:rPr>
        <w:t xml:space="preserve"> </w:t>
      </w:r>
      <w:r w:rsidR="007A7D98" w:rsidRPr="0041403F">
        <w:rPr>
          <w:kern w:val="0"/>
          <w:szCs w:val="24"/>
        </w:rPr>
        <w:t xml:space="preserve">active isolation </w:t>
      </w:r>
      <w:r w:rsidRPr="0041403F">
        <w:rPr>
          <w:kern w:val="0"/>
          <w:szCs w:val="24"/>
        </w:rPr>
        <w:t>performance</w:t>
      </w:r>
      <w:r w:rsidR="002B23BA" w:rsidRPr="0041403F">
        <w:rPr>
          <w:kern w:val="0"/>
          <w:szCs w:val="24"/>
        </w:rPr>
        <w:t xml:space="preserve"> since the </w:t>
      </w:r>
      <w:r w:rsidR="00E154C6" w:rsidRPr="0041403F">
        <w:rPr>
          <w:kern w:val="0"/>
          <w:szCs w:val="24"/>
        </w:rPr>
        <w:t xml:space="preserve">flexible </w:t>
      </w:r>
      <w:r w:rsidRPr="0041403F">
        <w:rPr>
          <w:kern w:val="0"/>
          <w:szCs w:val="24"/>
        </w:rPr>
        <w:t xml:space="preserve">modes have to either be controlled or filtered out of the feedback loop. </w:t>
      </w:r>
      <w:r w:rsidR="00367B73" w:rsidRPr="0041403F">
        <w:rPr>
          <w:kern w:val="0"/>
          <w:szCs w:val="24"/>
        </w:rPr>
        <w:t xml:space="preserve">The two solutions were investigated. They both </w:t>
      </w:r>
      <w:r w:rsidR="00243D8E" w:rsidRPr="0041403F">
        <w:rPr>
          <w:kern w:val="0"/>
          <w:szCs w:val="24"/>
        </w:rPr>
        <w:t xml:space="preserve">make the compensators </w:t>
      </w:r>
      <w:r w:rsidR="00953223" w:rsidRPr="0041403F">
        <w:rPr>
          <w:kern w:val="0"/>
          <w:szCs w:val="24"/>
        </w:rPr>
        <w:t>very</w:t>
      </w:r>
      <w:r w:rsidRPr="0041403F">
        <w:rPr>
          <w:kern w:val="0"/>
          <w:szCs w:val="24"/>
        </w:rPr>
        <w:t xml:space="preserve"> complicated</w:t>
      </w:r>
      <w:r w:rsidR="00367B73" w:rsidRPr="0041403F">
        <w:rPr>
          <w:kern w:val="0"/>
          <w:szCs w:val="24"/>
        </w:rPr>
        <w:t xml:space="preserve"> </w:t>
      </w:r>
      <w:r w:rsidR="00243D8E" w:rsidRPr="0041403F">
        <w:rPr>
          <w:kern w:val="0"/>
          <w:szCs w:val="24"/>
        </w:rPr>
        <w:t xml:space="preserve">and </w:t>
      </w:r>
      <w:r w:rsidR="00953223" w:rsidRPr="0041403F">
        <w:rPr>
          <w:kern w:val="0"/>
          <w:szCs w:val="24"/>
        </w:rPr>
        <w:t>highly</w:t>
      </w:r>
      <w:r w:rsidRPr="0041403F">
        <w:rPr>
          <w:kern w:val="0"/>
          <w:szCs w:val="24"/>
        </w:rPr>
        <w:t xml:space="preserve"> sensitive to potential plants changes.</w:t>
      </w:r>
      <w:r w:rsidR="00243D8E" w:rsidRPr="0041403F">
        <w:rPr>
          <w:kern w:val="0"/>
          <w:szCs w:val="24"/>
        </w:rPr>
        <w:t xml:space="preserve"> </w:t>
      </w:r>
    </w:p>
    <w:p w:rsidR="00D33712" w:rsidRPr="0041403F" w:rsidRDefault="00D33712" w:rsidP="00ED6CB6">
      <w:pPr>
        <w:tabs>
          <w:tab w:val="left" w:pos="360"/>
        </w:tabs>
        <w:spacing w:after="0"/>
        <w:rPr>
          <w:kern w:val="0"/>
          <w:szCs w:val="24"/>
        </w:rPr>
      </w:pPr>
    </w:p>
    <w:p w:rsidR="005B6F8B" w:rsidRPr="0041403F" w:rsidRDefault="00D7670F" w:rsidP="007E26A4">
      <w:pPr>
        <w:pStyle w:val="BodyTextIndent"/>
        <w:ind w:firstLine="0"/>
        <w:jc w:val="left"/>
      </w:pPr>
      <w:r w:rsidRPr="0041403F">
        <w:rPr>
          <w:noProof/>
        </w:rPr>
        <mc:AlternateContent>
          <mc:Choice Requires="wps">
            <w:drawing>
              <wp:anchor distT="0" distB="0" distL="114300" distR="114300" simplePos="0" relativeHeight="251824640" behindDoc="0" locked="0" layoutInCell="1" allowOverlap="1" wp14:anchorId="1B79B892" wp14:editId="27AA7E59">
                <wp:simplePos x="0" y="0"/>
                <wp:positionH relativeFrom="column">
                  <wp:posOffset>4598035</wp:posOffset>
                </wp:positionH>
                <wp:positionV relativeFrom="paragraph">
                  <wp:posOffset>3215005</wp:posOffset>
                </wp:positionV>
                <wp:extent cx="1661160" cy="423545"/>
                <wp:effectExtent l="6985" t="8255" r="8255" b="6350"/>
                <wp:wrapNone/>
                <wp:docPr id="5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423545"/>
                        </a:xfrm>
                        <a:prstGeom prst="rect">
                          <a:avLst/>
                        </a:prstGeom>
                        <a:solidFill>
                          <a:srgbClr val="FFFFFF"/>
                        </a:solidFill>
                        <a:ln w="9525">
                          <a:solidFill>
                            <a:srgbClr val="000000"/>
                          </a:solidFill>
                          <a:miter lim="800000"/>
                          <a:headEnd/>
                          <a:tailEnd/>
                        </a:ln>
                      </wps:spPr>
                      <wps:txbx>
                        <w:txbxContent>
                          <w:p w:rsidR="00635E00" w:rsidRPr="00FC07D0" w:rsidRDefault="00635E00">
                            <w:pPr>
                              <w:rPr>
                                <w:color w:val="FF0000"/>
                                <w:sz w:val="24"/>
                                <w:szCs w:val="24"/>
                              </w:rPr>
                            </w:pPr>
                            <w:r>
                              <w:rPr>
                                <w:color w:val="FF0000"/>
                                <w:sz w:val="24"/>
                                <w:szCs w:val="24"/>
                              </w:rPr>
                              <w:t>Frequency (Hz)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62" type="#_x0000_t202" style="position:absolute;margin-left:362.05pt;margin-top:253.15pt;width:130.8pt;height:33.3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">
                <v:textbox>
                  <w:txbxContent>
                    <w:p w:rsidR="00623633" w:rsidRPr="00FC07D0" w:rsidRDefault="00623633">
                      <w:pPr>
                        <w:rPr>
                          <w:color w:val="FF0000"/>
                          <w:sz w:val="24"/>
                          <w:szCs w:val="24"/>
                        </w:rPr>
                      </w:pPr>
                      <w:r>
                        <w:rPr>
                          <w:color w:val="FF0000"/>
                          <w:sz w:val="24"/>
                          <w:szCs w:val="24"/>
                        </w:rPr>
                        <w:t>Frequency (Hz)</w:t>
                      </w:r>
                    </w:p>
                  </w:txbxContent>
                </v:textbox>
              </v:shape>
            </w:pict>
          </mc:Fallback>
        </mc:AlternateContent>
      </w:r>
      <w:r w:rsidRPr="0041403F">
        <w:rPr>
          <w:noProof/>
        </w:rPr>
        <mc:AlternateContent>
          <mc:Choice Requires="wps">
            <w:drawing>
              <wp:anchor distT="0" distB="0" distL="114300" distR="114300" simplePos="0" relativeHeight="251823616" behindDoc="0" locked="0" layoutInCell="1" allowOverlap="1" wp14:anchorId="52BDF6D8" wp14:editId="5CB3A67E">
                <wp:simplePos x="0" y="0"/>
                <wp:positionH relativeFrom="column">
                  <wp:posOffset>4881880</wp:posOffset>
                </wp:positionH>
                <wp:positionV relativeFrom="paragraph">
                  <wp:posOffset>-789305</wp:posOffset>
                </wp:positionV>
                <wp:extent cx="1661160" cy="423545"/>
                <wp:effectExtent l="5080" t="13970" r="10160" b="10160"/>
                <wp:wrapNone/>
                <wp:docPr id="4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423545"/>
                        </a:xfrm>
                        <a:prstGeom prst="rect">
                          <a:avLst/>
                        </a:prstGeom>
                        <a:solidFill>
                          <a:srgbClr val="FFFFFF"/>
                        </a:solidFill>
                        <a:ln w="9525">
                          <a:solidFill>
                            <a:srgbClr val="000000"/>
                          </a:solidFill>
                          <a:miter lim="800000"/>
                          <a:headEnd/>
                          <a:tailEnd/>
                        </a:ln>
                      </wps:spPr>
                      <wps:txbx>
                        <w:txbxContent>
                          <w:p w:rsidR="00635E00" w:rsidRPr="00FC07D0" w:rsidRDefault="00635E00">
                            <w:pPr>
                              <w:rPr>
                                <w:color w:val="FF0000"/>
                                <w:sz w:val="24"/>
                                <w:szCs w:val="24"/>
                              </w:rPr>
                            </w:pPr>
                            <w:r>
                              <w:rPr>
                                <w:color w:val="FF0000"/>
                                <w:sz w:val="24"/>
                                <w:szCs w:val="24"/>
                              </w:rPr>
                              <w:t>Frequency (Hz)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63" type="#_x0000_t202" style="position:absolute;margin-left:384.4pt;margin-top:-62.15pt;width:130.8pt;height:33.3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">
                <v:textbox>
                  <w:txbxContent>
                    <w:p w:rsidR="00623633" w:rsidRPr="00FC07D0" w:rsidRDefault="00623633">
                      <w:pPr>
                        <w:rPr>
                          <w:color w:val="FF0000"/>
                          <w:sz w:val="24"/>
                          <w:szCs w:val="24"/>
                        </w:rPr>
                      </w:pPr>
                      <w:r>
                        <w:rPr>
                          <w:color w:val="FF0000"/>
                          <w:sz w:val="24"/>
                          <w:szCs w:val="24"/>
                        </w:rPr>
                        <w:t>Frequency (Hz)</w:t>
                      </w:r>
                    </w:p>
                  </w:txbxContent>
                </v:textbox>
              </v:shape>
            </w:pict>
          </mc:Fallback>
        </mc:AlternateContent>
      </w:r>
      <w:r w:rsidR="00ED6CB6" w:rsidRPr="0041403F">
        <w:rPr>
          <w:noProof/>
        </w:rPr>
        <w:drawing>
          <wp:inline distT="0" distB="0" distL="0" distR="0" wp14:anchorId="73070A6F" wp14:editId="70283C48">
            <wp:extent cx="3236430" cy="2549562"/>
            <wp:effectExtent l="0" t="0" r="2540" b="317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5">
                      <a:extLst>
                        <a:ext uri="{28A0092B-C50C-407E-A947-70E740481C1C}">
                          <a14:useLocalDpi xmlns:a14="http://schemas.microsoft.com/office/drawing/2010/main" val="0"/>
                        </a:ext>
                      </a:extLst>
                    </a:blip>
                    <a:srcRect r="8156"/>
                    <a:stretch/>
                  </pic:blipFill>
                  <pic:spPr bwMode="auto">
                    <a:xfrm>
                      <a:off x="0" y="0"/>
                      <a:ext cx="3237774" cy="2550620"/>
                    </a:xfrm>
                    <a:prstGeom prst="rect">
                      <a:avLst/>
                    </a:prstGeom>
                    <a:noFill/>
                    <a:ln>
                      <a:noFill/>
                    </a:ln>
                    <a:extLst>
                      <a:ext uri="{53640926-AAD7-44D8-BBD7-CCE9431645EC}">
                        <a14:shadowObscured xmlns:a14="http://schemas.microsoft.com/office/drawing/2010/main"/>
                      </a:ext>
                    </a:extLst>
                  </pic:spPr>
                </pic:pic>
              </a:graphicData>
            </a:graphic>
          </wp:inline>
        </w:drawing>
      </w:r>
    </w:p>
    <w:p w:rsidR="004A416C" w:rsidRPr="0041403F" w:rsidRDefault="0099533C" w:rsidP="00BD6F2C">
      <w:pPr>
        <w:pStyle w:val="Caption"/>
        <w:spacing w:before="120"/>
        <w:ind w:left="810" w:hanging="810"/>
        <w:jc w:val="center"/>
      </w:pPr>
      <w:bookmarkStart w:id="11" w:name="_Ref317512658"/>
      <w:bookmarkStart w:id="12" w:name="OLE_LINK8"/>
      <w:proofErr w:type="gramStart"/>
      <w:r w:rsidRPr="0041403F">
        <w:t xml:space="preserve">Figure </w:t>
      </w:r>
      <w:r w:rsidR="00611103" w:rsidRPr="0041403F">
        <w:fldChar w:fldCharType="begin"/>
      </w:r>
      <w:r w:rsidRPr="0041403F">
        <w:instrText xml:space="preserve"> SEQ Figure \* ARABIC </w:instrText>
      </w:r>
      <w:r w:rsidR="00611103" w:rsidRPr="0041403F">
        <w:fldChar w:fldCharType="separate"/>
      </w:r>
      <w:r w:rsidR="00DA36F8" w:rsidRPr="0041403F">
        <w:t>6</w:t>
      </w:r>
      <w:r w:rsidR="00611103" w:rsidRPr="0041403F">
        <w:fldChar w:fldCharType="end"/>
      </w:r>
      <w:bookmarkEnd w:id="11"/>
      <w:r w:rsidRPr="0041403F">
        <w:t>.</w:t>
      </w:r>
      <w:proofErr w:type="gramEnd"/>
      <w:r w:rsidRPr="0041403F">
        <w:t xml:space="preserve"> </w:t>
      </w:r>
      <w:r w:rsidR="00BD6F2C" w:rsidRPr="0041403F">
        <w:t xml:space="preserve"> </w:t>
      </w:r>
      <w:proofErr w:type="gramStart"/>
      <w:r w:rsidR="00BD6F2C" w:rsidRPr="0041403F">
        <w:t>THEORETICAL IDEAL RESPONSE (MODEL) AND EXPERIMENTAL   RESPONSE (INITIAL PROTOTYPE) IN THE X DIRECTION.</w:t>
      </w:r>
      <w:proofErr w:type="gramEnd"/>
    </w:p>
    <w:p w:rsidR="009E1C8A" w:rsidRPr="0041403F" w:rsidRDefault="009C083C" w:rsidP="000E2C2A">
      <w:pPr>
        <w:tabs>
          <w:tab w:val="left" w:pos="360"/>
        </w:tabs>
      </w:pPr>
      <w:r w:rsidRPr="0041403F">
        <w:tab/>
      </w:r>
      <w:r w:rsidR="008531BB" w:rsidRPr="0041403F">
        <w:fldChar w:fldCharType="begin"/>
      </w:r>
      <w:r w:rsidR="008531BB" w:rsidRPr="0041403F">
        <w:instrText xml:space="preserve"> REF _Ref317513044 \h  \* MERGEFORMAT </w:instrText>
      </w:r>
      <w:r w:rsidR="008531BB" w:rsidRPr="0041403F">
        <w:fldChar w:fldCharType="separate"/>
      </w:r>
      <w:r w:rsidR="00DA36F8" w:rsidRPr="0041403F">
        <w:t>Figure 7</w:t>
      </w:r>
      <w:r w:rsidR="008531BB" w:rsidRPr="0041403F">
        <w:fldChar w:fldCharType="end"/>
      </w:r>
      <w:r w:rsidR="00E154C6" w:rsidRPr="0041403F">
        <w:t xml:space="preserve"> </w:t>
      </w:r>
      <w:r w:rsidR="00243D8E" w:rsidRPr="0041403F">
        <w:t>shows</w:t>
      </w:r>
      <w:r w:rsidRPr="0041403F">
        <w:t xml:space="preserve"> a</w:t>
      </w:r>
      <w:r w:rsidR="00E154C6" w:rsidRPr="0041403F">
        <w:t>n</w:t>
      </w:r>
      <w:r w:rsidR="00243D8E" w:rsidRPr="0041403F">
        <w:t>other</w:t>
      </w:r>
      <w:r w:rsidR="00E154C6" w:rsidRPr="0041403F">
        <w:t xml:space="preserve"> example</w:t>
      </w:r>
      <w:r w:rsidR="00243D8E" w:rsidRPr="0041403F">
        <w:t xml:space="preserve"> of</w:t>
      </w:r>
      <w:r w:rsidRPr="0041403F">
        <w:t xml:space="preserve"> t</w:t>
      </w:r>
      <w:r w:rsidR="00E154C6" w:rsidRPr="0041403F">
        <w:t>ransfer function</w:t>
      </w:r>
      <w:r w:rsidR="00243D8E" w:rsidRPr="0041403F">
        <w:t>, for the</w:t>
      </w:r>
      <w:r w:rsidR="000E2C2A" w:rsidRPr="0041403F">
        <w:t xml:space="preserve"> rotation</w:t>
      </w:r>
      <w:r w:rsidR="00243D8E" w:rsidRPr="0041403F">
        <w:t xml:space="preserve">al response </w:t>
      </w:r>
      <w:r w:rsidR="00394C00" w:rsidRPr="0041403F">
        <w:t>about</w:t>
      </w:r>
      <w:r w:rsidR="000E2C2A" w:rsidRPr="0041403F">
        <w:t xml:space="preserve"> the horizontal </w:t>
      </w:r>
      <w:proofErr w:type="gramStart"/>
      <w:r w:rsidR="000E2C2A" w:rsidRPr="0041403F">
        <w:t>X axis</w:t>
      </w:r>
      <w:proofErr w:type="gramEnd"/>
      <w:r w:rsidR="00E154C6" w:rsidRPr="0041403F">
        <w:t xml:space="preserve"> (RX)</w:t>
      </w:r>
      <w:r w:rsidRPr="0041403F">
        <w:t xml:space="preserve">. The zoom on the 50 - 500 Hz </w:t>
      </w:r>
      <w:r w:rsidR="00394C00" w:rsidRPr="0041403F">
        <w:t xml:space="preserve">band </w:t>
      </w:r>
      <w:r w:rsidRPr="0041403F">
        <w:t>highlights the very high modal density. This transfer function show</w:t>
      </w:r>
      <w:r w:rsidR="00383615" w:rsidRPr="0041403F">
        <w:t>s</w:t>
      </w:r>
      <w:r w:rsidRPr="0041403F">
        <w:t xml:space="preserve"> more than 25 resonances below 300 Hz that must be accounted for in the controls design. </w:t>
      </w:r>
      <w:proofErr w:type="gramStart"/>
      <w:r w:rsidRPr="0041403F">
        <w:t>Such a high mo</w:t>
      </w:r>
      <w:r w:rsidR="000E2C2A" w:rsidRPr="0041403F">
        <w:t>d</w:t>
      </w:r>
      <w:r w:rsidRPr="0041403F">
        <w:t>al density</w:t>
      </w:r>
      <w:r w:rsidR="000E2C2A" w:rsidRPr="0041403F">
        <w:t xml:space="preserve"> was observable in all </w:t>
      </w:r>
      <w:r w:rsidR="00D36AF0" w:rsidRPr="0041403F">
        <w:t>degrees of freedom</w:t>
      </w:r>
      <w:r w:rsidR="00394C00" w:rsidRPr="0041403F">
        <w:t xml:space="preserve"> </w:t>
      </w:r>
      <w:r w:rsidR="000E2C2A" w:rsidRPr="0041403F">
        <w:t>and was</w:t>
      </w:r>
      <w:r w:rsidRPr="0041403F">
        <w:t xml:space="preserve"> </w:t>
      </w:r>
      <w:r w:rsidR="00DC3C58" w:rsidRPr="0041403F">
        <w:t>directly</w:t>
      </w:r>
      <w:r w:rsidRPr="0041403F">
        <w:t xml:space="preserve"> lim</w:t>
      </w:r>
      <w:r w:rsidR="002705DD" w:rsidRPr="0041403F">
        <w:t>i</w:t>
      </w:r>
      <w:r w:rsidRPr="0041403F">
        <w:t>ting the active control performa</w:t>
      </w:r>
      <w:r w:rsidR="000E2C2A" w:rsidRPr="0041403F">
        <w:t>n</w:t>
      </w:r>
      <w:r w:rsidRPr="0041403F">
        <w:t>ce.</w:t>
      </w:r>
      <w:proofErr w:type="gramEnd"/>
    </w:p>
    <w:p w:rsidR="009E1C8A" w:rsidRPr="0041403F" w:rsidRDefault="009E1C8A" w:rsidP="009E1C8A">
      <w:r w:rsidRPr="0041403F">
        <w:br w:type="page"/>
      </w:r>
    </w:p>
    <w:bookmarkEnd w:id="12"/>
    <w:p w:rsidR="00890D46" w:rsidRPr="0041403F" w:rsidRDefault="00D47F88" w:rsidP="009E1C8A">
      <w:pPr>
        <w:spacing w:before="120"/>
      </w:pPr>
      <w:r w:rsidRPr="0041403F">
        <w:rPr>
          <w:noProof/>
        </w:rPr>
        <w:lastRenderedPageBreak/>
        <w:drawing>
          <wp:inline distT="0" distB="0" distL="0" distR="0" wp14:anchorId="529D8F04" wp14:editId="018465D9">
            <wp:extent cx="3200400" cy="2414536"/>
            <wp:effectExtent l="0" t="0" r="0" b="508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4073" r="7868" b="-142"/>
                    <a:stretch/>
                  </pic:blipFill>
                  <pic:spPr bwMode="auto">
                    <a:xfrm>
                      <a:off x="0" y="0"/>
                      <a:ext cx="3214829" cy="2425422"/>
                    </a:xfrm>
                    <a:prstGeom prst="rect">
                      <a:avLst/>
                    </a:prstGeom>
                    <a:noFill/>
                    <a:ln>
                      <a:noFill/>
                    </a:ln>
                    <a:extLst>
                      <a:ext uri="{53640926-AAD7-44D8-BBD7-CCE9431645EC}">
                        <a14:shadowObscured xmlns:a14="http://schemas.microsoft.com/office/drawing/2010/main"/>
                      </a:ext>
                    </a:extLst>
                  </pic:spPr>
                </pic:pic>
              </a:graphicData>
            </a:graphic>
          </wp:inline>
        </w:drawing>
      </w:r>
    </w:p>
    <w:p w:rsidR="006E792E" w:rsidRPr="0041403F" w:rsidRDefault="0099533C" w:rsidP="0060499B">
      <w:pPr>
        <w:pStyle w:val="Caption"/>
        <w:spacing w:after="120"/>
        <w:jc w:val="center"/>
      </w:pPr>
      <w:bookmarkStart w:id="13" w:name="_Ref317513044"/>
      <w:bookmarkStart w:id="14" w:name="OLE_LINK9"/>
      <w:proofErr w:type="gramStart"/>
      <w:r w:rsidRPr="0041403F">
        <w:t xml:space="preserve">Figure </w:t>
      </w:r>
      <w:r w:rsidR="00611103" w:rsidRPr="0041403F">
        <w:fldChar w:fldCharType="begin"/>
      </w:r>
      <w:r w:rsidRPr="0041403F">
        <w:instrText xml:space="preserve"> SEQ Figure \* ARABIC </w:instrText>
      </w:r>
      <w:r w:rsidR="00611103" w:rsidRPr="0041403F">
        <w:fldChar w:fldCharType="separate"/>
      </w:r>
      <w:r w:rsidR="00DA36F8" w:rsidRPr="0041403F">
        <w:t>7</w:t>
      </w:r>
      <w:r w:rsidR="00611103" w:rsidRPr="0041403F">
        <w:fldChar w:fldCharType="end"/>
      </w:r>
      <w:bookmarkEnd w:id="13"/>
      <w:r w:rsidRPr="0041403F">
        <w:t>.</w:t>
      </w:r>
      <w:proofErr w:type="gramEnd"/>
      <w:r w:rsidRPr="0041403F">
        <w:t xml:space="preserve"> </w:t>
      </w:r>
      <w:r w:rsidR="00383615" w:rsidRPr="0041403F">
        <w:t>INITIAL PROTOTYPE RESPONSE</w:t>
      </w:r>
      <w:proofErr w:type="gramStart"/>
      <w:r w:rsidR="00383615" w:rsidRPr="0041403F">
        <w:t>,  RX</w:t>
      </w:r>
      <w:proofErr w:type="gramEnd"/>
      <w:r w:rsidR="00383615" w:rsidRPr="0041403F">
        <w:t>.</w:t>
      </w:r>
    </w:p>
    <w:bookmarkEnd w:id="14"/>
    <w:p w:rsidR="00DC3C58" w:rsidRPr="0041403F" w:rsidRDefault="00B760C3" w:rsidP="00DC3C58">
      <w:pPr>
        <w:tabs>
          <w:tab w:val="left" w:pos="360"/>
        </w:tabs>
        <w:rPr>
          <w:kern w:val="0"/>
          <w:szCs w:val="24"/>
        </w:rPr>
      </w:pPr>
      <w:r w:rsidRPr="0041403F">
        <w:tab/>
      </w:r>
      <w:r w:rsidR="00D47F88" w:rsidRPr="0041403F">
        <w:rPr>
          <w:kern w:val="0"/>
          <w:szCs w:val="24"/>
        </w:rPr>
        <w:t>Another</w:t>
      </w:r>
      <w:r w:rsidR="00CD2FAE" w:rsidRPr="0041403F">
        <w:rPr>
          <w:kern w:val="0"/>
          <w:szCs w:val="24"/>
        </w:rPr>
        <w:t xml:space="preserve"> </w:t>
      </w:r>
      <w:r w:rsidR="00394C00" w:rsidRPr="0041403F">
        <w:rPr>
          <w:kern w:val="0"/>
          <w:szCs w:val="24"/>
        </w:rPr>
        <w:t xml:space="preserve">problem </w:t>
      </w:r>
      <w:r w:rsidR="00CD2FAE" w:rsidRPr="0041403F">
        <w:rPr>
          <w:kern w:val="0"/>
          <w:szCs w:val="24"/>
        </w:rPr>
        <w:t xml:space="preserve">limiting the </w:t>
      </w:r>
      <w:r w:rsidR="00803F86" w:rsidRPr="0041403F">
        <w:rPr>
          <w:kern w:val="0"/>
          <w:szCs w:val="24"/>
        </w:rPr>
        <w:t>initial prototype</w:t>
      </w:r>
      <w:r w:rsidR="000E2C2A" w:rsidRPr="0041403F">
        <w:rPr>
          <w:kern w:val="0"/>
          <w:szCs w:val="24"/>
        </w:rPr>
        <w:t xml:space="preserve"> </w:t>
      </w:r>
      <w:r w:rsidR="00CD2FAE" w:rsidRPr="0041403F">
        <w:rPr>
          <w:kern w:val="0"/>
          <w:szCs w:val="24"/>
        </w:rPr>
        <w:t xml:space="preserve">performance was </w:t>
      </w:r>
      <w:r w:rsidR="000E2C2A" w:rsidRPr="0041403F">
        <w:rPr>
          <w:kern w:val="0"/>
          <w:szCs w:val="24"/>
        </w:rPr>
        <w:t>related to</w:t>
      </w:r>
      <w:r w:rsidR="00CD2FAE" w:rsidRPr="0041403F">
        <w:rPr>
          <w:kern w:val="0"/>
          <w:szCs w:val="24"/>
        </w:rPr>
        <w:t xml:space="preserve"> </w:t>
      </w:r>
      <w:r w:rsidR="000E2C2A" w:rsidRPr="0041403F">
        <w:rPr>
          <w:kern w:val="0"/>
          <w:szCs w:val="24"/>
        </w:rPr>
        <w:t xml:space="preserve">slow </w:t>
      </w:r>
      <w:r w:rsidR="00CD2FAE" w:rsidRPr="0041403F">
        <w:rPr>
          <w:kern w:val="0"/>
          <w:szCs w:val="24"/>
        </w:rPr>
        <w:t xml:space="preserve">plant </w:t>
      </w:r>
      <w:r w:rsidR="000E2C2A" w:rsidRPr="0041403F">
        <w:rPr>
          <w:kern w:val="0"/>
          <w:szCs w:val="24"/>
        </w:rPr>
        <w:t>changes</w:t>
      </w:r>
      <w:r w:rsidR="002B23BA" w:rsidRPr="0041403F">
        <w:rPr>
          <w:kern w:val="0"/>
          <w:szCs w:val="24"/>
        </w:rPr>
        <w:t>. The resonance frequencie</w:t>
      </w:r>
      <w:r w:rsidR="00394C00" w:rsidRPr="0041403F">
        <w:rPr>
          <w:kern w:val="0"/>
          <w:szCs w:val="24"/>
        </w:rPr>
        <w:t>s</w:t>
      </w:r>
      <w:r w:rsidR="00CD2FAE" w:rsidRPr="0041403F">
        <w:rPr>
          <w:kern w:val="0"/>
          <w:szCs w:val="24"/>
        </w:rPr>
        <w:t xml:space="preserve"> have shift</w:t>
      </w:r>
      <w:r w:rsidR="00394C00" w:rsidRPr="0041403F">
        <w:rPr>
          <w:kern w:val="0"/>
          <w:szCs w:val="24"/>
        </w:rPr>
        <w:t>ed</w:t>
      </w:r>
      <w:r w:rsidR="00CD2FAE" w:rsidRPr="0041403F">
        <w:rPr>
          <w:kern w:val="0"/>
          <w:szCs w:val="24"/>
        </w:rPr>
        <w:t xml:space="preserve"> by more than 1 Hz from one measurement to another</w:t>
      </w:r>
      <w:r w:rsidR="000E2C2A" w:rsidRPr="0041403F">
        <w:rPr>
          <w:kern w:val="0"/>
          <w:szCs w:val="24"/>
        </w:rPr>
        <w:t xml:space="preserve">, even though the platform was operating in an </w:t>
      </w:r>
      <w:r w:rsidR="008560DC" w:rsidRPr="0041403F">
        <w:rPr>
          <w:kern w:val="0"/>
          <w:szCs w:val="24"/>
        </w:rPr>
        <w:t>environmentally</w:t>
      </w:r>
      <w:r w:rsidR="000E2C2A" w:rsidRPr="0041403F">
        <w:rPr>
          <w:kern w:val="0"/>
          <w:szCs w:val="24"/>
        </w:rPr>
        <w:t xml:space="preserve"> controlled </w:t>
      </w:r>
      <w:r w:rsidR="008560DC" w:rsidRPr="0041403F">
        <w:rPr>
          <w:kern w:val="0"/>
          <w:szCs w:val="24"/>
        </w:rPr>
        <w:t>ultra-high</w:t>
      </w:r>
      <w:r w:rsidR="000E2C2A" w:rsidRPr="0041403F">
        <w:rPr>
          <w:kern w:val="0"/>
          <w:szCs w:val="24"/>
        </w:rPr>
        <w:t xml:space="preserve"> vacuum system</w:t>
      </w:r>
      <w:r w:rsidR="00CD2FAE" w:rsidRPr="0041403F">
        <w:rPr>
          <w:kern w:val="0"/>
          <w:szCs w:val="24"/>
        </w:rPr>
        <w:t xml:space="preserve">. This behavior was observable in all six directions. </w:t>
      </w:r>
      <w:r w:rsidR="00DE6E8A" w:rsidRPr="0041403F">
        <w:rPr>
          <w:kern w:val="0"/>
          <w:szCs w:val="24"/>
        </w:rPr>
        <w:fldChar w:fldCharType="begin"/>
      </w:r>
      <w:r w:rsidR="00DE6E8A" w:rsidRPr="0041403F">
        <w:rPr>
          <w:kern w:val="0"/>
          <w:szCs w:val="24"/>
        </w:rPr>
        <w:instrText xml:space="preserve"> REF _Ref324417260 \h </w:instrText>
      </w:r>
      <w:r w:rsidR="00DE6E8A" w:rsidRPr="0041403F">
        <w:rPr>
          <w:kern w:val="0"/>
          <w:szCs w:val="24"/>
        </w:rPr>
      </w:r>
      <w:r w:rsidR="00DE6E8A" w:rsidRPr="0041403F">
        <w:rPr>
          <w:kern w:val="0"/>
          <w:szCs w:val="24"/>
        </w:rPr>
        <w:fldChar w:fldCharType="separate"/>
      </w:r>
      <w:r w:rsidR="00DA36F8" w:rsidRPr="0041403F">
        <w:t xml:space="preserve">Figure </w:t>
      </w:r>
      <w:proofErr w:type="gramStart"/>
      <w:r w:rsidR="00DA36F8" w:rsidRPr="0041403F">
        <w:t>8</w:t>
      </w:r>
      <w:proofErr w:type="gramEnd"/>
      <w:r w:rsidR="00DE6E8A" w:rsidRPr="0041403F">
        <w:rPr>
          <w:kern w:val="0"/>
          <w:szCs w:val="24"/>
        </w:rPr>
        <w:fldChar w:fldCharType="end"/>
      </w:r>
      <w:r w:rsidR="00DE6E8A" w:rsidRPr="0041403F">
        <w:rPr>
          <w:kern w:val="0"/>
          <w:szCs w:val="24"/>
        </w:rPr>
        <w:t xml:space="preserve">  </w:t>
      </w:r>
      <w:r w:rsidR="00CD2FAE" w:rsidRPr="0041403F">
        <w:rPr>
          <w:kern w:val="0"/>
          <w:szCs w:val="24"/>
        </w:rPr>
        <w:t>show</w:t>
      </w:r>
      <w:r w:rsidR="00803F86" w:rsidRPr="0041403F">
        <w:rPr>
          <w:kern w:val="0"/>
          <w:szCs w:val="24"/>
        </w:rPr>
        <w:t>s an example of frequency shift</w:t>
      </w:r>
      <w:r w:rsidR="00CD2FAE" w:rsidRPr="0041403F">
        <w:rPr>
          <w:kern w:val="0"/>
          <w:szCs w:val="24"/>
        </w:rPr>
        <w:t xml:space="preserve"> between two meas</w:t>
      </w:r>
      <w:r w:rsidR="002E5F26" w:rsidRPr="0041403F">
        <w:rPr>
          <w:kern w:val="0"/>
          <w:szCs w:val="24"/>
        </w:rPr>
        <w:t>urements taken two months apart</w:t>
      </w:r>
      <w:r w:rsidR="00803F86" w:rsidRPr="0041403F">
        <w:rPr>
          <w:kern w:val="0"/>
          <w:szCs w:val="24"/>
        </w:rPr>
        <w:t xml:space="preserve"> (Measurements A and B)</w:t>
      </w:r>
      <w:r w:rsidR="002E5F26" w:rsidRPr="0041403F">
        <w:rPr>
          <w:kern w:val="0"/>
          <w:szCs w:val="24"/>
        </w:rPr>
        <w:t>.</w:t>
      </w:r>
      <w:r w:rsidR="00DC3C58" w:rsidRPr="0041403F">
        <w:rPr>
          <w:kern w:val="0"/>
          <w:szCs w:val="24"/>
        </w:rPr>
        <w:t xml:space="preserve"> </w:t>
      </w:r>
      <w:r w:rsidR="00803F86" w:rsidRPr="0041403F">
        <w:rPr>
          <w:kern w:val="0"/>
          <w:szCs w:val="24"/>
        </w:rPr>
        <w:t xml:space="preserve">The frequency shifts were due to the influence of small temperature changes on </w:t>
      </w:r>
      <w:r w:rsidR="00CA24C9" w:rsidRPr="0041403F">
        <w:rPr>
          <w:kern w:val="0"/>
          <w:szCs w:val="24"/>
        </w:rPr>
        <w:t xml:space="preserve">joints and </w:t>
      </w:r>
      <w:r w:rsidR="00803F86" w:rsidRPr="0041403F">
        <w:rPr>
          <w:kern w:val="0"/>
          <w:szCs w:val="24"/>
        </w:rPr>
        <w:t xml:space="preserve">boundary conditions. </w:t>
      </w:r>
      <w:r w:rsidR="00DC3C58" w:rsidRPr="0041403F">
        <w:rPr>
          <w:kern w:val="0"/>
          <w:szCs w:val="24"/>
        </w:rPr>
        <w:t xml:space="preserve">A high performance </w:t>
      </w:r>
      <w:r w:rsidR="00803F86" w:rsidRPr="0041403F">
        <w:rPr>
          <w:kern w:val="0"/>
          <w:szCs w:val="24"/>
        </w:rPr>
        <w:t>compensator</w:t>
      </w:r>
      <w:r w:rsidR="00DC3C58" w:rsidRPr="0041403F">
        <w:rPr>
          <w:kern w:val="0"/>
          <w:szCs w:val="24"/>
        </w:rPr>
        <w:t xml:space="preserve"> </w:t>
      </w:r>
      <w:r w:rsidR="00CA24C9" w:rsidRPr="0041403F">
        <w:rPr>
          <w:kern w:val="0"/>
          <w:szCs w:val="24"/>
        </w:rPr>
        <w:t>based on</w:t>
      </w:r>
      <w:r w:rsidR="00DC3C58" w:rsidRPr="0041403F">
        <w:rPr>
          <w:kern w:val="0"/>
          <w:szCs w:val="24"/>
        </w:rPr>
        <w:t xml:space="preserve"> the first measurement was unstable for the plant respo</w:t>
      </w:r>
      <w:r w:rsidR="00803F86" w:rsidRPr="0041403F">
        <w:rPr>
          <w:kern w:val="0"/>
          <w:szCs w:val="24"/>
        </w:rPr>
        <w:t>nse in the second measurement.</w:t>
      </w:r>
    </w:p>
    <w:p w:rsidR="006E792E" w:rsidRPr="0041403F" w:rsidRDefault="00C0140B" w:rsidP="00057AD0">
      <w:pPr>
        <w:jc w:val="center"/>
      </w:pPr>
      <w:r w:rsidRPr="0041403F">
        <w:rPr>
          <w:noProof/>
        </w:rPr>
        <w:drawing>
          <wp:inline distT="0" distB="0" distL="0" distR="0" wp14:anchorId="4F43DDB1" wp14:editId="799CC16A">
            <wp:extent cx="3082735" cy="2251643"/>
            <wp:effectExtent l="0" t="0" r="381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7">
                      <a:extLst>
                        <a:ext uri="{28A0092B-C50C-407E-A947-70E740481C1C}">
                          <a14:useLocalDpi xmlns:a14="http://schemas.microsoft.com/office/drawing/2010/main" val="0"/>
                        </a:ext>
                      </a:extLst>
                    </a:blip>
                    <a:srcRect t="3142" r="4054"/>
                    <a:stretch/>
                  </pic:blipFill>
                  <pic:spPr bwMode="auto">
                    <a:xfrm>
                      <a:off x="0" y="0"/>
                      <a:ext cx="3094958" cy="2260571"/>
                    </a:xfrm>
                    <a:prstGeom prst="rect">
                      <a:avLst/>
                    </a:prstGeom>
                    <a:noFill/>
                    <a:ln>
                      <a:noFill/>
                    </a:ln>
                    <a:extLst>
                      <a:ext uri="{53640926-AAD7-44D8-BBD7-CCE9431645EC}">
                        <a14:shadowObscured xmlns:a14="http://schemas.microsoft.com/office/drawing/2010/main"/>
                      </a:ext>
                    </a:extLst>
                  </pic:spPr>
                </pic:pic>
              </a:graphicData>
            </a:graphic>
          </wp:inline>
        </w:drawing>
      </w:r>
    </w:p>
    <w:p w:rsidR="002B1FEA" w:rsidRPr="0041403F" w:rsidRDefault="0099533C" w:rsidP="00E73F04">
      <w:pPr>
        <w:pStyle w:val="BodyTextIndent"/>
        <w:spacing w:before="60" w:after="0"/>
        <w:ind w:firstLine="0"/>
        <w:jc w:val="center"/>
      </w:pPr>
      <w:bookmarkStart w:id="15" w:name="_Ref324417260"/>
      <w:bookmarkStart w:id="16" w:name="OLE_LINK10"/>
      <w:proofErr w:type="gramStart"/>
      <w:r w:rsidRPr="0041403F">
        <w:t xml:space="preserve">Figure </w:t>
      </w:r>
      <w:r w:rsidR="00611103" w:rsidRPr="0041403F">
        <w:fldChar w:fldCharType="begin"/>
      </w:r>
      <w:r w:rsidRPr="0041403F">
        <w:instrText xml:space="preserve"> SEQ Figure \* ARABIC </w:instrText>
      </w:r>
      <w:r w:rsidR="00611103" w:rsidRPr="0041403F">
        <w:fldChar w:fldCharType="separate"/>
      </w:r>
      <w:r w:rsidR="00DA36F8" w:rsidRPr="0041403F">
        <w:t>8</w:t>
      </w:r>
      <w:r w:rsidR="00611103" w:rsidRPr="0041403F">
        <w:fldChar w:fldCharType="end"/>
      </w:r>
      <w:bookmarkEnd w:id="15"/>
      <w:r w:rsidRPr="0041403F">
        <w:t>.</w:t>
      </w:r>
      <w:proofErr w:type="gramEnd"/>
      <w:r w:rsidR="00DE6E8A" w:rsidRPr="0041403F">
        <w:t xml:space="preserve"> </w:t>
      </w:r>
      <w:proofErr w:type="gramStart"/>
      <w:r w:rsidR="00E73F04" w:rsidRPr="0041403F">
        <w:t>INITIAL PROTOTYPE, FREQUENCY SHIFTS.</w:t>
      </w:r>
      <w:proofErr w:type="gramEnd"/>
    </w:p>
    <w:bookmarkEnd w:id="16"/>
    <w:p w:rsidR="00057AD0" w:rsidRPr="0041403F" w:rsidRDefault="00B760C3" w:rsidP="00803F86">
      <w:pPr>
        <w:tabs>
          <w:tab w:val="left" w:pos="360"/>
        </w:tabs>
        <w:spacing w:before="120"/>
        <w:rPr>
          <w:bCs/>
        </w:rPr>
      </w:pPr>
      <w:r w:rsidRPr="0041403F">
        <w:tab/>
      </w:r>
      <w:r w:rsidR="008531BB" w:rsidRPr="0041403F">
        <w:fldChar w:fldCharType="begin"/>
      </w:r>
      <w:r w:rsidR="008531BB" w:rsidRPr="0041403F">
        <w:instrText xml:space="preserve"> REF _Ref317513527 \h  \* MERGEFORMAT </w:instrText>
      </w:r>
      <w:r w:rsidR="008531BB" w:rsidRPr="0041403F">
        <w:fldChar w:fldCharType="separate"/>
      </w:r>
      <w:r w:rsidR="00DA36F8" w:rsidRPr="0041403F">
        <w:t>Figure 9</w:t>
      </w:r>
      <w:r w:rsidR="008531BB" w:rsidRPr="0041403F">
        <w:fldChar w:fldCharType="end"/>
      </w:r>
      <w:r w:rsidR="000E2C2A" w:rsidRPr="0041403F">
        <w:t xml:space="preserve"> </w:t>
      </w:r>
      <w:r w:rsidR="00DF311E" w:rsidRPr="0041403F">
        <w:t>show</w:t>
      </w:r>
      <w:r w:rsidR="000E2C2A" w:rsidRPr="0041403F">
        <w:t>s</w:t>
      </w:r>
      <w:r w:rsidR="00DF311E" w:rsidRPr="0041403F">
        <w:t xml:space="preserve"> an example of </w:t>
      </w:r>
      <w:r w:rsidR="00057AD0" w:rsidRPr="0041403F">
        <w:t>control</w:t>
      </w:r>
      <w:r w:rsidR="00DF311E" w:rsidRPr="0041403F">
        <w:t xml:space="preserve"> implemented on the </w:t>
      </w:r>
      <w:r w:rsidR="00A977AE" w:rsidRPr="0041403F">
        <w:t>Initial P</w:t>
      </w:r>
      <w:r w:rsidR="00DF311E" w:rsidRPr="0041403F">
        <w:t>rototype</w:t>
      </w:r>
      <w:r w:rsidR="00057AD0" w:rsidRPr="0041403F">
        <w:t>,</w:t>
      </w:r>
      <w:r w:rsidR="0060499B" w:rsidRPr="0041403F">
        <w:t xml:space="preserve"> for</w:t>
      </w:r>
      <w:r w:rsidR="000E2C2A" w:rsidRPr="0041403F">
        <w:t xml:space="preserve"> </w:t>
      </w:r>
      <w:r w:rsidR="0060499B" w:rsidRPr="0041403F">
        <w:t xml:space="preserve">the </w:t>
      </w:r>
      <w:r w:rsidR="000E2C2A" w:rsidRPr="0041403F">
        <w:t>first stage</w:t>
      </w:r>
      <w:r w:rsidR="00057AD0" w:rsidRPr="0041403F">
        <w:t xml:space="preserve"> rotation</w:t>
      </w:r>
      <w:r w:rsidR="0060499B" w:rsidRPr="0041403F">
        <w:t xml:space="preserve"> around the </w:t>
      </w:r>
      <w:proofErr w:type="gramStart"/>
      <w:r w:rsidR="0060499B" w:rsidRPr="0041403F">
        <w:t>Y axis</w:t>
      </w:r>
      <w:proofErr w:type="gramEnd"/>
      <w:r w:rsidR="0060499B" w:rsidRPr="0041403F">
        <w:t xml:space="preserve"> (</w:t>
      </w:r>
      <w:proofErr w:type="spellStart"/>
      <w:r w:rsidR="000F1862" w:rsidRPr="0041403F">
        <w:rPr>
          <w:bCs/>
        </w:rPr>
        <w:t>RY</w:t>
      </w:r>
      <w:proofErr w:type="spellEnd"/>
      <w:r w:rsidR="0060499B" w:rsidRPr="0041403F">
        <w:t>)</w:t>
      </w:r>
      <w:r w:rsidR="00DF311E" w:rsidRPr="0041403F">
        <w:t xml:space="preserve">. </w:t>
      </w:r>
      <w:r w:rsidR="00057AD0" w:rsidRPr="0041403F">
        <w:rPr>
          <w:bCs/>
        </w:rPr>
        <w:t>The</w:t>
      </w:r>
      <w:r w:rsidR="00D36AF0" w:rsidRPr="0041403F">
        <w:rPr>
          <w:bCs/>
        </w:rPr>
        <w:t xml:space="preserve"> relative position sensor and seismometer</w:t>
      </w:r>
      <w:r w:rsidR="00BF0326" w:rsidRPr="0041403F">
        <w:rPr>
          <w:bCs/>
        </w:rPr>
        <w:t xml:space="preserve"> signals are combined </w:t>
      </w:r>
      <w:r w:rsidR="00057AD0" w:rsidRPr="0041403F">
        <w:rPr>
          <w:bCs/>
        </w:rPr>
        <w:t>to</w:t>
      </w:r>
      <w:r w:rsidR="00BF0326" w:rsidRPr="0041403F">
        <w:rPr>
          <w:bCs/>
        </w:rPr>
        <w:t xml:space="preserve"> </w:t>
      </w:r>
      <w:r w:rsidR="00E73F04" w:rsidRPr="0041403F">
        <w:rPr>
          <w:bCs/>
        </w:rPr>
        <w:t xml:space="preserve">create </w:t>
      </w:r>
      <w:r w:rsidR="00BF0326" w:rsidRPr="0041403F">
        <w:rPr>
          <w:bCs/>
        </w:rPr>
        <w:t>a</w:t>
      </w:r>
      <w:r w:rsidR="002B23BA" w:rsidRPr="0041403F">
        <w:rPr>
          <w:bCs/>
        </w:rPr>
        <w:t xml:space="preserve"> blended signal also called</w:t>
      </w:r>
      <w:r w:rsidR="00BF0326" w:rsidRPr="0041403F">
        <w:rPr>
          <w:bCs/>
        </w:rPr>
        <w:t xml:space="preserve"> </w:t>
      </w:r>
      <w:r w:rsidR="00D36AF0" w:rsidRPr="0041403F">
        <w:rPr>
          <w:bCs/>
        </w:rPr>
        <w:t xml:space="preserve">the </w:t>
      </w:r>
      <w:r w:rsidR="002B23BA" w:rsidRPr="0041403F">
        <w:rPr>
          <w:bCs/>
        </w:rPr>
        <w:t>"</w:t>
      </w:r>
      <w:r w:rsidR="00BF0326" w:rsidRPr="0041403F">
        <w:rPr>
          <w:bCs/>
        </w:rPr>
        <w:t>super-sensor</w:t>
      </w:r>
      <w:r w:rsidR="002B23BA" w:rsidRPr="0041403F">
        <w:rPr>
          <w:bCs/>
        </w:rPr>
        <w:t>"</w:t>
      </w:r>
      <w:r w:rsidR="00057AD0" w:rsidRPr="0041403F">
        <w:rPr>
          <w:bCs/>
        </w:rPr>
        <w:t xml:space="preserve"> (</w:t>
      </w:r>
      <w:proofErr w:type="spellStart"/>
      <w:r w:rsidR="00057AD0" w:rsidRPr="0041403F">
        <w:rPr>
          <w:bCs/>
        </w:rPr>
        <w:t>RY</w:t>
      </w:r>
      <w:proofErr w:type="spellEnd"/>
      <w:r w:rsidR="000F1862" w:rsidRPr="0041403F">
        <w:rPr>
          <w:bCs/>
        </w:rPr>
        <w:t xml:space="preserve"> in this example)</w:t>
      </w:r>
      <w:r w:rsidR="00E73F04" w:rsidRPr="0041403F">
        <w:rPr>
          <w:bCs/>
        </w:rPr>
        <w:t xml:space="preserve">. The super-sensor </w:t>
      </w:r>
      <w:r w:rsidR="00BF0326" w:rsidRPr="0041403F">
        <w:rPr>
          <w:bCs/>
        </w:rPr>
        <w:t>signal is dominated by the position sensors from DC to about 0.1</w:t>
      </w:r>
      <w:r w:rsidR="0047468C" w:rsidRPr="0041403F">
        <w:rPr>
          <w:bCs/>
        </w:rPr>
        <w:t xml:space="preserve"> </w:t>
      </w:r>
      <w:r w:rsidR="00BF0326" w:rsidRPr="0041403F">
        <w:rPr>
          <w:bCs/>
        </w:rPr>
        <w:t xml:space="preserve">Hz, by the </w:t>
      </w:r>
      <w:r w:rsidR="000E2C2A" w:rsidRPr="0041403F">
        <w:rPr>
          <w:bCs/>
        </w:rPr>
        <w:t>low frequency seismometer</w:t>
      </w:r>
      <w:r w:rsidR="00E73F04" w:rsidRPr="0041403F">
        <w:rPr>
          <w:bCs/>
        </w:rPr>
        <w:t>s</w:t>
      </w:r>
      <w:r w:rsidR="00BF0326" w:rsidRPr="0041403F">
        <w:rPr>
          <w:bCs/>
        </w:rPr>
        <w:t xml:space="preserve"> </w:t>
      </w:r>
      <w:r w:rsidR="00DC71B1" w:rsidRPr="0041403F">
        <w:rPr>
          <w:bCs/>
        </w:rPr>
        <w:t xml:space="preserve">from </w:t>
      </w:r>
      <w:r w:rsidR="00BF0326" w:rsidRPr="0041403F">
        <w:rPr>
          <w:bCs/>
        </w:rPr>
        <w:t>0.1</w:t>
      </w:r>
      <w:r w:rsidR="0047468C" w:rsidRPr="0041403F">
        <w:rPr>
          <w:bCs/>
        </w:rPr>
        <w:t xml:space="preserve"> </w:t>
      </w:r>
      <w:r w:rsidR="00BF0326" w:rsidRPr="0041403F">
        <w:rPr>
          <w:bCs/>
        </w:rPr>
        <w:t>Hz t</w:t>
      </w:r>
      <w:r w:rsidR="000E2C2A" w:rsidRPr="0041403F">
        <w:rPr>
          <w:bCs/>
        </w:rPr>
        <w:t>o 1 Hz, and by the high frequency seismometer</w:t>
      </w:r>
      <w:r w:rsidR="00E73F04" w:rsidRPr="0041403F">
        <w:rPr>
          <w:bCs/>
        </w:rPr>
        <w:t>s</w:t>
      </w:r>
      <w:r w:rsidR="00BF0326" w:rsidRPr="0041403F">
        <w:rPr>
          <w:bCs/>
        </w:rPr>
        <w:t xml:space="preserve"> </w:t>
      </w:r>
      <w:r w:rsidR="00DC71B1" w:rsidRPr="0041403F">
        <w:rPr>
          <w:bCs/>
        </w:rPr>
        <w:t>above 1</w:t>
      </w:r>
      <w:r w:rsidR="002E5F26" w:rsidRPr="0041403F">
        <w:rPr>
          <w:bCs/>
        </w:rPr>
        <w:t xml:space="preserve"> </w:t>
      </w:r>
      <w:r w:rsidR="00DC71B1" w:rsidRPr="0041403F">
        <w:rPr>
          <w:bCs/>
        </w:rPr>
        <w:t>Hz.</w:t>
      </w:r>
      <w:r w:rsidR="0060499B" w:rsidRPr="0041403F">
        <w:rPr>
          <w:bCs/>
        </w:rPr>
        <w:t xml:space="preserve"> </w:t>
      </w:r>
    </w:p>
    <w:p w:rsidR="00BF0326" w:rsidRPr="0041403F" w:rsidRDefault="00A37710" w:rsidP="00803F86">
      <w:pPr>
        <w:tabs>
          <w:tab w:val="left" w:pos="360"/>
        </w:tabs>
        <w:spacing w:before="120"/>
        <w:rPr>
          <w:bCs/>
        </w:rPr>
      </w:pPr>
      <w:r w:rsidRPr="0041403F">
        <w:lastRenderedPageBreak/>
        <w:tab/>
      </w:r>
      <w:r w:rsidR="00057AD0" w:rsidRPr="0041403F">
        <w:t xml:space="preserve">In </w:t>
      </w:r>
      <w:r w:rsidR="00057AD0" w:rsidRPr="0041403F">
        <w:fldChar w:fldCharType="begin"/>
      </w:r>
      <w:r w:rsidR="00057AD0" w:rsidRPr="0041403F">
        <w:instrText xml:space="preserve"> REF _Ref317513527 \h  \* MERGEFORMAT </w:instrText>
      </w:r>
      <w:r w:rsidR="00057AD0" w:rsidRPr="0041403F">
        <w:fldChar w:fldCharType="separate"/>
      </w:r>
      <w:r w:rsidR="00DA36F8" w:rsidRPr="0041403F">
        <w:t>Figure 9</w:t>
      </w:r>
      <w:r w:rsidR="00057AD0" w:rsidRPr="0041403F">
        <w:fldChar w:fldCharType="end"/>
      </w:r>
      <w:r w:rsidR="00057AD0" w:rsidRPr="0041403F">
        <w:t>, the plant (P) is t</w:t>
      </w:r>
      <w:r w:rsidR="0060499B" w:rsidRPr="0041403F">
        <w:rPr>
          <w:bCs/>
        </w:rPr>
        <w:t xml:space="preserve">he </w:t>
      </w:r>
      <w:r w:rsidR="00057AD0" w:rsidRPr="0041403F">
        <w:rPr>
          <w:bCs/>
        </w:rPr>
        <w:t>transfer function from the torque (F</w:t>
      </w:r>
      <w:r w:rsidR="00057AD0" w:rsidRPr="0041403F">
        <w:rPr>
          <w:bCs/>
          <w:vertAlign w:val="subscript"/>
        </w:rPr>
        <w:t>RY</w:t>
      </w:r>
      <w:r w:rsidR="00057AD0" w:rsidRPr="0041403F">
        <w:rPr>
          <w:bCs/>
        </w:rPr>
        <w:t xml:space="preserve">) to the </w:t>
      </w:r>
      <w:r w:rsidR="0060499B" w:rsidRPr="0041403F">
        <w:rPr>
          <w:bCs/>
        </w:rPr>
        <w:t>super-sensor</w:t>
      </w:r>
      <w:r w:rsidR="00057AD0" w:rsidRPr="0041403F">
        <w:rPr>
          <w:bCs/>
        </w:rPr>
        <w:t xml:space="preserve"> rotation (RY)</w:t>
      </w:r>
      <w:r w:rsidR="0060499B" w:rsidRPr="0041403F">
        <w:rPr>
          <w:bCs/>
        </w:rPr>
        <w:t xml:space="preserve">. </w:t>
      </w:r>
      <w:r w:rsidR="00057AD0" w:rsidRPr="0041403F">
        <w:rPr>
          <w:bCs/>
        </w:rPr>
        <w:t>The compensator (C) is the control filter between the controller input (</w:t>
      </w:r>
      <w:proofErr w:type="spellStart"/>
      <w:r w:rsidR="00057AD0" w:rsidRPr="0041403F">
        <w:rPr>
          <w:bCs/>
        </w:rPr>
        <w:t>RY</w:t>
      </w:r>
      <w:proofErr w:type="spellEnd"/>
      <w:r w:rsidR="00057AD0" w:rsidRPr="0041403F">
        <w:rPr>
          <w:bCs/>
        </w:rPr>
        <w:t xml:space="preserve">) and output </w:t>
      </w:r>
      <w:r w:rsidR="0060499B" w:rsidRPr="0041403F">
        <w:rPr>
          <w:bCs/>
        </w:rPr>
        <w:t>(F</w:t>
      </w:r>
      <w:r w:rsidR="0060499B" w:rsidRPr="0041403F">
        <w:rPr>
          <w:bCs/>
          <w:vertAlign w:val="subscript"/>
        </w:rPr>
        <w:t>RY</w:t>
      </w:r>
      <w:r w:rsidR="0060499B" w:rsidRPr="0041403F">
        <w:rPr>
          <w:bCs/>
        </w:rPr>
        <w:t>)</w:t>
      </w:r>
      <w:r w:rsidR="00057AD0" w:rsidRPr="0041403F">
        <w:rPr>
          <w:bCs/>
        </w:rPr>
        <w:t>. The open loop is the plant times the compensator (</w:t>
      </w:r>
      <w:proofErr w:type="spellStart"/>
      <w:r w:rsidR="00057AD0" w:rsidRPr="0041403F">
        <w:rPr>
          <w:bCs/>
        </w:rPr>
        <w:t>CP</w:t>
      </w:r>
      <w:proofErr w:type="spellEnd"/>
      <w:r w:rsidR="00057AD0" w:rsidRPr="0041403F">
        <w:rPr>
          <w:bCs/>
        </w:rPr>
        <w:t>). The closed loop is the transfer function with the controller on: P</w:t>
      </w:r>
      <w:proofErr w:type="gramStart"/>
      <w:r w:rsidR="00057AD0" w:rsidRPr="0041403F">
        <w:rPr>
          <w:bCs/>
        </w:rPr>
        <w:t>/(</w:t>
      </w:r>
      <w:proofErr w:type="gramEnd"/>
      <w:r w:rsidR="00057AD0" w:rsidRPr="0041403F">
        <w:rPr>
          <w:bCs/>
        </w:rPr>
        <w:t>1+CP).</w:t>
      </w:r>
    </w:p>
    <w:p w:rsidR="00DF311E" w:rsidRPr="0041403F" w:rsidRDefault="00B760C3" w:rsidP="00B760C3">
      <w:pPr>
        <w:tabs>
          <w:tab w:val="left" w:pos="360"/>
        </w:tabs>
      </w:pPr>
      <w:r w:rsidRPr="0041403F">
        <w:tab/>
      </w:r>
      <w:r w:rsidR="00D57342" w:rsidRPr="0041403F">
        <w:t>In this example</w:t>
      </w:r>
      <w:r w:rsidR="00E73F04" w:rsidRPr="0041403F">
        <w:t>,</w:t>
      </w:r>
      <w:r w:rsidR="00D57342" w:rsidRPr="0041403F">
        <w:t xml:space="preserve"> all </w:t>
      </w:r>
      <w:r w:rsidR="00DC71B1" w:rsidRPr="0041403F">
        <w:t xml:space="preserve">of </w:t>
      </w:r>
      <w:r w:rsidR="00D57342" w:rsidRPr="0041403F">
        <w:t>the</w:t>
      </w:r>
      <w:r w:rsidR="00DC71B1" w:rsidRPr="0041403F">
        <w:t xml:space="preserve"> </w:t>
      </w:r>
      <w:r w:rsidR="00D57342" w:rsidRPr="0041403F">
        <w:t xml:space="preserve">flexible modes are filtered out. </w:t>
      </w:r>
      <w:r w:rsidR="00DF311E" w:rsidRPr="0041403F">
        <w:t xml:space="preserve">Even with </w:t>
      </w:r>
      <w:r w:rsidR="00D57342" w:rsidRPr="0041403F">
        <w:t xml:space="preserve">a conditionally stable compensator, </w:t>
      </w:r>
      <w:r w:rsidR="00DF311E" w:rsidRPr="0041403F">
        <w:t xml:space="preserve">and </w:t>
      </w:r>
      <w:r w:rsidR="00D57342" w:rsidRPr="0041403F">
        <w:t xml:space="preserve">only </w:t>
      </w:r>
      <w:r w:rsidR="00DF311E" w:rsidRPr="0041403F">
        <w:t>30 degrees</w:t>
      </w:r>
      <w:r w:rsidR="00D57342" w:rsidRPr="0041403F">
        <w:t xml:space="preserve"> of phase margin</w:t>
      </w:r>
      <w:r w:rsidR="00DF311E" w:rsidRPr="0041403F">
        <w:t xml:space="preserve">, the unity gain frequency </w:t>
      </w:r>
      <w:r w:rsidR="00D57342" w:rsidRPr="0041403F">
        <w:t xml:space="preserve">was </w:t>
      </w:r>
      <w:r w:rsidR="00DC71B1" w:rsidRPr="0041403F">
        <w:t xml:space="preserve">only at </w:t>
      </w:r>
      <w:r w:rsidR="00DF311E" w:rsidRPr="0041403F">
        <w:t xml:space="preserve">20 </w:t>
      </w:r>
      <w:r w:rsidR="00DF311E" w:rsidRPr="0041403F">
        <w:rPr>
          <w:kern w:val="0"/>
          <w:szCs w:val="24"/>
        </w:rPr>
        <w:t>Hz</w:t>
      </w:r>
      <w:r w:rsidR="00DF311E" w:rsidRPr="0041403F">
        <w:t xml:space="preserve">. </w:t>
      </w:r>
      <w:r w:rsidR="00DC71B1" w:rsidRPr="0041403F">
        <w:t xml:space="preserve">This </w:t>
      </w:r>
      <w:r w:rsidR="00B210F4" w:rsidRPr="0041403F">
        <w:t>compensator contain</w:t>
      </w:r>
      <w:r w:rsidR="00D57342" w:rsidRPr="0041403F">
        <w:t>s</w:t>
      </w:r>
      <w:r w:rsidR="00B210F4" w:rsidRPr="0041403F">
        <w:t xml:space="preserve"> a high number of notches</w:t>
      </w:r>
      <w:r w:rsidR="00D57342" w:rsidRPr="0041403F">
        <w:t xml:space="preserve"> and high frequency features, and is</w:t>
      </w:r>
      <w:r w:rsidR="00B210F4" w:rsidRPr="0041403F">
        <w:t xml:space="preserve"> very </w:t>
      </w:r>
      <w:r w:rsidR="00DC71B1" w:rsidRPr="0041403F">
        <w:t xml:space="preserve">sensitive </w:t>
      </w:r>
      <w:r w:rsidR="00B210F4" w:rsidRPr="0041403F">
        <w:t>to plant changes.</w:t>
      </w:r>
      <w:r w:rsidR="00DF311E" w:rsidRPr="0041403F">
        <w:t xml:space="preserve"> </w:t>
      </w:r>
      <w:r w:rsidR="00D57342" w:rsidRPr="0041403F">
        <w:t xml:space="preserve">Other options such as controlling the flexible modes were investigated, but were not suitable for robust </w:t>
      </w:r>
      <w:r w:rsidR="00011999" w:rsidRPr="0041403F">
        <w:t>long-term</w:t>
      </w:r>
      <w:r w:rsidR="00D57342" w:rsidRPr="0041403F">
        <w:t xml:space="preserve"> operations. </w:t>
      </w:r>
      <w:r w:rsidR="00B210F4" w:rsidRPr="0041403F">
        <w:t>The next section show</w:t>
      </w:r>
      <w:r w:rsidR="00940F73" w:rsidRPr="0041403F">
        <w:t>s</w:t>
      </w:r>
      <w:r w:rsidR="00B210F4" w:rsidRPr="0041403F">
        <w:t xml:space="preserve"> the investi</w:t>
      </w:r>
      <w:r w:rsidR="0062007F" w:rsidRPr="0041403F">
        <w:t>gation done on the prototype to</w:t>
      </w:r>
      <w:r w:rsidR="00D57342" w:rsidRPr="0041403F">
        <w:t xml:space="preserve"> improve its frequency response, the control performance and robustness.</w:t>
      </w:r>
    </w:p>
    <w:p w:rsidR="00DF311E" w:rsidRPr="0041403F" w:rsidRDefault="00656551" w:rsidP="0060499B">
      <w:pPr>
        <w:pStyle w:val="BodyTextIndent"/>
        <w:spacing w:before="120" w:after="0"/>
        <w:ind w:firstLine="0"/>
        <w:jc w:val="center"/>
      </w:pPr>
      <w:r w:rsidRPr="0041403F">
        <w:rPr>
          <w:noProof/>
        </w:rPr>
        <w:drawing>
          <wp:inline distT="0" distB="0" distL="0" distR="0" wp14:anchorId="0DB4FD51" wp14:editId="7366BF00">
            <wp:extent cx="3119719" cy="4679576"/>
            <wp:effectExtent l="0" t="0" r="5080" b="698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8">
                      <a:extLst>
                        <a:ext uri="{28A0092B-C50C-407E-A947-70E740481C1C}">
                          <a14:useLocalDpi xmlns:a14="http://schemas.microsoft.com/office/drawing/2010/main" val="0"/>
                        </a:ext>
                      </a:extLst>
                    </a:blip>
                    <a:srcRect t="5012" r="8215"/>
                    <a:stretch/>
                  </pic:blipFill>
                  <pic:spPr bwMode="auto">
                    <a:xfrm>
                      <a:off x="0" y="0"/>
                      <a:ext cx="3129613" cy="4694417"/>
                    </a:xfrm>
                    <a:prstGeom prst="rect">
                      <a:avLst/>
                    </a:prstGeom>
                    <a:noFill/>
                    <a:ln>
                      <a:noFill/>
                    </a:ln>
                    <a:extLst>
                      <a:ext uri="{53640926-AAD7-44D8-BBD7-CCE9431645EC}">
                        <a14:shadowObscured xmlns:a14="http://schemas.microsoft.com/office/drawing/2010/main"/>
                      </a:ext>
                    </a:extLst>
                  </pic:spPr>
                </pic:pic>
              </a:graphicData>
            </a:graphic>
          </wp:inline>
        </w:drawing>
      </w:r>
    </w:p>
    <w:p w:rsidR="0068288A" w:rsidRPr="0041403F" w:rsidRDefault="0099533C" w:rsidP="00BF7D7B">
      <w:pPr>
        <w:pStyle w:val="Caption"/>
        <w:ind w:left="900" w:hanging="900"/>
      </w:pPr>
      <w:bookmarkStart w:id="17" w:name="_Ref317513527"/>
      <w:proofErr w:type="gramStart"/>
      <w:r w:rsidRPr="0041403F">
        <w:t xml:space="preserve">Figure </w:t>
      </w:r>
      <w:r w:rsidR="00611103" w:rsidRPr="0041403F">
        <w:fldChar w:fldCharType="begin"/>
      </w:r>
      <w:r w:rsidRPr="0041403F">
        <w:instrText xml:space="preserve"> SEQ Figure \* ARABIC </w:instrText>
      </w:r>
      <w:r w:rsidR="00611103" w:rsidRPr="0041403F">
        <w:fldChar w:fldCharType="separate"/>
      </w:r>
      <w:r w:rsidR="00DA36F8" w:rsidRPr="0041403F">
        <w:t>9</w:t>
      </w:r>
      <w:r w:rsidR="00611103" w:rsidRPr="0041403F">
        <w:fldChar w:fldCharType="end"/>
      </w:r>
      <w:bookmarkEnd w:id="17"/>
      <w:r w:rsidRPr="0041403F">
        <w:t>.</w:t>
      </w:r>
      <w:proofErr w:type="gramEnd"/>
      <w:r w:rsidRPr="0041403F">
        <w:t xml:space="preserve"> </w:t>
      </w:r>
      <w:r w:rsidR="00383615" w:rsidRPr="0041403F">
        <w:t>INITIAL PROTOTYPE, CONTROL IN RY.</w:t>
      </w:r>
    </w:p>
    <w:p w:rsidR="0066522B" w:rsidRPr="0041403F" w:rsidRDefault="00742CCC" w:rsidP="00285EAA">
      <w:pPr>
        <w:pStyle w:val="BodyTextIndent"/>
        <w:numPr>
          <w:ilvl w:val="1"/>
          <w:numId w:val="6"/>
        </w:numPr>
        <w:spacing w:before="120"/>
        <w:rPr>
          <w:rFonts w:ascii="Arial" w:hAnsi="Arial" w:cs="Arial"/>
          <w:b/>
        </w:rPr>
      </w:pPr>
      <w:r w:rsidRPr="0041403F">
        <w:rPr>
          <w:rFonts w:ascii="Arial" w:hAnsi="Arial" w:cs="Arial"/>
          <w:b/>
        </w:rPr>
        <w:t>Prototype Re-Engineering</w:t>
      </w:r>
    </w:p>
    <w:p w:rsidR="006D7634" w:rsidRPr="0041403F" w:rsidRDefault="00B760C3" w:rsidP="00B760C3">
      <w:pPr>
        <w:tabs>
          <w:tab w:val="left" w:pos="360"/>
        </w:tabs>
      </w:pPr>
      <w:r w:rsidRPr="0041403F">
        <w:tab/>
      </w:r>
      <w:r w:rsidR="00DF35D3" w:rsidRPr="0041403F">
        <w:t>A</w:t>
      </w:r>
      <w:r w:rsidR="00E178A8" w:rsidRPr="0041403F">
        <w:t>nalytical and experimental analys</w:t>
      </w:r>
      <w:r w:rsidR="00940F73" w:rsidRPr="0041403F">
        <w:t>e</w:t>
      </w:r>
      <w:r w:rsidR="00E178A8" w:rsidRPr="0041403F">
        <w:t xml:space="preserve">s were done to understand and solve the three major issues identified: </w:t>
      </w:r>
      <w:r w:rsidR="00E178A8" w:rsidRPr="0041403F">
        <w:rPr>
          <w:kern w:val="0"/>
          <w:szCs w:val="24"/>
        </w:rPr>
        <w:t>low</w:t>
      </w:r>
      <w:r w:rsidR="00E178A8" w:rsidRPr="0041403F">
        <w:t xml:space="preserve"> </w:t>
      </w:r>
      <w:r w:rsidR="0060499B" w:rsidRPr="0041403F">
        <w:t>frequency</w:t>
      </w:r>
      <w:r w:rsidR="00E178A8" w:rsidRPr="0041403F">
        <w:t xml:space="preserve"> resonance</w:t>
      </w:r>
      <w:r w:rsidR="00940F73" w:rsidRPr="0041403F">
        <w:t>s</w:t>
      </w:r>
      <w:r w:rsidR="00E178A8" w:rsidRPr="0041403F">
        <w:t>, high modal</w:t>
      </w:r>
      <w:r w:rsidR="0062007F" w:rsidRPr="0041403F">
        <w:t xml:space="preserve"> de</w:t>
      </w:r>
      <w:r w:rsidR="00E178A8" w:rsidRPr="0041403F">
        <w:t>n</w:t>
      </w:r>
      <w:r w:rsidR="0062007F" w:rsidRPr="0041403F">
        <w:t>s</w:t>
      </w:r>
      <w:r w:rsidR="00E178A8" w:rsidRPr="0041403F">
        <w:t>ity and plant changes.</w:t>
      </w:r>
    </w:p>
    <w:p w:rsidR="0071616D" w:rsidRPr="0041403F" w:rsidRDefault="0062007F" w:rsidP="00F85AFE">
      <w:pPr>
        <w:tabs>
          <w:tab w:val="left" w:pos="360"/>
        </w:tabs>
      </w:pPr>
      <w:r w:rsidRPr="0041403F">
        <w:lastRenderedPageBreak/>
        <w:tab/>
      </w:r>
      <w:r w:rsidR="00E178A8" w:rsidRPr="0041403F">
        <w:t>Finite element analysis show</w:t>
      </w:r>
      <w:r w:rsidR="00940F73" w:rsidRPr="0041403F">
        <w:t>ed</w:t>
      </w:r>
      <w:r w:rsidR="00E178A8" w:rsidRPr="0041403F">
        <w:t xml:space="preserve"> </w:t>
      </w:r>
      <w:r w:rsidR="00940F73" w:rsidRPr="0041403F">
        <w:t xml:space="preserve">that the </w:t>
      </w:r>
      <w:r w:rsidR="00E178A8" w:rsidRPr="0041403F">
        <w:t>first global deformation modes</w:t>
      </w:r>
      <w:r w:rsidR="00940F73" w:rsidRPr="0041403F">
        <w:t xml:space="preserve"> should</w:t>
      </w:r>
      <w:r w:rsidR="00F85AFE" w:rsidRPr="0041403F">
        <w:t xml:space="preserve"> have </w:t>
      </w:r>
      <w:r w:rsidR="00940F73" w:rsidRPr="0041403F">
        <w:t>be</w:t>
      </w:r>
      <w:r w:rsidR="00F85AFE" w:rsidRPr="0041403F">
        <w:t>en</w:t>
      </w:r>
      <w:r w:rsidR="00E178A8" w:rsidRPr="0041403F">
        <w:t xml:space="preserve"> near 150 Hz, indicating that </w:t>
      </w:r>
      <w:r w:rsidR="00940F73" w:rsidRPr="0041403F">
        <w:t xml:space="preserve">the </w:t>
      </w:r>
      <w:r w:rsidR="00E178A8" w:rsidRPr="0041403F">
        <w:t>lowe</w:t>
      </w:r>
      <w:r w:rsidR="000F1862" w:rsidRPr="0041403F">
        <w:t>st</w:t>
      </w:r>
      <w:r w:rsidR="00E178A8" w:rsidRPr="0041403F">
        <w:t xml:space="preserve"> resonances </w:t>
      </w:r>
      <w:r w:rsidR="000F1862" w:rsidRPr="0041403F">
        <w:t xml:space="preserve">identified experimentally </w:t>
      </w:r>
      <w:r w:rsidR="00E178A8" w:rsidRPr="0041403F">
        <w:t>were local</w:t>
      </w:r>
      <w:r w:rsidR="00D33B6C" w:rsidRPr="0041403F">
        <w:t xml:space="preserve"> deformation</w:t>
      </w:r>
      <w:r w:rsidR="00E178A8" w:rsidRPr="0041403F">
        <w:t xml:space="preserve"> modes. We found them to be </w:t>
      </w:r>
      <w:r w:rsidR="007558D6" w:rsidRPr="0041403F">
        <w:t xml:space="preserve">created </w:t>
      </w:r>
      <w:r w:rsidR="00E178A8" w:rsidRPr="0041403F">
        <w:t xml:space="preserve">by the counterbalance masses used to </w:t>
      </w:r>
      <w:r w:rsidR="00F85AFE" w:rsidRPr="0041403F">
        <w:t>level</w:t>
      </w:r>
      <w:r w:rsidR="00E178A8" w:rsidRPr="0041403F">
        <w:t xml:space="preserve"> the </w:t>
      </w:r>
      <w:r w:rsidR="00F85AFE" w:rsidRPr="0041403F">
        <w:t>platform and by the cantilevered instruments</w:t>
      </w:r>
      <w:r w:rsidR="00E178A8" w:rsidRPr="0041403F">
        <w:t>. The</w:t>
      </w:r>
      <w:r w:rsidR="00F85AFE" w:rsidRPr="0041403F">
        <w:t xml:space="preserve"> counterbalance</w:t>
      </w:r>
      <w:r w:rsidR="00E178A8" w:rsidRPr="0041403F">
        <w:t xml:space="preserve"> masses are n</w:t>
      </w:r>
      <w:r w:rsidR="00556E58" w:rsidRPr="0041403F">
        <w:t xml:space="preserve">ecessary to compensate for uncertainties in the machining, </w:t>
      </w:r>
      <w:r w:rsidR="00E178A8" w:rsidRPr="0041403F">
        <w:t>spring materials prope</w:t>
      </w:r>
      <w:r w:rsidR="00556E58" w:rsidRPr="0041403F">
        <w:t>rt</w:t>
      </w:r>
      <w:r w:rsidR="00E178A8" w:rsidRPr="0041403F">
        <w:t>ies</w:t>
      </w:r>
      <w:r w:rsidR="00556E58" w:rsidRPr="0041403F">
        <w:t xml:space="preserve">, and discrepancies between </w:t>
      </w:r>
      <w:r w:rsidR="00D36AF0" w:rsidRPr="0041403F">
        <w:t>theoretical</w:t>
      </w:r>
      <w:r w:rsidR="00556E58" w:rsidRPr="0041403F">
        <w:t xml:space="preserve"> analysi</w:t>
      </w:r>
      <w:r w:rsidR="00F3524F" w:rsidRPr="0041403F">
        <w:t>s and actual system compliance.</w:t>
      </w:r>
      <w:r w:rsidR="00F85AFE" w:rsidRPr="0041403F">
        <w:t xml:space="preserve"> The spring </w:t>
      </w:r>
      <w:r w:rsidR="000F1862" w:rsidRPr="0041403F">
        <w:t>position</w:t>
      </w:r>
      <w:r w:rsidR="00F85AFE" w:rsidRPr="0041403F">
        <w:t xml:space="preserve"> and </w:t>
      </w:r>
      <w:r w:rsidR="000F1862" w:rsidRPr="0041403F">
        <w:t>angles</w:t>
      </w:r>
      <w:r w:rsidR="00F85AFE" w:rsidRPr="0041403F">
        <w:t xml:space="preserve"> were adjusted to improve the platform leveling and therefore reduce the amount of mass needed for static balancing (reducing it from 390 lbs to 95 lbs). The instrument </w:t>
      </w:r>
      <w:r w:rsidR="00D36AF0" w:rsidRPr="0041403F">
        <w:t>attach</w:t>
      </w:r>
      <w:r w:rsidR="000F1862" w:rsidRPr="0041403F">
        <w:t>ment has been re-engineered to stiffen and minimize local resonances.</w:t>
      </w:r>
    </w:p>
    <w:p w:rsidR="0068288A" w:rsidRPr="0041403F" w:rsidRDefault="0062007F" w:rsidP="00F85AFE">
      <w:pPr>
        <w:tabs>
          <w:tab w:val="left" w:pos="360"/>
        </w:tabs>
      </w:pPr>
      <w:r w:rsidRPr="0041403F">
        <w:tab/>
      </w:r>
      <w:r w:rsidR="00611103" w:rsidRPr="0041403F">
        <w:fldChar w:fldCharType="begin"/>
      </w:r>
      <w:r w:rsidR="00D51F24" w:rsidRPr="0041403F">
        <w:instrText xml:space="preserve"> REF _Ref317514580 \h  \* MERGEFORMAT </w:instrText>
      </w:r>
      <w:r w:rsidR="00611103" w:rsidRPr="0041403F">
        <w:fldChar w:fldCharType="separate"/>
      </w:r>
      <w:r w:rsidR="00DA36F8" w:rsidRPr="0041403F">
        <w:t>Figure 10</w:t>
      </w:r>
      <w:r w:rsidR="00611103" w:rsidRPr="0041403F">
        <w:fldChar w:fldCharType="end"/>
      </w:r>
      <w:r w:rsidR="00D33B6C" w:rsidRPr="0041403F">
        <w:t xml:space="preserve"> shows the improvement obtained in the prototype </w:t>
      </w:r>
      <w:r w:rsidR="0021339D" w:rsidRPr="0041403F">
        <w:t>transfer function</w:t>
      </w:r>
      <w:r w:rsidR="00D33B6C" w:rsidRPr="0041403F">
        <w:t xml:space="preserve"> </w:t>
      </w:r>
      <w:r w:rsidR="00F85AFE" w:rsidRPr="0041403F">
        <w:t>after</w:t>
      </w:r>
      <w:r w:rsidR="00D33B6C" w:rsidRPr="0041403F">
        <w:t xml:space="preserve"> </w:t>
      </w:r>
      <w:r w:rsidR="0071616D" w:rsidRPr="0041403F">
        <w:t>these</w:t>
      </w:r>
      <w:r w:rsidR="00D33B6C" w:rsidRPr="0041403F">
        <w:t xml:space="preserve"> re-engineering operations</w:t>
      </w:r>
      <w:r w:rsidR="00B50A62" w:rsidRPr="0041403F">
        <w:t>.</w:t>
      </w:r>
      <w:r w:rsidR="000F1862" w:rsidRPr="0041403F">
        <w:t xml:space="preserve"> The X direction is used as an example</w:t>
      </w:r>
      <w:r w:rsidR="00D33B6C" w:rsidRPr="0041403F">
        <w:t xml:space="preserve">. </w:t>
      </w:r>
      <w:r w:rsidR="0071616D" w:rsidRPr="0041403F">
        <w:t xml:space="preserve">The </w:t>
      </w:r>
      <w:r w:rsidR="00656551" w:rsidRPr="0041403F">
        <w:t>prototype re-e</w:t>
      </w:r>
      <w:r w:rsidR="0071616D" w:rsidRPr="0041403F">
        <w:t>ngineer</w:t>
      </w:r>
      <w:r w:rsidR="00656551" w:rsidRPr="0041403F">
        <w:t xml:space="preserve">ing </w:t>
      </w:r>
      <w:r w:rsidR="0071616D" w:rsidRPr="0041403F">
        <w:t xml:space="preserve">raised </w:t>
      </w:r>
      <w:r w:rsidR="00D36AF0" w:rsidRPr="0041403F">
        <w:t xml:space="preserve">the </w:t>
      </w:r>
      <w:r w:rsidR="00656551" w:rsidRPr="0041403F">
        <w:t xml:space="preserve">lowest resonances </w:t>
      </w:r>
      <w:r w:rsidR="0071616D" w:rsidRPr="0041403F">
        <w:t>to 130 Hz</w:t>
      </w:r>
      <w:r w:rsidR="00656551" w:rsidRPr="0041403F">
        <w:t xml:space="preserve"> and solved the plant frequency shifts</w:t>
      </w:r>
      <w:r w:rsidR="0071616D" w:rsidRPr="0041403F">
        <w:t xml:space="preserve">. </w:t>
      </w:r>
      <w:r w:rsidR="00D33B6C" w:rsidRPr="0041403F">
        <w:t xml:space="preserve">Similar </w:t>
      </w:r>
      <w:r w:rsidR="00D36AF0" w:rsidRPr="0041403F">
        <w:t>improvements</w:t>
      </w:r>
      <w:r w:rsidR="00D33B6C" w:rsidRPr="0041403F">
        <w:t xml:space="preserve"> were </w:t>
      </w:r>
      <w:r w:rsidR="0071616D" w:rsidRPr="0041403F">
        <w:t>obtained</w:t>
      </w:r>
      <w:r w:rsidR="00D33B6C" w:rsidRPr="0041403F">
        <w:t xml:space="preserve"> in all six directions.</w:t>
      </w:r>
    </w:p>
    <w:p w:rsidR="00DF35D3" w:rsidRPr="0041403F" w:rsidRDefault="000F1862" w:rsidP="00CD3F12">
      <w:pPr>
        <w:pStyle w:val="BodyTextIndent"/>
        <w:spacing w:before="120" w:after="120"/>
        <w:ind w:firstLine="0"/>
        <w:jc w:val="center"/>
      </w:pPr>
      <w:r w:rsidRPr="0041403F">
        <w:rPr>
          <w:noProof/>
        </w:rPr>
        <w:drawing>
          <wp:inline distT="0" distB="0" distL="0" distR="0" wp14:anchorId="47BA5424" wp14:editId="523ACD8E">
            <wp:extent cx="3262159" cy="2389782"/>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9">
                      <a:extLst>
                        <a:ext uri="{28A0092B-C50C-407E-A947-70E740481C1C}">
                          <a14:useLocalDpi xmlns:a14="http://schemas.microsoft.com/office/drawing/2010/main" val="0"/>
                        </a:ext>
                      </a:extLst>
                    </a:blip>
                    <a:srcRect t="4762" r="5862"/>
                    <a:stretch/>
                  </pic:blipFill>
                  <pic:spPr bwMode="auto">
                    <a:xfrm>
                      <a:off x="0" y="0"/>
                      <a:ext cx="3266838" cy="2393209"/>
                    </a:xfrm>
                    <a:prstGeom prst="rect">
                      <a:avLst/>
                    </a:prstGeom>
                    <a:noFill/>
                    <a:ln>
                      <a:noFill/>
                    </a:ln>
                    <a:extLst>
                      <a:ext uri="{53640926-AAD7-44D8-BBD7-CCE9431645EC}">
                        <a14:shadowObscured xmlns:a14="http://schemas.microsoft.com/office/drawing/2010/main"/>
                      </a:ext>
                    </a:extLst>
                  </pic:spPr>
                </pic:pic>
              </a:graphicData>
            </a:graphic>
          </wp:inline>
        </w:drawing>
      </w:r>
    </w:p>
    <w:p w:rsidR="0071616D" w:rsidRPr="0041403F" w:rsidRDefault="0099533C" w:rsidP="00383615">
      <w:pPr>
        <w:pStyle w:val="Caption"/>
        <w:ind w:left="990" w:hanging="990"/>
      </w:pPr>
      <w:bookmarkStart w:id="18" w:name="_Ref317514580"/>
      <w:proofErr w:type="gramStart"/>
      <w:r w:rsidRPr="0041403F">
        <w:t xml:space="preserve">Figure </w:t>
      </w:r>
      <w:r w:rsidR="00611103" w:rsidRPr="0041403F">
        <w:fldChar w:fldCharType="begin"/>
      </w:r>
      <w:r w:rsidRPr="0041403F">
        <w:instrText xml:space="preserve"> SEQ Figure \* ARABIC </w:instrText>
      </w:r>
      <w:r w:rsidR="00611103" w:rsidRPr="0041403F">
        <w:fldChar w:fldCharType="separate"/>
      </w:r>
      <w:r w:rsidR="00DA36F8" w:rsidRPr="0041403F">
        <w:t>10</w:t>
      </w:r>
      <w:r w:rsidR="00611103" w:rsidRPr="0041403F">
        <w:fldChar w:fldCharType="end"/>
      </w:r>
      <w:bookmarkEnd w:id="18"/>
      <w:r w:rsidR="00383615" w:rsidRPr="0041403F">
        <w:t>.</w:t>
      </w:r>
      <w:proofErr w:type="gramEnd"/>
      <w:r w:rsidR="00383615" w:rsidRPr="0041403F">
        <w:t xml:space="preserve"> INITIAL PROTOTYPE (IP) AND RE-ENGINEERED PROTOTYPE (RP) RESPONSE.</w:t>
      </w:r>
    </w:p>
    <w:p w:rsidR="00D33B6C" w:rsidRPr="0041403F" w:rsidRDefault="00945C7F" w:rsidP="00945C7F">
      <w:pPr>
        <w:tabs>
          <w:tab w:val="left" w:pos="360"/>
        </w:tabs>
      </w:pPr>
      <w:r w:rsidRPr="0041403F">
        <w:tab/>
      </w:r>
      <w:r w:rsidR="00CD3F12" w:rsidRPr="0041403F">
        <w:t>The control loops have been re-designed to evaluate the impact of the re-engineering on the controllers performance and complexity</w:t>
      </w:r>
      <w:r w:rsidR="0071616D" w:rsidRPr="0041403F">
        <w:t xml:space="preserve">. </w:t>
      </w:r>
      <w:r w:rsidR="008531BB" w:rsidRPr="0041403F">
        <w:fldChar w:fldCharType="begin"/>
      </w:r>
      <w:r w:rsidR="008531BB" w:rsidRPr="0041403F">
        <w:instrText xml:space="preserve"> REF _Ref317514573 \h  \* MERGEFORMAT </w:instrText>
      </w:r>
      <w:r w:rsidR="008531BB" w:rsidRPr="0041403F">
        <w:fldChar w:fldCharType="separate"/>
      </w:r>
      <w:r w:rsidR="00DA36F8" w:rsidRPr="0041403F">
        <w:t>Figure 11</w:t>
      </w:r>
      <w:r w:rsidR="008531BB" w:rsidRPr="0041403F">
        <w:fldChar w:fldCharType="end"/>
      </w:r>
      <w:r w:rsidR="00850BBA" w:rsidRPr="0041403F">
        <w:t xml:space="preserve"> </w:t>
      </w:r>
      <w:r w:rsidR="00BF044C" w:rsidRPr="0041403F">
        <w:t xml:space="preserve">shows </w:t>
      </w:r>
      <w:r w:rsidR="00CD3F12" w:rsidRPr="0041403F">
        <w:t>the</w:t>
      </w:r>
      <w:r w:rsidR="00850BBA" w:rsidRPr="0041403F">
        <w:t xml:space="preserve"> </w:t>
      </w:r>
      <w:r w:rsidR="00CD3F12" w:rsidRPr="0041403F">
        <w:t>control</w:t>
      </w:r>
      <w:r w:rsidR="00850BBA" w:rsidRPr="0041403F">
        <w:t xml:space="preserve"> in the </w:t>
      </w:r>
      <w:proofErr w:type="spellStart"/>
      <w:r w:rsidR="00850BBA" w:rsidRPr="0041403F">
        <w:t>RY</w:t>
      </w:r>
      <w:proofErr w:type="spellEnd"/>
      <w:r w:rsidR="00850BBA" w:rsidRPr="0041403F">
        <w:t xml:space="preserve"> direction</w:t>
      </w:r>
      <w:r w:rsidR="00CD3F12" w:rsidRPr="0041403F">
        <w:t xml:space="preserve"> after prototype re-engineering, for comparison with the controller presented in </w:t>
      </w:r>
      <w:r w:rsidR="00CD3F12" w:rsidRPr="0041403F">
        <w:fldChar w:fldCharType="begin"/>
      </w:r>
      <w:r w:rsidR="00CD3F12" w:rsidRPr="0041403F">
        <w:instrText xml:space="preserve"> REF _Ref317513527 \h </w:instrText>
      </w:r>
      <w:r w:rsidR="00CD3F12" w:rsidRPr="0041403F">
        <w:fldChar w:fldCharType="separate"/>
      </w:r>
      <w:r w:rsidR="00DA36F8" w:rsidRPr="0041403F">
        <w:t>Figure 9</w:t>
      </w:r>
      <w:r w:rsidR="00CD3F12" w:rsidRPr="0041403F">
        <w:fldChar w:fldCharType="end"/>
      </w:r>
      <w:r w:rsidR="00B50A62" w:rsidRPr="0041403F">
        <w:t xml:space="preserve"> (Initial </w:t>
      </w:r>
      <w:r w:rsidR="00606850" w:rsidRPr="0041403F">
        <w:t>Prototype</w:t>
      </w:r>
      <w:r w:rsidR="00CD3F12" w:rsidRPr="0041403F">
        <w:t>)</w:t>
      </w:r>
      <w:r w:rsidR="00850BBA" w:rsidRPr="0041403F">
        <w:t>.</w:t>
      </w:r>
      <w:r w:rsidR="0071616D" w:rsidRPr="0041403F">
        <w:t xml:space="preserve"> </w:t>
      </w:r>
      <w:r w:rsidR="004E5750" w:rsidRPr="0041403F">
        <w:t>T</w:t>
      </w:r>
      <w:r w:rsidR="00D33B6C" w:rsidRPr="0041403F">
        <w:t>he control</w:t>
      </w:r>
      <w:r w:rsidR="00850BBA" w:rsidRPr="0041403F">
        <w:t>ler</w:t>
      </w:r>
      <w:r w:rsidR="00D33B6C" w:rsidRPr="0041403F">
        <w:t xml:space="preserve"> design used a </w:t>
      </w:r>
      <w:proofErr w:type="spellStart"/>
      <w:r w:rsidR="00D33B6C" w:rsidRPr="0041403F">
        <w:t>quasi plant</w:t>
      </w:r>
      <w:proofErr w:type="spellEnd"/>
      <w:r w:rsidR="00D33B6C" w:rsidRPr="0041403F">
        <w:t xml:space="preserve"> inversion </w:t>
      </w:r>
      <w:r w:rsidR="00850BBA" w:rsidRPr="0041403F">
        <w:t>approach</w:t>
      </w:r>
      <w:r w:rsidR="00D33B6C" w:rsidRPr="0041403F">
        <w:t xml:space="preserve"> to filte</w:t>
      </w:r>
      <w:r w:rsidR="00850BBA" w:rsidRPr="0041403F">
        <w:t>r</w:t>
      </w:r>
      <w:r w:rsidR="00D33B6C" w:rsidRPr="0041403F">
        <w:t xml:space="preserve"> out the high frequency resonances while minimizing the p</w:t>
      </w:r>
      <w:r w:rsidR="00850BBA" w:rsidRPr="0041403F">
        <w:t xml:space="preserve">hase loss, as shown in </w:t>
      </w:r>
      <w:r w:rsidR="008531BB" w:rsidRPr="0041403F">
        <w:fldChar w:fldCharType="begin"/>
      </w:r>
      <w:r w:rsidR="008531BB" w:rsidRPr="0041403F">
        <w:instrText xml:space="preserve"> REF _Ref317514573 \h  \* MERGEFORMAT </w:instrText>
      </w:r>
      <w:r w:rsidR="008531BB" w:rsidRPr="0041403F">
        <w:fldChar w:fldCharType="separate"/>
      </w:r>
      <w:r w:rsidR="00DA36F8" w:rsidRPr="0041403F">
        <w:t>Figure 11</w:t>
      </w:r>
      <w:r w:rsidR="008531BB" w:rsidRPr="0041403F">
        <w:fldChar w:fldCharType="end"/>
      </w:r>
      <w:r w:rsidR="00D33B6C" w:rsidRPr="0041403F">
        <w:t xml:space="preserve">. With such an “aggressive” controller, we were able to </w:t>
      </w:r>
      <w:r w:rsidR="00CD3F12" w:rsidRPr="0041403F">
        <w:t>raise the</w:t>
      </w:r>
      <w:r w:rsidR="00D33B6C" w:rsidRPr="0041403F">
        <w:t xml:space="preserve"> unity gain frequency</w:t>
      </w:r>
      <w:r w:rsidR="00CD3F12" w:rsidRPr="0041403F">
        <w:t xml:space="preserve"> near 30Hz</w:t>
      </w:r>
      <w:r w:rsidR="00D33B6C" w:rsidRPr="0041403F">
        <w:t xml:space="preserve">, </w:t>
      </w:r>
      <w:r w:rsidR="00850BBA" w:rsidRPr="0041403F">
        <w:t xml:space="preserve">but </w:t>
      </w:r>
      <w:r w:rsidR="00D33B6C" w:rsidRPr="0041403F">
        <w:t xml:space="preserve">with </w:t>
      </w:r>
      <w:r w:rsidR="00850BBA" w:rsidRPr="0041403F">
        <w:t xml:space="preserve">only </w:t>
      </w:r>
      <w:r w:rsidR="00D33B6C" w:rsidRPr="0041403F">
        <w:t xml:space="preserve">30 </w:t>
      </w:r>
      <w:r w:rsidR="00606850" w:rsidRPr="0041403F">
        <w:t>degrees</w:t>
      </w:r>
      <w:r w:rsidR="00D33B6C" w:rsidRPr="0041403F">
        <w:t xml:space="preserve"> of phase margin.</w:t>
      </w:r>
    </w:p>
    <w:p w:rsidR="00D33B6C" w:rsidRPr="0041403F" w:rsidRDefault="00CD3F12" w:rsidP="00945C7F">
      <w:pPr>
        <w:tabs>
          <w:tab w:val="left" w:pos="360"/>
        </w:tabs>
      </w:pPr>
      <w:r w:rsidRPr="0041403F">
        <w:tab/>
        <w:t>Comparison with the</w:t>
      </w:r>
      <w:r w:rsidR="00705361" w:rsidRPr="0041403F">
        <w:t xml:space="preserve"> results obtained with the Initial Prototype </w:t>
      </w:r>
      <w:r w:rsidRPr="0041403F">
        <w:t>(</w:t>
      </w:r>
      <w:r w:rsidRPr="0041403F">
        <w:fldChar w:fldCharType="begin"/>
      </w:r>
      <w:r w:rsidRPr="0041403F">
        <w:instrText xml:space="preserve"> REF _Ref317513527 \h </w:instrText>
      </w:r>
      <w:r w:rsidRPr="0041403F">
        <w:fldChar w:fldCharType="separate"/>
      </w:r>
      <w:r w:rsidR="00DA36F8" w:rsidRPr="0041403F">
        <w:t>Figure 9</w:t>
      </w:r>
      <w:r w:rsidRPr="0041403F">
        <w:fldChar w:fldCharType="end"/>
      </w:r>
      <w:r w:rsidRPr="0041403F">
        <w:t>) show that t</w:t>
      </w:r>
      <w:r w:rsidR="00705361" w:rsidRPr="0041403F">
        <w:t>he re-engineering made the compensa</w:t>
      </w:r>
      <w:r w:rsidR="00606850" w:rsidRPr="0041403F">
        <w:t>tor simpler and helped improve</w:t>
      </w:r>
      <w:r w:rsidR="00705361" w:rsidRPr="0041403F">
        <w:t xml:space="preserve"> the control bandwidth. </w:t>
      </w:r>
      <w:r w:rsidR="00D33B6C" w:rsidRPr="0041403F">
        <w:t>The complexity of the controllers, the sensi</w:t>
      </w:r>
      <w:r w:rsidR="00850BBA" w:rsidRPr="0041403F">
        <w:t>ti</w:t>
      </w:r>
      <w:r w:rsidR="00D33B6C" w:rsidRPr="0041403F">
        <w:t xml:space="preserve">vity to plant changes, and the lack of robustness </w:t>
      </w:r>
      <w:r w:rsidR="00705361" w:rsidRPr="0041403F">
        <w:t>remained</w:t>
      </w:r>
      <w:r w:rsidRPr="0041403F">
        <w:t xml:space="preserve"> however</w:t>
      </w:r>
      <w:r w:rsidR="004E5750" w:rsidRPr="0041403F">
        <w:t xml:space="preserve"> not </w:t>
      </w:r>
      <w:r w:rsidR="00D33B6C" w:rsidRPr="0041403F">
        <w:lastRenderedPageBreak/>
        <w:t xml:space="preserve">suitable for the commissioning of 15 units necessary for </w:t>
      </w:r>
      <w:r w:rsidR="004E5750" w:rsidRPr="0041403F">
        <w:t xml:space="preserve">the </w:t>
      </w:r>
      <w:r w:rsidR="00D33B6C" w:rsidRPr="0041403F">
        <w:t>Advanced L</w:t>
      </w:r>
      <w:r w:rsidR="00945C7F" w:rsidRPr="0041403F">
        <w:t>I</w:t>
      </w:r>
      <w:r w:rsidR="00D33B6C" w:rsidRPr="0041403F">
        <w:t>GO observatory. The next section shows the analysis and re-design undertaken</w:t>
      </w:r>
      <w:r w:rsidR="00945C7F" w:rsidRPr="0041403F">
        <w:t xml:space="preserve"> to </w:t>
      </w:r>
      <w:r w:rsidR="0051793D" w:rsidRPr="0041403F">
        <w:t xml:space="preserve">design the system’s final version with an </w:t>
      </w:r>
      <w:r w:rsidR="00945C7F" w:rsidRPr="0041403F">
        <w:t>improve</w:t>
      </w:r>
      <w:r w:rsidR="0051793D" w:rsidRPr="0041403F">
        <w:t>d</w:t>
      </w:r>
      <w:r w:rsidR="00945C7F" w:rsidRPr="0041403F">
        <w:t xml:space="preserve"> the dynamic</w:t>
      </w:r>
      <w:r w:rsidR="0051793D" w:rsidRPr="0041403F">
        <w:t xml:space="preserve"> response</w:t>
      </w:r>
      <w:r w:rsidR="00D33B6C" w:rsidRPr="0041403F">
        <w:t>.</w:t>
      </w:r>
    </w:p>
    <w:p w:rsidR="008D6597" w:rsidRPr="0041403F" w:rsidRDefault="00656551" w:rsidP="004272AF">
      <w:pPr>
        <w:pStyle w:val="BodyTextIndent"/>
        <w:ind w:firstLine="0"/>
        <w:jc w:val="center"/>
      </w:pPr>
      <w:r w:rsidRPr="0041403F">
        <w:rPr>
          <w:noProof/>
        </w:rPr>
        <w:drawing>
          <wp:inline distT="0" distB="0" distL="0" distR="0" wp14:anchorId="34ECB0AE" wp14:editId="7742D2DB">
            <wp:extent cx="3208667" cy="4715123"/>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20">
                      <a:extLst>
                        <a:ext uri="{28A0092B-C50C-407E-A947-70E740481C1C}">
                          <a14:useLocalDpi xmlns:a14="http://schemas.microsoft.com/office/drawing/2010/main" val="0"/>
                        </a:ext>
                      </a:extLst>
                    </a:blip>
                    <a:srcRect t="6577" r="7913"/>
                    <a:stretch/>
                  </pic:blipFill>
                  <pic:spPr bwMode="auto">
                    <a:xfrm>
                      <a:off x="0" y="0"/>
                      <a:ext cx="3217222" cy="4727694"/>
                    </a:xfrm>
                    <a:prstGeom prst="rect">
                      <a:avLst/>
                    </a:prstGeom>
                    <a:noFill/>
                    <a:ln>
                      <a:noFill/>
                    </a:ln>
                    <a:extLst>
                      <a:ext uri="{53640926-AAD7-44D8-BBD7-CCE9431645EC}">
                        <a14:shadowObscured xmlns:a14="http://schemas.microsoft.com/office/drawing/2010/main"/>
                      </a:ext>
                    </a:extLst>
                  </pic:spPr>
                </pic:pic>
              </a:graphicData>
            </a:graphic>
          </wp:inline>
        </w:drawing>
      </w:r>
    </w:p>
    <w:p w:rsidR="00E1490D" w:rsidRPr="0041403F" w:rsidRDefault="0099533C" w:rsidP="00656551">
      <w:pPr>
        <w:pStyle w:val="Caption"/>
        <w:spacing w:before="120" w:after="180"/>
        <w:ind w:left="720" w:hanging="720"/>
        <w:jc w:val="center"/>
      </w:pPr>
      <w:bookmarkStart w:id="19" w:name="_Ref317514573"/>
      <w:proofErr w:type="gramStart"/>
      <w:r w:rsidRPr="0041403F">
        <w:t xml:space="preserve">Figure </w:t>
      </w:r>
      <w:r w:rsidR="00611103" w:rsidRPr="0041403F">
        <w:fldChar w:fldCharType="begin"/>
      </w:r>
      <w:r w:rsidRPr="0041403F">
        <w:instrText xml:space="preserve"> SEQ Figure \* ARABIC </w:instrText>
      </w:r>
      <w:r w:rsidR="00611103" w:rsidRPr="0041403F">
        <w:fldChar w:fldCharType="separate"/>
      </w:r>
      <w:r w:rsidR="00DA36F8" w:rsidRPr="0041403F">
        <w:t>11</w:t>
      </w:r>
      <w:r w:rsidR="00611103" w:rsidRPr="0041403F">
        <w:fldChar w:fldCharType="end"/>
      </w:r>
      <w:bookmarkEnd w:id="19"/>
      <w:r w:rsidRPr="0041403F">
        <w:t>.</w:t>
      </w:r>
      <w:proofErr w:type="gramEnd"/>
      <w:r w:rsidRPr="0041403F">
        <w:t xml:space="preserve"> </w:t>
      </w:r>
      <w:r w:rsidR="00383615" w:rsidRPr="0041403F">
        <w:t xml:space="preserve"> RE-ENGINEERED PROTOTYPE,              CONTROL IN RY.</w:t>
      </w:r>
    </w:p>
    <w:p w:rsidR="004B3DC8" w:rsidRPr="0041403F" w:rsidRDefault="007547C7" w:rsidP="00656551">
      <w:pPr>
        <w:pStyle w:val="NomenclatureClauseTitle"/>
        <w:numPr>
          <w:ilvl w:val="0"/>
          <w:numId w:val="6"/>
        </w:numPr>
        <w:tabs>
          <w:tab w:val="left" w:pos="360"/>
        </w:tabs>
        <w:spacing w:before="180" w:after="120"/>
        <w:outlineLvl w:val="0"/>
        <w:rPr>
          <w:caps w:val="0"/>
        </w:rPr>
      </w:pPr>
      <w:r w:rsidRPr="0041403F">
        <w:t>final</w:t>
      </w:r>
      <w:r w:rsidR="00E41BAB" w:rsidRPr="0041403F">
        <w:t xml:space="preserve"> DESIGN</w:t>
      </w:r>
    </w:p>
    <w:p w:rsidR="0066522B" w:rsidRPr="0041403F" w:rsidRDefault="00247D2F" w:rsidP="00285EAA">
      <w:pPr>
        <w:pStyle w:val="BodyTextIndent"/>
        <w:numPr>
          <w:ilvl w:val="1"/>
          <w:numId w:val="6"/>
        </w:numPr>
        <w:spacing w:before="120"/>
        <w:rPr>
          <w:rFonts w:ascii="Arial" w:hAnsi="Arial" w:cs="Arial"/>
          <w:b/>
        </w:rPr>
      </w:pPr>
      <w:r w:rsidRPr="0041403F">
        <w:rPr>
          <w:rFonts w:ascii="Arial" w:hAnsi="Arial" w:cs="Arial"/>
          <w:b/>
        </w:rPr>
        <w:t>Sensor</w:t>
      </w:r>
      <w:r w:rsidR="00B55E22" w:rsidRPr="0041403F">
        <w:rPr>
          <w:rFonts w:ascii="Arial" w:hAnsi="Arial" w:cs="Arial"/>
          <w:b/>
        </w:rPr>
        <w:t>s</w:t>
      </w:r>
      <w:r w:rsidRPr="0041403F">
        <w:rPr>
          <w:rFonts w:ascii="Arial" w:hAnsi="Arial" w:cs="Arial"/>
          <w:b/>
        </w:rPr>
        <w:t xml:space="preserve"> </w:t>
      </w:r>
      <w:r w:rsidR="00FA3761" w:rsidRPr="0041403F">
        <w:rPr>
          <w:rFonts w:ascii="Arial" w:hAnsi="Arial" w:cs="Arial"/>
          <w:b/>
        </w:rPr>
        <w:t>Re-</w:t>
      </w:r>
      <w:r w:rsidRPr="0041403F">
        <w:rPr>
          <w:rFonts w:ascii="Arial" w:hAnsi="Arial" w:cs="Arial"/>
          <w:b/>
        </w:rPr>
        <w:t>Location</w:t>
      </w:r>
    </w:p>
    <w:p w:rsidR="00EE44CF" w:rsidRPr="0041403F" w:rsidRDefault="00EE44CF">
      <w:pPr>
        <w:pStyle w:val="BodyTextIndent"/>
      </w:pPr>
      <w:r w:rsidRPr="0041403F">
        <w:t>It</w:t>
      </w:r>
      <w:r w:rsidR="00DD782F" w:rsidRPr="0041403F">
        <w:t xml:space="preserve"> </w:t>
      </w:r>
      <w:r w:rsidR="004E5750" w:rsidRPr="0041403F">
        <w:t xml:space="preserve">is </w:t>
      </w:r>
      <w:r w:rsidR="00A42F12" w:rsidRPr="0041403F">
        <w:t>usually a good practice to</w:t>
      </w:r>
      <w:r w:rsidR="00945C7F" w:rsidRPr="0041403F">
        <w:t xml:space="preserve"> collocate actuator and sensor</w:t>
      </w:r>
      <w:r w:rsidRPr="0041403F">
        <w:t xml:space="preserve"> pairs, as shown in</w:t>
      </w:r>
      <w:r w:rsidR="00945C7F" w:rsidRPr="0041403F">
        <w:t xml:space="preserve"> </w:t>
      </w:r>
      <w:r w:rsidR="008531BB" w:rsidRPr="0041403F">
        <w:fldChar w:fldCharType="begin"/>
      </w:r>
      <w:r w:rsidR="008531BB" w:rsidRPr="0041403F">
        <w:instrText xml:space="preserve"> REF _Ref317515822 \h  \* MERGEFORMAT </w:instrText>
      </w:r>
      <w:r w:rsidR="008531BB" w:rsidRPr="0041403F">
        <w:fldChar w:fldCharType="separate"/>
      </w:r>
      <w:r w:rsidR="00DA36F8" w:rsidRPr="0041403F">
        <w:t>Figure 12</w:t>
      </w:r>
      <w:r w:rsidR="008531BB" w:rsidRPr="0041403F">
        <w:fldChar w:fldCharType="end"/>
      </w:r>
      <w:r w:rsidR="00745287" w:rsidRPr="0041403F">
        <w:t xml:space="preserve"> where h</w:t>
      </w:r>
      <w:r w:rsidR="004E5750" w:rsidRPr="0041403F">
        <w:t xml:space="preserve">orizontal </w:t>
      </w:r>
      <w:r w:rsidR="00745287" w:rsidRPr="0041403F">
        <w:t xml:space="preserve">actuators  and seismometers are collocated </w:t>
      </w:r>
      <w:r w:rsidR="0051793D" w:rsidRPr="0041403F">
        <w:t>(1)</w:t>
      </w:r>
      <w:r w:rsidR="00745287" w:rsidRPr="0041403F">
        <w:t xml:space="preserve">, such as the vertical ones (2). </w:t>
      </w:r>
      <w:r w:rsidR="00664EBF" w:rsidRPr="0041403F">
        <w:t>In principle, t</w:t>
      </w:r>
      <w:r w:rsidRPr="0041403F">
        <w:t xml:space="preserve">his technique </w:t>
      </w:r>
      <w:r w:rsidR="00DD782F" w:rsidRPr="0041403F">
        <w:t>simplifies</w:t>
      </w:r>
      <w:r w:rsidRPr="0041403F">
        <w:t xml:space="preserve"> the feedback control</w:t>
      </w:r>
      <w:r w:rsidR="00664EBF" w:rsidRPr="0041403F">
        <w:t xml:space="preserve"> loop</w:t>
      </w:r>
      <w:r w:rsidR="00DD782F" w:rsidRPr="0041403F">
        <w:t xml:space="preserve"> </w:t>
      </w:r>
      <w:r w:rsidRPr="0041403F">
        <w:t xml:space="preserve">since the </w:t>
      </w:r>
      <w:r w:rsidR="00DD782F" w:rsidRPr="0041403F">
        <w:t>transfer</w:t>
      </w:r>
      <w:r w:rsidR="00197A4E" w:rsidRPr="0041403F">
        <w:t xml:space="preserve"> </w:t>
      </w:r>
      <w:r w:rsidR="00DD782F" w:rsidRPr="0041403F">
        <w:t>functions</w:t>
      </w:r>
      <w:r w:rsidRPr="0041403F">
        <w:t xml:space="preserve"> </w:t>
      </w:r>
      <w:r w:rsidR="009B19EE" w:rsidRPr="0041403F">
        <w:t>alternate</w:t>
      </w:r>
      <w:r w:rsidR="00FC3205" w:rsidRPr="0041403F">
        <w:t xml:space="preserve"> poles and z</w:t>
      </w:r>
      <w:r w:rsidR="009B19EE" w:rsidRPr="0041403F">
        <w:t>eros, and consequently minimizes</w:t>
      </w:r>
      <w:r w:rsidR="00FC3205" w:rsidRPr="0041403F">
        <w:t xml:space="preserve"> the phase loss.</w:t>
      </w:r>
    </w:p>
    <w:p w:rsidR="00D33712" w:rsidRPr="0041403F" w:rsidRDefault="00D33712" w:rsidP="00D33712">
      <w:pPr>
        <w:pStyle w:val="BodyTextIndent"/>
      </w:pPr>
      <w:r w:rsidRPr="0041403F">
        <w:t xml:space="preserve">The prototype commissioning has however shown that controlling the high frequency modes (100 Hz and above) requires near perfect plant inversion. </w:t>
      </w:r>
      <w:r w:rsidR="00CD3F12" w:rsidRPr="0041403F">
        <w:t>I</w:t>
      </w:r>
      <w:r w:rsidRPr="0041403F">
        <w:t>m</w:t>
      </w:r>
      <w:r w:rsidR="00442A62" w:rsidRPr="0041403F">
        <w:t>plementing such control</w:t>
      </w:r>
      <w:r w:rsidRPr="0041403F">
        <w:t xml:space="preserve"> </w:t>
      </w:r>
      <w:r w:rsidR="00664EBF" w:rsidRPr="0041403F">
        <w:t>will</w:t>
      </w:r>
      <w:r w:rsidRPr="0041403F">
        <w:t xml:space="preserve"> not be suitable for Advanced </w:t>
      </w:r>
      <w:r w:rsidR="00442A62" w:rsidRPr="0041403F">
        <w:t xml:space="preserve">LIGO </w:t>
      </w:r>
      <w:r w:rsidRPr="0041403F">
        <w:t>since the 15 units that will be used during operations must rely on very robust controllers. We consequently investigated the benefits of relaxing the collocation requirements.</w:t>
      </w:r>
    </w:p>
    <w:p w:rsidR="0066522B" w:rsidRPr="0041403F" w:rsidRDefault="0051793D" w:rsidP="00945C7F">
      <w:pPr>
        <w:pStyle w:val="BodyTextIndent"/>
        <w:spacing w:before="240"/>
        <w:ind w:firstLine="0"/>
        <w:jc w:val="center"/>
      </w:pPr>
      <w:r w:rsidRPr="0041403F">
        <w:rPr>
          <w:b/>
          <w:noProof/>
        </w:rPr>
        <w:lastRenderedPageBreak/>
        <mc:AlternateContent>
          <mc:Choice Requires="wps">
            <w:drawing>
              <wp:anchor distT="0" distB="0" distL="114300" distR="114300" simplePos="0" relativeHeight="251856384" behindDoc="0" locked="0" layoutInCell="1" allowOverlap="1" wp14:anchorId="59A01EFB" wp14:editId="6ED173F3">
                <wp:simplePos x="0" y="0"/>
                <wp:positionH relativeFrom="column">
                  <wp:posOffset>1926973</wp:posOffset>
                </wp:positionH>
                <wp:positionV relativeFrom="paragraph">
                  <wp:posOffset>1576358</wp:posOffset>
                </wp:positionV>
                <wp:extent cx="572726" cy="213173"/>
                <wp:effectExtent l="38100" t="57150" r="18415" b="34925"/>
                <wp:wrapNone/>
                <wp:docPr id="252" name="Straight Arrow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2726" cy="21317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2" o:spid="_x0000_s1026" type="#_x0000_t32" style="position:absolute;margin-left:151.75pt;margin-top:124.1pt;width:45.1pt;height:16.8pt;flip:x y;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" strokecolor="black [3213]">
                <v:stroke endarrow="open"/>
                <o:lock v:ext="edit" shapetype="f"/>
              </v:shape>
            </w:pict>
          </mc:Fallback>
        </mc:AlternateContent>
      </w:r>
      <w:r w:rsidRPr="0041403F">
        <w:rPr>
          <w:noProof/>
        </w:rPr>
        <mc:AlternateContent>
          <mc:Choice Requires="wpg">
            <w:drawing>
              <wp:anchor distT="0" distB="0" distL="114300" distR="114300" simplePos="0" relativeHeight="251854336" behindDoc="0" locked="0" layoutInCell="1" allowOverlap="1" wp14:anchorId="745A1946" wp14:editId="3F889721">
                <wp:simplePos x="0" y="0"/>
                <wp:positionH relativeFrom="column">
                  <wp:posOffset>2472690</wp:posOffset>
                </wp:positionH>
                <wp:positionV relativeFrom="paragraph">
                  <wp:posOffset>1711430</wp:posOffset>
                </wp:positionV>
                <wp:extent cx="270510" cy="233045"/>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 cy="233045"/>
                          <a:chOff x="0" y="0"/>
                          <a:chExt cx="270510" cy="233680"/>
                        </a:xfrm>
                      </wpg:grpSpPr>
                      <wps:wsp>
                        <wps:cNvPr id="250" name="Text Box 250"/>
                        <wps:cNvSpPr txBox="1"/>
                        <wps:spPr>
                          <a:xfrm>
                            <a:off x="0" y="0"/>
                            <a:ext cx="27051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00" w:rsidRPr="001B4786" w:rsidRDefault="00635E00" w:rsidP="00D33712">
                              <w:pPr>
                                <w:rPr>
                                  <w:b/>
                                  <w:sz w:val="18"/>
                                  <w:szCs w:val="18"/>
                                </w:rPr>
                              </w:pPr>
                              <w:r>
                                <w:rPr>
                                  <w:b/>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Oval 251"/>
                        <wps:cNvSpPr/>
                        <wps:spPr>
                          <a:xfrm>
                            <a:off x="28575" y="23813"/>
                            <a:ext cx="182880" cy="18288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9" o:spid="_x0000_s1064" style="position:absolute;left:0;text-align:left;margin-left:194.7pt;margin-top:134.75pt;width:21.3pt;height:18.35pt;z-index:251854336;mso-width-relative:margin;mso-height-relative:margin"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">
                <v:shape id="Text Box 250" o:spid="_x0000_s1065" type="#_x0000_t202" style="position:absolute;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EYsMA&#10;AADcAAAADwAAAGRycy9kb3ducmV2LnhtbERPy2rCQBTdF/yH4Qru6sSARdKMIgGpiF3EuunuNnPz&#10;wMydNDOa2K/vLASXh/NON6NpxY1611hWsJhHIIgLqxuuFJy/dq8rEM4ja2wtk4I7OdisJy8pJtoO&#10;nNPt5CsRQtglqKD2vkukdEVNBt3cdsSBK21v0AfYV1L3OIRw08o4it6kwYZDQ40dZTUVl9PVKDhk&#10;u0/Mf2Kz+muzj2O57X7P30ulZtNx+w7C0+if4od7rxXEy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EYsMAAADcAAAADwAAAAAAAAAAAAAAAACYAgAAZHJzL2Rv&#10;d25yZXYueG1sUEsFBgAAAAAEAAQA9QAAAIgDAAAAAA==&#10;" filled="f" stroked="f" strokeweight=".5pt">
                  <v:textbox>
                    <w:txbxContent>
                      <w:p w:rsidR="00623633" w:rsidRPr="001B4786" w:rsidRDefault="00623633" w:rsidP="00D33712">
                        <w:pPr>
                          <w:rPr>
                            <w:b/>
                            <w:sz w:val="18"/>
                            <w:szCs w:val="18"/>
                          </w:rPr>
                        </w:pPr>
                        <w:r>
                          <w:rPr>
                            <w:b/>
                            <w:sz w:val="18"/>
                            <w:szCs w:val="18"/>
                          </w:rPr>
                          <w:t>1</w:t>
                        </w:r>
                      </w:p>
                    </w:txbxContent>
                  </v:textbox>
                </v:shape>
                <v:oval id="Oval 251" o:spid="_x0000_s1066"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gNcMA&#10;AADcAAAADwAAAGRycy9kb3ducmV2LnhtbESPW4vCMBSE3xf8D+EIvogmdlmRahRZ8LKPXn7AoTm2&#10;xeakNNle/r0RFvZxmJlvmM2ut5VoqfGlYw2LuQJBnDlTcq7hfjvMViB8QDZYOSYNA3nYbUcfG0yN&#10;6/hC7TXkIkLYp6ihCKFOpfRZQRb93NXE0Xu4xmKIssmlabCLcFvJRKmltFhyXCiwpu+Csuf112po&#10;j8mZpgMOXb6qB3WZnn6e6lPrybjfr0EE6sN/+K99NhqSrwW8z8Qj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0gNcMAAADcAAAADwAAAAAAAAAAAAAAAACYAgAAZHJzL2Rv&#10;d25yZXYueG1sUEsFBgAAAAAEAAQA9QAAAIgDAAAAAA==&#10;" filled="f" strokecolor="black [3213]" strokeweight="1pt"/>
              </v:group>
            </w:pict>
          </mc:Fallback>
        </mc:AlternateContent>
      </w:r>
      <w:r w:rsidRPr="0041403F">
        <w:rPr>
          <w:b/>
          <w:noProof/>
        </w:rPr>
        <mc:AlternateContent>
          <mc:Choice Requires="wps">
            <w:drawing>
              <wp:anchor distT="0" distB="0" distL="114300" distR="114300" simplePos="0" relativeHeight="251847168" behindDoc="0" locked="0" layoutInCell="1" allowOverlap="1" wp14:anchorId="761A9AD6" wp14:editId="75B2F960">
                <wp:simplePos x="0" y="0"/>
                <wp:positionH relativeFrom="column">
                  <wp:posOffset>2325269</wp:posOffset>
                </wp:positionH>
                <wp:positionV relativeFrom="paragraph">
                  <wp:posOffset>1531481</wp:posOffset>
                </wp:positionV>
                <wp:extent cx="208802" cy="212724"/>
                <wp:effectExtent l="38100" t="38100" r="20320" b="16510"/>
                <wp:wrapNone/>
                <wp:docPr id="243" name="Straight Arrow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8802" cy="21272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3" o:spid="_x0000_s1026" type="#_x0000_t32" style="position:absolute;margin-left:183.1pt;margin-top:120.6pt;width:16.45pt;height:16.75pt;flip:x y;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" strokecolor="black [3213]">
                <v:stroke endarrow="open"/>
                <o:lock v:ext="edit" shapetype="f"/>
              </v:shape>
            </w:pict>
          </mc:Fallback>
        </mc:AlternateContent>
      </w:r>
      <w:r w:rsidRPr="0041403F">
        <w:rPr>
          <w:b/>
          <w:noProof/>
        </w:rPr>
        <mc:AlternateContent>
          <mc:Choice Requires="wpg">
            <w:drawing>
              <wp:anchor distT="0" distB="0" distL="114300" distR="114300" simplePos="0" relativeHeight="251853312" behindDoc="0" locked="0" layoutInCell="1" allowOverlap="1" wp14:anchorId="6E15DED2" wp14:editId="5811FD5F">
                <wp:simplePos x="0" y="0"/>
                <wp:positionH relativeFrom="column">
                  <wp:posOffset>2771775</wp:posOffset>
                </wp:positionH>
                <wp:positionV relativeFrom="paragraph">
                  <wp:posOffset>629180</wp:posOffset>
                </wp:positionV>
                <wp:extent cx="270510" cy="233045"/>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 cy="233045"/>
                          <a:chOff x="0" y="0"/>
                          <a:chExt cx="270510" cy="233680"/>
                        </a:xfrm>
                      </wpg:grpSpPr>
                      <wps:wsp>
                        <wps:cNvPr id="247" name="Text Box 247"/>
                        <wps:cNvSpPr txBox="1"/>
                        <wps:spPr>
                          <a:xfrm>
                            <a:off x="0" y="0"/>
                            <a:ext cx="27051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00" w:rsidRPr="001B4786" w:rsidRDefault="00635E00" w:rsidP="00D33712">
                              <w:pPr>
                                <w:rPr>
                                  <w:b/>
                                  <w:sz w:val="18"/>
                                  <w:szCs w:val="18"/>
                                </w:rPr>
                              </w:pPr>
                              <w:r>
                                <w:rPr>
                                  <w:b/>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Oval 248"/>
                        <wps:cNvSpPr/>
                        <wps:spPr>
                          <a:xfrm>
                            <a:off x="28575" y="23813"/>
                            <a:ext cx="182880" cy="18288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6" o:spid="_x0000_s1067" style="position:absolute;left:0;text-align:left;margin-left:218.25pt;margin-top:49.55pt;width:21.3pt;height:18.35pt;z-index:251853312;mso-width-relative:margin;mso-height-relative:margin"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">
                <v:shape id="Text Box 247" o:spid="_x0000_s1068" type="#_x0000_t202" style="position:absolute;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Ky8cA&#10;AADcAAAADwAAAGRycy9kb3ducmV2LnhtbESPzWvCQBTE70L/h+UVetNNQ1s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ySsvHAAAA3AAAAA8AAAAAAAAAAAAAAAAAmAIAAGRy&#10;cy9kb3ducmV2LnhtbFBLBQYAAAAABAAEAPUAAACMAwAAAAA=&#10;" filled="f" stroked="f" strokeweight=".5pt">
                  <v:textbox>
                    <w:txbxContent>
                      <w:p w:rsidR="00623633" w:rsidRPr="001B4786" w:rsidRDefault="00623633" w:rsidP="00D33712">
                        <w:pPr>
                          <w:rPr>
                            <w:b/>
                            <w:sz w:val="18"/>
                            <w:szCs w:val="18"/>
                          </w:rPr>
                        </w:pPr>
                        <w:r>
                          <w:rPr>
                            <w:b/>
                            <w:sz w:val="18"/>
                            <w:szCs w:val="18"/>
                          </w:rPr>
                          <w:t>2</w:t>
                        </w:r>
                      </w:p>
                    </w:txbxContent>
                  </v:textbox>
                </v:shape>
                <v:oval id="Oval 248" o:spid="_x0000_s1069"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4fdcAA&#10;AADcAAAADwAAAGRycy9kb3ducmV2LnhtbERPyWrDMBC9F/IPYgq5mEaqW0JwI5tQSOoes3zAYE1t&#10;E2tkLMXL31eHQo+Pt++L2XZipMG3jjW8bhQI4sqZlmsNt+vxZQfCB2SDnWPSsJCHIl897TEzbuIz&#10;jZdQixjCPkMNTQh9JqWvGrLoN64njtyPGyyGCIdamgGnGG47mSq1lRZbjg0N9vTZUHW/PKyG8ZSW&#10;lCy4TPWuX9Q5+fq+qzet18/z4QNEoDn8i//cpdGQvse18Uw8Aj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4fdcAAAADcAAAADwAAAAAAAAAAAAAAAACYAgAAZHJzL2Rvd25y&#10;ZXYueG1sUEsFBgAAAAAEAAQA9QAAAIUDAAAAAA==&#10;" filled="f" strokecolor="black [3213]" strokeweight="1pt"/>
              </v:group>
            </w:pict>
          </mc:Fallback>
        </mc:AlternateContent>
      </w:r>
      <w:r w:rsidR="00CD3F12" w:rsidRPr="0041403F">
        <w:rPr>
          <w:b/>
          <w:noProof/>
        </w:rPr>
        <mc:AlternateContent>
          <mc:Choice Requires="wps">
            <w:drawing>
              <wp:anchor distT="0" distB="0" distL="114300" distR="114300" simplePos="0" relativeHeight="251851264" behindDoc="0" locked="0" layoutInCell="1" allowOverlap="1" wp14:anchorId="453212AF" wp14:editId="2D039001">
                <wp:simplePos x="0" y="0"/>
                <wp:positionH relativeFrom="column">
                  <wp:posOffset>2355850</wp:posOffset>
                </wp:positionH>
                <wp:positionV relativeFrom="paragraph">
                  <wp:posOffset>464820</wp:posOffset>
                </wp:positionV>
                <wp:extent cx="448964" cy="247627"/>
                <wp:effectExtent l="38100" t="38100" r="27305" b="19685"/>
                <wp:wrapNone/>
                <wp:docPr id="245" name="Straight Arrow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8964" cy="24762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5" o:spid="_x0000_s1026" type="#_x0000_t32" style="position:absolute;margin-left:185.5pt;margin-top:36.6pt;width:35.35pt;height:19.5pt;flip:x y;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" strokecolor="black [3213]">
                <v:stroke endarrow="open"/>
                <o:lock v:ext="edit" shapetype="f"/>
              </v:shape>
            </w:pict>
          </mc:Fallback>
        </mc:AlternateContent>
      </w:r>
      <w:r w:rsidR="00CD3F12" w:rsidRPr="0041403F">
        <w:rPr>
          <w:b/>
          <w:noProof/>
        </w:rPr>
        <mc:AlternateContent>
          <mc:Choice Requires="wps">
            <w:drawing>
              <wp:anchor distT="0" distB="0" distL="114300" distR="114300" simplePos="0" relativeHeight="251849216" behindDoc="0" locked="0" layoutInCell="1" allowOverlap="1" wp14:anchorId="7CB83453" wp14:editId="41BC5CAC">
                <wp:simplePos x="0" y="0"/>
                <wp:positionH relativeFrom="column">
                  <wp:posOffset>2451217</wp:posOffset>
                </wp:positionH>
                <wp:positionV relativeFrom="paragraph">
                  <wp:posOffset>785374</wp:posOffset>
                </wp:positionV>
                <wp:extent cx="350886" cy="234818"/>
                <wp:effectExtent l="38100" t="0" r="30480" b="51435"/>
                <wp:wrapNone/>
                <wp:docPr id="244" name="Straight Arrow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0886" cy="23481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4" o:spid="_x0000_s1026" type="#_x0000_t32" style="position:absolute;margin-left:193pt;margin-top:61.85pt;width:27.65pt;height:18.5pt;flip:x;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" strokecolor="black [3213]">
                <v:stroke endarrow="open"/>
                <o:lock v:ext="edit" shapetype="f"/>
              </v:shape>
            </w:pict>
          </mc:Fallback>
        </mc:AlternateContent>
      </w:r>
      <w:r w:rsidR="00B55E22" w:rsidRPr="0041403F">
        <w:rPr>
          <w:noProof/>
        </w:rPr>
        <w:drawing>
          <wp:inline distT="0" distB="0" distL="0" distR="0" wp14:anchorId="723C0A5F" wp14:editId="0466E131">
            <wp:extent cx="2242868" cy="1945291"/>
            <wp:effectExtent l="0" t="0" r="5080" b="0"/>
            <wp:docPr id="7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r="21379"/>
                    <a:stretch>
                      <a:fillRect/>
                    </a:stretch>
                  </pic:blipFill>
                  <pic:spPr bwMode="auto">
                    <a:xfrm>
                      <a:off x="0" y="0"/>
                      <a:ext cx="2250929" cy="1952283"/>
                    </a:xfrm>
                    <a:prstGeom prst="rect">
                      <a:avLst/>
                    </a:prstGeom>
                    <a:noFill/>
                    <a:ln w="9525">
                      <a:noFill/>
                      <a:miter lim="800000"/>
                      <a:headEnd/>
                      <a:tailEnd/>
                    </a:ln>
                  </pic:spPr>
                </pic:pic>
              </a:graphicData>
            </a:graphic>
          </wp:inline>
        </w:drawing>
      </w:r>
    </w:p>
    <w:p w:rsidR="00EE44CF" w:rsidRPr="0041403F" w:rsidRDefault="0099533C" w:rsidP="00383615">
      <w:pPr>
        <w:pStyle w:val="Caption"/>
        <w:spacing w:after="120"/>
        <w:jc w:val="center"/>
      </w:pPr>
      <w:bookmarkStart w:id="20" w:name="_Ref317515822"/>
      <w:proofErr w:type="gramStart"/>
      <w:r w:rsidRPr="0041403F">
        <w:t xml:space="preserve">Figure </w:t>
      </w:r>
      <w:r w:rsidR="00611103" w:rsidRPr="0041403F">
        <w:fldChar w:fldCharType="begin"/>
      </w:r>
      <w:r w:rsidRPr="0041403F">
        <w:instrText xml:space="preserve"> SEQ Figure \* ARABIC </w:instrText>
      </w:r>
      <w:r w:rsidR="00611103" w:rsidRPr="0041403F">
        <w:fldChar w:fldCharType="separate"/>
      </w:r>
      <w:r w:rsidR="00DA36F8" w:rsidRPr="0041403F">
        <w:t>12</w:t>
      </w:r>
      <w:r w:rsidR="00611103" w:rsidRPr="0041403F">
        <w:fldChar w:fldCharType="end"/>
      </w:r>
      <w:bookmarkEnd w:id="20"/>
      <w:r w:rsidRPr="0041403F">
        <w:t>.</w:t>
      </w:r>
      <w:proofErr w:type="gramEnd"/>
      <w:r w:rsidRPr="0041403F">
        <w:t xml:space="preserve"> </w:t>
      </w:r>
      <w:r w:rsidR="00383615" w:rsidRPr="0041403F">
        <w:t>COLLOCATED SENSOR/ACTUATOR PAIRS</w:t>
      </w:r>
      <w:r w:rsidR="00985A85" w:rsidRPr="0041403F">
        <w:t>.</w:t>
      </w:r>
    </w:p>
    <w:p w:rsidR="004161D3" w:rsidRPr="0041403F" w:rsidRDefault="00656551" w:rsidP="004161D3">
      <w:pPr>
        <w:pStyle w:val="BodyTextIndent"/>
      </w:pPr>
      <w:r w:rsidRPr="0041403F">
        <w:t>The p</w:t>
      </w:r>
      <w:r w:rsidR="00502B58" w:rsidRPr="0041403F">
        <w:t>rototype’s Finite Element Analysis (</w:t>
      </w:r>
      <w:r w:rsidR="004161D3" w:rsidRPr="0041403F">
        <w:t>FEA</w:t>
      </w:r>
      <w:r w:rsidR="00502B58" w:rsidRPr="0041403F">
        <w:t>)</w:t>
      </w:r>
      <w:r w:rsidR="004161D3" w:rsidRPr="0041403F">
        <w:t xml:space="preserve"> showed that the </w:t>
      </w:r>
      <w:r w:rsidR="00442A62" w:rsidRPr="0041403F">
        <w:t>collocated</w:t>
      </w:r>
      <w:r w:rsidR="004161D3" w:rsidRPr="0041403F">
        <w:t xml:space="preserve"> vertical sensor and actuator motion were locally amplified</w:t>
      </w:r>
      <w:r w:rsidR="00502B58" w:rsidRPr="0041403F">
        <w:t xml:space="preserve"> by the cantilevered mass</w:t>
      </w:r>
      <w:r w:rsidR="004161D3" w:rsidRPr="0041403F">
        <w:t xml:space="preserve">, even on the lowest mode as shown in </w:t>
      </w:r>
      <w:r w:rsidR="004161D3" w:rsidRPr="0041403F">
        <w:fldChar w:fldCharType="begin"/>
      </w:r>
      <w:r w:rsidR="004161D3" w:rsidRPr="0041403F">
        <w:instrText xml:space="preserve"> REF _Ref317516007 \h  \* MERGEFORMAT </w:instrText>
      </w:r>
      <w:r w:rsidR="004161D3" w:rsidRPr="0041403F">
        <w:fldChar w:fldCharType="separate"/>
      </w:r>
      <w:r w:rsidR="00DA36F8" w:rsidRPr="0041403F">
        <w:t>Figure 13</w:t>
      </w:r>
      <w:r w:rsidR="004161D3" w:rsidRPr="0041403F">
        <w:fldChar w:fldCharType="end"/>
      </w:r>
      <w:r w:rsidR="004161D3" w:rsidRPr="0041403F">
        <w:t>. Relaxing the colocation criteria allows the sensors to be placed in stiffer locations</w:t>
      </w:r>
      <w:r w:rsidR="0051793D" w:rsidRPr="0041403F">
        <w:t xml:space="preserve"> and reduces the cantilevered mass</w:t>
      </w:r>
      <w:r w:rsidR="004161D3" w:rsidRPr="0041403F">
        <w:t>.</w:t>
      </w:r>
    </w:p>
    <w:p w:rsidR="004161D3" w:rsidRPr="0041403F" w:rsidRDefault="004161D3" w:rsidP="004161D3">
      <w:pPr>
        <w:pStyle w:val="BodyTextIndent"/>
        <w:spacing w:before="120"/>
        <w:ind w:firstLine="0"/>
        <w:jc w:val="center"/>
      </w:pPr>
      <w:r w:rsidRPr="0041403F">
        <w:rPr>
          <w:noProof/>
        </w:rPr>
        <w:drawing>
          <wp:inline distT="0" distB="0" distL="0" distR="0" wp14:anchorId="79D9BFE2" wp14:editId="31A32BF3">
            <wp:extent cx="2123061" cy="1428343"/>
            <wp:effectExtent l="0" t="0" r="0" b="63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srcRect t="3637" b="2874"/>
                    <a:stretch/>
                  </pic:blipFill>
                  <pic:spPr bwMode="auto">
                    <a:xfrm>
                      <a:off x="0" y="0"/>
                      <a:ext cx="2124740" cy="1429473"/>
                    </a:xfrm>
                    <a:prstGeom prst="rect">
                      <a:avLst/>
                    </a:prstGeom>
                    <a:noFill/>
                    <a:ln>
                      <a:noFill/>
                    </a:ln>
                    <a:extLst>
                      <a:ext uri="{53640926-AAD7-44D8-BBD7-CCE9431645EC}">
                        <a14:shadowObscured xmlns:a14="http://schemas.microsoft.com/office/drawing/2010/main"/>
                      </a:ext>
                    </a:extLst>
                  </pic:spPr>
                </pic:pic>
              </a:graphicData>
            </a:graphic>
          </wp:inline>
        </w:drawing>
      </w:r>
    </w:p>
    <w:p w:rsidR="004161D3" w:rsidRPr="0041403F" w:rsidRDefault="004161D3" w:rsidP="00383615">
      <w:pPr>
        <w:pStyle w:val="Caption"/>
        <w:spacing w:after="0"/>
        <w:jc w:val="center"/>
      </w:pPr>
      <w:bookmarkStart w:id="21" w:name="_Ref317516007"/>
      <w:proofErr w:type="gramStart"/>
      <w:r w:rsidRPr="0041403F">
        <w:t xml:space="preserve">Figure </w:t>
      </w:r>
      <w:fldSimple w:instr=" SEQ Figure \* ARABIC ">
        <w:r w:rsidR="00DA36F8" w:rsidRPr="0041403F">
          <w:t>13</w:t>
        </w:r>
      </w:fldSimple>
      <w:bookmarkEnd w:id="21"/>
      <w:r w:rsidR="00BB78DF" w:rsidRPr="0041403F">
        <w:t>.</w:t>
      </w:r>
      <w:proofErr w:type="gramEnd"/>
      <w:r w:rsidR="00BB78DF" w:rsidRPr="0041403F">
        <w:t xml:space="preserve"> </w:t>
      </w:r>
      <w:r w:rsidR="00383615" w:rsidRPr="0041403F">
        <w:t>PROTOTYPE FEA, FIRST MODE</w:t>
      </w:r>
      <w:r w:rsidR="00985A85" w:rsidRPr="0041403F">
        <w:t>.</w:t>
      </w:r>
    </w:p>
    <w:p w:rsidR="00FC3205" w:rsidRPr="0041403F" w:rsidRDefault="004161D3" w:rsidP="00502B58">
      <w:pPr>
        <w:pStyle w:val="BodyTextIndent"/>
        <w:spacing w:before="120"/>
      </w:pPr>
      <w:r w:rsidRPr="0041403F">
        <w:t xml:space="preserve">For the horizontal instrument, the colocation required </w:t>
      </w:r>
      <w:r w:rsidR="00442A62" w:rsidRPr="0041403F">
        <w:t xml:space="preserve">a </w:t>
      </w:r>
      <w:r w:rsidRPr="0041403F">
        <w:t xml:space="preserve">large cutout in the base plate, reducing the structural stiffness. Relaxing the colocation requirements allowed us to reposition the sensors near the center of rotation of the arm-twist modes. </w:t>
      </w:r>
      <w:r w:rsidR="00611103" w:rsidRPr="0041403F">
        <w:fldChar w:fldCharType="begin"/>
      </w:r>
      <w:r w:rsidR="007858C8" w:rsidRPr="0041403F">
        <w:instrText xml:space="preserve"> REF _Ref318311760 \h </w:instrText>
      </w:r>
      <w:r w:rsidR="00611103" w:rsidRPr="0041403F">
        <w:fldChar w:fldCharType="separate"/>
      </w:r>
      <w:r w:rsidR="00DA36F8" w:rsidRPr="0041403F">
        <w:t>Figure 14</w:t>
      </w:r>
      <w:r w:rsidR="00611103" w:rsidRPr="0041403F">
        <w:fldChar w:fldCharType="end"/>
      </w:r>
      <w:r w:rsidR="007858C8" w:rsidRPr="0041403F">
        <w:t xml:space="preserve"> </w:t>
      </w:r>
      <w:r w:rsidR="00FC3205" w:rsidRPr="0041403F">
        <w:t xml:space="preserve">shows how the </w:t>
      </w:r>
      <w:r w:rsidR="00442A62" w:rsidRPr="0041403F">
        <w:t>instruments</w:t>
      </w:r>
      <w:r w:rsidR="00FC3205" w:rsidRPr="0041403F">
        <w:t xml:space="preserve"> </w:t>
      </w:r>
      <w:r w:rsidR="00A71BF1" w:rsidRPr="0041403F">
        <w:t xml:space="preserve">have </w:t>
      </w:r>
      <w:r w:rsidR="00FC3205" w:rsidRPr="0041403F">
        <w:t xml:space="preserve">been repositioned. </w:t>
      </w:r>
      <w:r w:rsidR="00A71BF1" w:rsidRPr="0041403F">
        <w:t>The</w:t>
      </w:r>
      <w:r w:rsidR="00DD782F" w:rsidRPr="0041403F">
        <w:t xml:space="preserve"> vertical sensor</w:t>
      </w:r>
      <w:r w:rsidR="00A71BF1" w:rsidRPr="0041403F">
        <w:t xml:space="preserve"> </w:t>
      </w:r>
      <w:r w:rsidR="00DD782F" w:rsidRPr="0041403F">
        <w:t>is</w:t>
      </w:r>
      <w:r w:rsidR="00A71BF1" w:rsidRPr="0041403F">
        <w:t xml:space="preserve"> no longer </w:t>
      </w:r>
      <w:r w:rsidR="00FC3205" w:rsidRPr="0041403F">
        <w:t>mounted on the cantilevered area</w:t>
      </w:r>
      <w:r w:rsidR="00502B58" w:rsidRPr="0041403F">
        <w:t xml:space="preserve"> (1)</w:t>
      </w:r>
      <w:r w:rsidR="00FC3205" w:rsidRPr="0041403F">
        <w:t xml:space="preserve">. The horizontal instrument has </w:t>
      </w:r>
      <w:r w:rsidR="00FA3761" w:rsidRPr="0041403F">
        <w:t xml:space="preserve">been raised </w:t>
      </w:r>
      <w:r w:rsidR="0059734D" w:rsidRPr="0041403F">
        <w:t xml:space="preserve">(2) </w:t>
      </w:r>
      <w:r w:rsidR="00FA3761" w:rsidRPr="0041403F">
        <w:t>thus allowing a much s</w:t>
      </w:r>
      <w:r w:rsidR="0062007F" w:rsidRPr="0041403F">
        <w:t>t</w:t>
      </w:r>
      <w:r w:rsidR="00FA3761" w:rsidRPr="0041403F">
        <w:t xml:space="preserve">iffer connection between the baseplate and the </w:t>
      </w:r>
      <w:r w:rsidR="0059734D" w:rsidRPr="0041403F">
        <w:t xml:space="preserve">vertical </w:t>
      </w:r>
      <w:r w:rsidR="00FA3761" w:rsidRPr="0041403F">
        <w:t>wall</w:t>
      </w:r>
      <w:r w:rsidR="0059734D" w:rsidRPr="0041403F">
        <w:t xml:space="preserve"> (3)</w:t>
      </w:r>
      <w:r w:rsidR="00FA3761" w:rsidRPr="0041403F">
        <w:t>.</w:t>
      </w:r>
    </w:p>
    <w:p w:rsidR="00DC409D" w:rsidRPr="0041403F" w:rsidRDefault="002E27BA" w:rsidP="005729DC">
      <w:pPr>
        <w:pStyle w:val="BodyTextIndent"/>
        <w:spacing w:before="60"/>
        <w:ind w:firstLine="0"/>
        <w:jc w:val="center"/>
      </w:pPr>
      <w:r w:rsidRPr="0041403F">
        <w:rPr>
          <w:b/>
          <w:noProof/>
        </w:rPr>
        <mc:AlternateContent>
          <mc:Choice Requires="wpg">
            <w:drawing>
              <wp:anchor distT="0" distB="0" distL="114300" distR="114300" simplePos="0" relativeHeight="251863552" behindDoc="0" locked="0" layoutInCell="1" allowOverlap="1" wp14:anchorId="5BD9E3DD" wp14:editId="51078647">
                <wp:simplePos x="0" y="0"/>
                <wp:positionH relativeFrom="column">
                  <wp:posOffset>2533650</wp:posOffset>
                </wp:positionH>
                <wp:positionV relativeFrom="paragraph">
                  <wp:posOffset>403225</wp:posOffset>
                </wp:positionV>
                <wp:extent cx="270510" cy="233045"/>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 cy="233045"/>
                          <a:chOff x="0" y="0"/>
                          <a:chExt cx="270510" cy="233680"/>
                        </a:xfrm>
                      </wpg:grpSpPr>
                      <wps:wsp>
                        <wps:cNvPr id="257" name="Text Box 257"/>
                        <wps:cNvSpPr txBox="1"/>
                        <wps:spPr>
                          <a:xfrm>
                            <a:off x="0" y="0"/>
                            <a:ext cx="27051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00" w:rsidRPr="001B4786" w:rsidRDefault="00635E00" w:rsidP="00D33712">
                              <w:pPr>
                                <w:rPr>
                                  <w:b/>
                                  <w:sz w:val="18"/>
                                  <w:szCs w:val="18"/>
                                </w:rPr>
                              </w:pPr>
                              <w:r>
                                <w:rPr>
                                  <w:b/>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Oval 258"/>
                        <wps:cNvSpPr/>
                        <wps:spPr>
                          <a:xfrm>
                            <a:off x="28575" y="23813"/>
                            <a:ext cx="182880" cy="18288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56" o:spid="_x0000_s1070" style="position:absolute;left:0;text-align:left;margin-left:199.5pt;margin-top:31.75pt;width:21.3pt;height:18.35pt;z-index:251863552;mso-width-relative:margin;mso-height-relative:margin"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">
                <v:shape id="Text Box 257" o:spid="_x0000_s1071" type="#_x0000_t202" style="position:absolute;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cFscA&#10;AADcAAAADwAAAGRycy9kb3ducmV2LnhtbESPzWrDMBCE74W+g9hCb41cg9PgRAnBYFJKcsjPpbet&#10;tbFNrJVrKbbbp68ChRyHmfmGWaxG04ieOldbVvA6iUAQF1bXXCo4HfOXGQjnkTU2lknBDzlYLR8f&#10;FphqO/Ce+oMvRYCwS1FB5X2bSumKigy6iW2Jg3e2nUEfZFdK3eEQ4KaRcRRNpcGaw0KFLWUVFZfD&#10;1Sj4yPId7r9iM/ttss32vG6/T5+JUs9P43oOwtPo7+H/9rtWECdv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r3BbHAAAA3AAAAA8AAAAAAAAAAAAAAAAAmAIAAGRy&#10;cy9kb3ducmV2LnhtbFBLBQYAAAAABAAEAPUAAACMAwAAAAA=&#10;" filled="f" stroked="f" strokeweight=".5pt">
                  <v:textbox>
                    <w:txbxContent>
                      <w:p w:rsidR="00623633" w:rsidRPr="001B4786" w:rsidRDefault="00623633" w:rsidP="00D33712">
                        <w:pPr>
                          <w:rPr>
                            <w:b/>
                            <w:sz w:val="18"/>
                            <w:szCs w:val="18"/>
                          </w:rPr>
                        </w:pPr>
                        <w:r>
                          <w:rPr>
                            <w:b/>
                            <w:sz w:val="18"/>
                            <w:szCs w:val="18"/>
                          </w:rPr>
                          <w:t>1</w:t>
                        </w:r>
                      </w:p>
                    </w:txbxContent>
                  </v:textbox>
                </v:shape>
                <v:oval id="Oval 258" o:spid="_x0000_s1072"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JqMAA&#10;AADcAAAADwAAAGRycy9kb3ducmV2LnhtbERPyWrDMBC9F/IPYgq5mEaqS0NwI5tQSOoes3zAYE1t&#10;E2tkLMXL31eHQo+Pt++L2XZipMG3jjW8bhQI4sqZlmsNt+vxZQfCB2SDnWPSsJCHIl897TEzbuIz&#10;jZdQixjCPkMNTQh9JqWvGrLoN64njtyPGyyGCIdamgGnGG47mSq1lRZbjg0N9vTZUHW/PKyG8ZSW&#10;lCy4TPWuX9Q5+fq+qzet18/z4QNEoDn8i//cpdGQvse18Uw8Aj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eJqMAAAADcAAAADwAAAAAAAAAAAAAAAACYAgAAZHJzL2Rvd25y&#10;ZXYueG1sUEsFBgAAAAAEAAQA9QAAAIUDAAAAAA==&#10;" filled="f" strokecolor="black [3213]" strokeweight="1pt"/>
              </v:group>
            </w:pict>
          </mc:Fallback>
        </mc:AlternateContent>
      </w:r>
      <w:r w:rsidRPr="0041403F">
        <w:rPr>
          <w:b/>
          <w:noProof/>
          <w:color w:val="000000" w:themeColor="text1"/>
        </w:rPr>
        <mc:AlternateContent>
          <mc:Choice Requires="wps">
            <w:drawing>
              <wp:anchor distT="0" distB="0" distL="114300" distR="114300" simplePos="0" relativeHeight="251826688" behindDoc="0" locked="0" layoutInCell="1" allowOverlap="1" wp14:anchorId="28B72856" wp14:editId="15933D37">
                <wp:simplePos x="0" y="0"/>
                <wp:positionH relativeFrom="column">
                  <wp:posOffset>1579880</wp:posOffset>
                </wp:positionH>
                <wp:positionV relativeFrom="paragraph">
                  <wp:posOffset>521335</wp:posOffset>
                </wp:positionV>
                <wp:extent cx="982980" cy="0"/>
                <wp:effectExtent l="38100" t="76200" r="0" b="11430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298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3" o:spid="_x0000_s1026" type="#_x0000_t32" style="position:absolute;margin-left:124.4pt;margin-top:41.05pt;width:77.4pt;height:0;flip:x;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" strokecolor="black [3213]" strokeweight="1pt">
                <v:stroke endarrow="open"/>
                <o:lock v:ext="edit" shapetype="f"/>
              </v:shape>
            </w:pict>
          </mc:Fallback>
        </mc:AlternateContent>
      </w:r>
      <w:r w:rsidRPr="0041403F">
        <w:rPr>
          <w:b/>
          <w:noProof/>
        </w:rPr>
        <mc:AlternateContent>
          <mc:Choice Requires="wpg">
            <w:drawing>
              <wp:anchor distT="0" distB="0" distL="114300" distR="114300" simplePos="0" relativeHeight="251867648" behindDoc="0" locked="0" layoutInCell="1" allowOverlap="1" wp14:anchorId="4CA035E1" wp14:editId="393FDCD8">
                <wp:simplePos x="0" y="0"/>
                <wp:positionH relativeFrom="column">
                  <wp:posOffset>1503680</wp:posOffset>
                </wp:positionH>
                <wp:positionV relativeFrom="paragraph">
                  <wp:posOffset>1603375</wp:posOffset>
                </wp:positionV>
                <wp:extent cx="270510" cy="233045"/>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 cy="233045"/>
                          <a:chOff x="0" y="-5094"/>
                          <a:chExt cx="270510" cy="233680"/>
                        </a:xfrm>
                      </wpg:grpSpPr>
                      <wps:wsp>
                        <wps:cNvPr id="261" name="Text Box 261"/>
                        <wps:cNvSpPr txBox="1"/>
                        <wps:spPr>
                          <a:xfrm>
                            <a:off x="0" y="-5094"/>
                            <a:ext cx="27051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00" w:rsidRPr="001B4786" w:rsidRDefault="00635E00" w:rsidP="00D33712">
                              <w:pPr>
                                <w:rPr>
                                  <w:b/>
                                  <w:sz w:val="18"/>
                                  <w:szCs w:val="18"/>
                                </w:rPr>
                              </w:pPr>
                              <w:r>
                                <w:rPr>
                                  <w:b/>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Oval 262"/>
                        <wps:cNvSpPr/>
                        <wps:spPr>
                          <a:xfrm>
                            <a:off x="28575" y="23813"/>
                            <a:ext cx="182880" cy="18288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0" o:spid="_x0000_s1073" style="position:absolute;left:0;text-align:left;margin-left:118.4pt;margin-top:126.25pt;width:21.3pt;height:18.35pt;z-index:251867648;mso-width-relative:margin;mso-height-relative:margin" coordorigin=",-5094"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">
                <v:shape id="Text Box 261" o:spid="_x0000_s1074" type="#_x0000_t202" style="position:absolute;top:-5094;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rRMYA&#10;AADcAAAADwAAAGRycy9kb3ducmV2LnhtbESPQWvCQBSE74X+h+UVvDUbAw2SZhUJSEuxh2guvT2z&#10;zySYfZtmt5r213cFweMwM98w+WoyvTjT6DrLCuZRDIK4trrjRkG13zwvQDiPrLG3TAp+ycFq+fiQ&#10;Y6bthUs673wjAoRdhgpa74dMSle3ZNBFdiAO3tGOBn2QYyP1iJcAN71M4jiVBjsOCy0OVLRUn3Y/&#10;RsFHsfnE8pCYxV9fvG2P6+G7+npRavY0rV9BeJr8PXxrv2sFSTqH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rRMYAAADcAAAADwAAAAAAAAAAAAAAAACYAgAAZHJz&#10;L2Rvd25yZXYueG1sUEsFBgAAAAAEAAQA9QAAAIsDAAAAAA==&#10;" filled="f" stroked="f" strokeweight=".5pt">
                  <v:textbox>
                    <w:txbxContent>
                      <w:p w:rsidR="00623633" w:rsidRPr="001B4786" w:rsidRDefault="00623633" w:rsidP="00D33712">
                        <w:pPr>
                          <w:rPr>
                            <w:b/>
                            <w:sz w:val="18"/>
                            <w:szCs w:val="18"/>
                          </w:rPr>
                        </w:pPr>
                        <w:r>
                          <w:rPr>
                            <w:b/>
                            <w:sz w:val="18"/>
                            <w:szCs w:val="18"/>
                          </w:rPr>
                          <w:t>2</w:t>
                        </w:r>
                      </w:p>
                    </w:txbxContent>
                  </v:textbox>
                </v:shape>
                <v:oval id="Oval 262" o:spid="_x0000_s1075"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0/8IA&#10;AADcAAAADwAAAGRycy9kb3ducmV2LnhtbESP3YrCMBSE7wXfIRzBG9FkK4hUo4iw/lzq7gMcmmNb&#10;bE5KE/vz9mZhwcthZr5htvveVqKlxpeONXwtFAjizJmScw2/P9/zNQgfkA1WjknDQB72u/Foi6lx&#10;Hd+ovYdcRAj7FDUUIdSplD4ryKJfuJo4eg/XWAxRNrk0DXYRbiuZKLWSFkuOCwXWdCwoe95fVkN7&#10;Si40G3Do8nU9qNvsfH2qpdbTSX/YgAjUh0/4v30xGpJVAn9n4hGQu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g3T/wgAAANwAAAAPAAAAAAAAAAAAAAAAAJgCAABkcnMvZG93&#10;bnJldi54bWxQSwUGAAAAAAQABAD1AAAAhwMAAAAA&#10;" filled="f" strokecolor="black [3213]" strokeweight="1pt"/>
              </v:group>
            </w:pict>
          </mc:Fallback>
        </mc:AlternateContent>
      </w:r>
      <w:r w:rsidRPr="0041403F">
        <w:rPr>
          <w:b/>
          <w:noProof/>
          <w:color w:val="000000" w:themeColor="text1"/>
        </w:rPr>
        <mc:AlternateContent>
          <mc:Choice Requires="wps">
            <w:drawing>
              <wp:anchor distT="0" distB="0" distL="114300" distR="114300" simplePos="0" relativeHeight="251865600" behindDoc="0" locked="0" layoutInCell="1" allowOverlap="1" wp14:anchorId="620817B8" wp14:editId="6B82D218">
                <wp:simplePos x="0" y="0"/>
                <wp:positionH relativeFrom="column">
                  <wp:posOffset>1620520</wp:posOffset>
                </wp:positionH>
                <wp:positionV relativeFrom="paragraph">
                  <wp:posOffset>1283335</wp:posOffset>
                </wp:positionV>
                <wp:extent cx="0" cy="345440"/>
                <wp:effectExtent l="95250" t="38100" r="57150" b="16510"/>
                <wp:wrapNone/>
                <wp:docPr id="259"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4544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9" o:spid="_x0000_s1026" type="#_x0000_t32" style="position:absolute;margin-left:127.6pt;margin-top:101.05pt;width:0;height:27.2pt;flip:y;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" strokecolor="black [3213]" strokeweight="1pt">
                <v:stroke endarrow="open"/>
                <o:lock v:ext="edit" shapetype="f"/>
              </v:shape>
            </w:pict>
          </mc:Fallback>
        </mc:AlternateContent>
      </w:r>
      <w:r w:rsidR="00502B58" w:rsidRPr="0041403F">
        <w:rPr>
          <w:b/>
          <w:noProof/>
        </w:rPr>
        <mc:AlternateContent>
          <mc:Choice Requires="wpg">
            <w:drawing>
              <wp:anchor distT="0" distB="0" distL="114300" distR="114300" simplePos="0" relativeHeight="251873792" behindDoc="0" locked="0" layoutInCell="1" allowOverlap="1" wp14:anchorId="14C2E446" wp14:editId="13BC0728">
                <wp:simplePos x="0" y="0"/>
                <wp:positionH relativeFrom="column">
                  <wp:posOffset>2040890</wp:posOffset>
                </wp:positionH>
                <wp:positionV relativeFrom="paragraph">
                  <wp:posOffset>1629633</wp:posOffset>
                </wp:positionV>
                <wp:extent cx="270510" cy="233045"/>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 cy="233045"/>
                          <a:chOff x="0" y="5954"/>
                          <a:chExt cx="270510" cy="233680"/>
                        </a:xfrm>
                      </wpg:grpSpPr>
                      <wps:wsp>
                        <wps:cNvPr id="266" name="Text Box 266"/>
                        <wps:cNvSpPr txBox="1"/>
                        <wps:spPr>
                          <a:xfrm>
                            <a:off x="0" y="5954"/>
                            <a:ext cx="27051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00" w:rsidRPr="001B4786" w:rsidRDefault="00635E00" w:rsidP="00D33712">
                              <w:pPr>
                                <w:rPr>
                                  <w:b/>
                                  <w:sz w:val="18"/>
                                  <w:szCs w:val="18"/>
                                </w:rPr>
                              </w:pPr>
                              <w:r>
                                <w:rPr>
                                  <w:b/>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Oval 267"/>
                        <wps:cNvSpPr/>
                        <wps:spPr>
                          <a:xfrm>
                            <a:off x="28575" y="23813"/>
                            <a:ext cx="182880" cy="18288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5" o:spid="_x0000_s1076" style="position:absolute;left:0;text-align:left;margin-left:160.7pt;margin-top:128.3pt;width:21.3pt;height:18.35pt;z-index:251873792;mso-width-relative:margin;mso-height-relative:margin" coordorigin=",5954"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">
                <v:shape id="Text Box 266" o:spid="_x0000_s1077" type="#_x0000_t202" style="position:absolute;top:5954;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zMMUA&#10;AADcAAAADwAAAGRycy9kb3ducmV2LnhtbESPT4vCMBTE74LfITzBm6ZbsEjXKFIQRdyDfy7e3jbP&#10;tmzzUpuo1U+/WVjwOMzMb5jZojO1uFPrKssKPsYRCOLc6ooLBafjajQF4TyyxtoyKXiSg8W835th&#10;qu2D93Q/+EIECLsUFZTeN6mULi/JoBvbhjh4F9sa9EG2hdQtPgLc1DKOokQarDgslNhQVlL+c7gZ&#10;Bdts9YX779hMX3W23l2WzfV0nig1HHTLTxCeOv8O/7c3WkGcJP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7MwxQAAANwAAAAPAAAAAAAAAAAAAAAAAJgCAABkcnMv&#10;ZG93bnJldi54bWxQSwUGAAAAAAQABAD1AAAAigMAAAAA&#10;" filled="f" stroked="f" strokeweight=".5pt">
                  <v:textbox>
                    <w:txbxContent>
                      <w:p w:rsidR="00623633" w:rsidRPr="001B4786" w:rsidRDefault="00623633" w:rsidP="00D33712">
                        <w:pPr>
                          <w:rPr>
                            <w:b/>
                            <w:sz w:val="18"/>
                            <w:szCs w:val="18"/>
                          </w:rPr>
                        </w:pPr>
                        <w:r>
                          <w:rPr>
                            <w:b/>
                            <w:sz w:val="18"/>
                            <w:szCs w:val="18"/>
                          </w:rPr>
                          <w:t>3</w:t>
                        </w:r>
                      </w:p>
                    </w:txbxContent>
                  </v:textbox>
                </v:shape>
                <v:oval id="Oval 267" o:spid="_x0000_s1078"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XZ8IA&#10;AADcAAAADwAAAGRycy9kb3ducmV2LnhtbESP3YrCMBSE7wXfIRzBG9Fku6BSjSIL6+qlPw9waI5t&#10;sTkpTbY/b79ZELwcZuYbZrvvbSVaanzpWMPHQoEgzpwpOddwv33P1yB8QDZYOSYNA3nY78ajLabG&#10;dXyh9hpyESHsU9RQhFCnUvqsIIt+4Wri6D1cYzFE2eTSNNhFuK1kotRSWiw5LhRY01dB2fP6azW0&#10;x+REswGHLl/Xg7rMfs5P9an1dNIfNiAC9eEdfrVPRkOyXMH/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9NdnwgAAANwAAAAPAAAAAAAAAAAAAAAAAJgCAABkcnMvZG93&#10;bnJldi54bWxQSwUGAAAAAAQABAD1AAAAhwMAAAAA&#10;" filled="f" strokecolor="black [3213]" strokeweight="1pt"/>
              </v:group>
            </w:pict>
          </mc:Fallback>
        </mc:AlternateContent>
      </w:r>
      <w:r w:rsidR="00502B58" w:rsidRPr="0041403F">
        <w:rPr>
          <w:b/>
          <w:noProof/>
          <w:color w:val="000000" w:themeColor="text1"/>
        </w:rPr>
        <mc:AlternateContent>
          <mc:Choice Requires="wps">
            <w:drawing>
              <wp:anchor distT="0" distB="0" distL="114300" distR="114300" simplePos="0" relativeHeight="251871744" behindDoc="0" locked="0" layoutInCell="1" allowOverlap="1" wp14:anchorId="2F6B4613" wp14:editId="416C17C0">
                <wp:simplePos x="0" y="0"/>
                <wp:positionH relativeFrom="column">
                  <wp:posOffset>1983105</wp:posOffset>
                </wp:positionH>
                <wp:positionV relativeFrom="paragraph">
                  <wp:posOffset>1344930</wp:posOffset>
                </wp:positionV>
                <wp:extent cx="118110" cy="332105"/>
                <wp:effectExtent l="57150" t="38100" r="34290" b="29845"/>
                <wp:wrapNone/>
                <wp:docPr id="264" name="Straight Arrow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8110" cy="3321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4" o:spid="_x0000_s1026" type="#_x0000_t32" style="position:absolute;margin-left:156.15pt;margin-top:105.9pt;width:9.3pt;height:26.15pt;flip:x y;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" strokecolor="black [3213]" strokeweight="1pt">
                <v:stroke endarrow="open"/>
                <o:lock v:ext="edit" shapetype="f"/>
              </v:shape>
            </w:pict>
          </mc:Fallback>
        </mc:AlternateContent>
      </w:r>
      <w:r w:rsidR="00502B58" w:rsidRPr="0041403F">
        <w:rPr>
          <w:b/>
          <w:noProof/>
          <w:color w:val="000000" w:themeColor="text1"/>
        </w:rPr>
        <mc:AlternateContent>
          <mc:Choice Requires="wps">
            <w:drawing>
              <wp:anchor distT="0" distB="0" distL="114300" distR="114300" simplePos="0" relativeHeight="251869696" behindDoc="0" locked="0" layoutInCell="1" allowOverlap="1" wp14:anchorId="6AD7FA36" wp14:editId="7AA6E52C">
                <wp:simplePos x="0" y="0"/>
                <wp:positionH relativeFrom="column">
                  <wp:posOffset>1870075</wp:posOffset>
                </wp:positionH>
                <wp:positionV relativeFrom="paragraph">
                  <wp:posOffset>1481455</wp:posOffset>
                </wp:positionV>
                <wp:extent cx="231140" cy="195580"/>
                <wp:effectExtent l="38100" t="38100" r="16510" b="33020"/>
                <wp:wrapNone/>
                <wp:docPr id="263" name="Straight Arrow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1140" cy="19558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3" o:spid="_x0000_s1026" type="#_x0000_t32" style="position:absolute;margin-left:147.25pt;margin-top:116.65pt;width:18.2pt;height:15.4pt;flip:x y;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" strokecolor="black [3213]" strokeweight="1pt">
                <v:stroke endarrow="open"/>
                <o:lock v:ext="edit" shapetype="f"/>
              </v:shape>
            </w:pict>
          </mc:Fallback>
        </mc:AlternateContent>
      </w:r>
      <w:r w:rsidR="00DC409D" w:rsidRPr="0041403F">
        <w:rPr>
          <w:noProof/>
        </w:rPr>
        <w:drawing>
          <wp:inline distT="0" distB="0" distL="0" distR="0" wp14:anchorId="6FB2B70D" wp14:editId="3625677B">
            <wp:extent cx="2081457" cy="1790696"/>
            <wp:effectExtent l="0" t="0" r="0" b="635"/>
            <wp:docPr id="10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cstate="print"/>
                    <a:srcRect r="20569"/>
                    <a:stretch>
                      <a:fillRect/>
                    </a:stretch>
                  </pic:blipFill>
                  <pic:spPr bwMode="auto">
                    <a:xfrm>
                      <a:off x="0" y="0"/>
                      <a:ext cx="2088533" cy="1796783"/>
                    </a:xfrm>
                    <a:prstGeom prst="rect">
                      <a:avLst/>
                    </a:prstGeom>
                    <a:noFill/>
                    <a:ln w="9525">
                      <a:noFill/>
                      <a:miter lim="800000"/>
                      <a:headEnd/>
                      <a:tailEnd/>
                    </a:ln>
                  </pic:spPr>
                </pic:pic>
              </a:graphicData>
            </a:graphic>
          </wp:inline>
        </w:drawing>
      </w:r>
    </w:p>
    <w:p w:rsidR="00EE44CF" w:rsidRPr="0041403F" w:rsidRDefault="0099533C" w:rsidP="00985A85">
      <w:pPr>
        <w:pStyle w:val="Caption"/>
        <w:spacing w:before="120" w:after="120"/>
        <w:jc w:val="center"/>
      </w:pPr>
      <w:bookmarkStart w:id="22" w:name="_Ref318311760"/>
      <w:proofErr w:type="gramStart"/>
      <w:r w:rsidRPr="0041403F">
        <w:t xml:space="preserve">Figure </w:t>
      </w:r>
      <w:r w:rsidR="00611103" w:rsidRPr="0041403F">
        <w:fldChar w:fldCharType="begin"/>
      </w:r>
      <w:r w:rsidRPr="0041403F">
        <w:instrText xml:space="preserve"> SEQ Figure \* ARABIC </w:instrText>
      </w:r>
      <w:r w:rsidR="00611103" w:rsidRPr="0041403F">
        <w:fldChar w:fldCharType="separate"/>
      </w:r>
      <w:r w:rsidR="00DA36F8" w:rsidRPr="0041403F">
        <w:t>14</w:t>
      </w:r>
      <w:r w:rsidR="00611103" w:rsidRPr="0041403F">
        <w:fldChar w:fldCharType="end"/>
      </w:r>
      <w:bookmarkEnd w:id="22"/>
      <w:r w:rsidRPr="0041403F">
        <w:t>.</w:t>
      </w:r>
      <w:proofErr w:type="gramEnd"/>
      <w:r w:rsidRPr="0041403F">
        <w:t xml:space="preserve"> </w:t>
      </w:r>
      <w:proofErr w:type="gramStart"/>
      <w:r w:rsidR="00442A62" w:rsidRPr="0041403F">
        <w:t>SENSOR</w:t>
      </w:r>
      <w:r w:rsidR="00383615" w:rsidRPr="0041403F">
        <w:t xml:space="preserve"> RELOCATION</w:t>
      </w:r>
      <w:r w:rsidR="00985A85" w:rsidRPr="0041403F">
        <w:t>.</w:t>
      </w:r>
      <w:proofErr w:type="gramEnd"/>
    </w:p>
    <w:p w:rsidR="00DC409D" w:rsidRPr="0041403F" w:rsidRDefault="00656551" w:rsidP="003F560B">
      <w:pPr>
        <w:tabs>
          <w:tab w:val="left" w:pos="360"/>
        </w:tabs>
      </w:pPr>
      <w:r w:rsidRPr="0041403F">
        <w:lastRenderedPageBreak/>
        <w:tab/>
      </w:r>
      <w:r w:rsidR="003F560B" w:rsidRPr="0041403F">
        <w:t>The FEA results</w:t>
      </w:r>
      <w:r w:rsidR="00FA3761" w:rsidRPr="0041403F">
        <w:t xml:space="preserve"> </w:t>
      </w:r>
      <w:r w:rsidR="003F560B" w:rsidRPr="0041403F">
        <w:t xml:space="preserve">in </w:t>
      </w:r>
      <w:r w:rsidR="008531BB" w:rsidRPr="0041403F">
        <w:fldChar w:fldCharType="begin"/>
      </w:r>
      <w:r w:rsidR="008531BB" w:rsidRPr="0041403F">
        <w:instrText xml:space="preserve"> REF _Ref317516147 \h  \* MERGEFORMAT </w:instrText>
      </w:r>
      <w:r w:rsidR="008531BB" w:rsidRPr="0041403F">
        <w:fldChar w:fldCharType="separate"/>
      </w:r>
      <w:r w:rsidR="00DA36F8" w:rsidRPr="0041403F">
        <w:t>Figure 15</w:t>
      </w:r>
      <w:r w:rsidR="008531BB" w:rsidRPr="0041403F">
        <w:fldChar w:fldCharType="end"/>
      </w:r>
      <w:r w:rsidR="003F560B" w:rsidRPr="0041403F">
        <w:t xml:space="preserve"> show that</w:t>
      </w:r>
      <w:r w:rsidR="00FA3761" w:rsidRPr="0041403F">
        <w:t xml:space="preserve"> the instruments have b</w:t>
      </w:r>
      <w:r w:rsidR="003F560B" w:rsidRPr="0041403F">
        <w:t>een reposi</w:t>
      </w:r>
      <w:r w:rsidR="00442A62" w:rsidRPr="0041403F">
        <w:t>tioned in areas of lower motion</w:t>
      </w:r>
      <w:r w:rsidR="003F560B" w:rsidRPr="0041403F">
        <w:t xml:space="preserve"> </w:t>
      </w:r>
      <w:r w:rsidR="00442A62" w:rsidRPr="0041403F">
        <w:t>(blue areas of low displacement</w:t>
      </w:r>
      <w:r w:rsidR="003F560B" w:rsidRPr="0041403F">
        <w:t>).</w:t>
      </w:r>
    </w:p>
    <w:p w:rsidR="00D841B1" w:rsidRPr="0041403F" w:rsidRDefault="00C05B6A" w:rsidP="005729DC">
      <w:pPr>
        <w:pStyle w:val="BodyTextIndent"/>
        <w:spacing w:before="60"/>
        <w:ind w:firstLine="0"/>
        <w:jc w:val="center"/>
      </w:pPr>
      <w:r w:rsidRPr="0041403F">
        <w:rPr>
          <w:noProof/>
        </w:rPr>
        <w:drawing>
          <wp:inline distT="0" distB="0" distL="0" distR="0" wp14:anchorId="53FFB9F7" wp14:editId="148E223C">
            <wp:extent cx="1620982" cy="1132609"/>
            <wp:effectExtent l="19050" t="0" r="0" b="0"/>
            <wp:docPr id="9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l="25003" t="42570" r="34420" b="19318"/>
                    <a:stretch>
                      <a:fillRect/>
                    </a:stretch>
                  </pic:blipFill>
                  <pic:spPr bwMode="auto">
                    <a:xfrm>
                      <a:off x="0" y="0"/>
                      <a:ext cx="1620982" cy="1132609"/>
                    </a:xfrm>
                    <a:prstGeom prst="rect">
                      <a:avLst/>
                    </a:prstGeom>
                    <a:noFill/>
                    <a:ln w="9525">
                      <a:noFill/>
                      <a:miter lim="800000"/>
                      <a:headEnd/>
                      <a:tailEnd/>
                    </a:ln>
                  </pic:spPr>
                </pic:pic>
              </a:graphicData>
            </a:graphic>
          </wp:inline>
        </w:drawing>
      </w:r>
      <w:r w:rsidR="00ED688F" w:rsidRPr="0041403F">
        <w:t xml:space="preserve">  </w:t>
      </w:r>
      <w:r w:rsidR="00ED688F" w:rsidRPr="0041403F">
        <w:rPr>
          <w:noProof/>
        </w:rPr>
        <w:drawing>
          <wp:inline distT="0" distB="0" distL="0" distR="0" wp14:anchorId="2BC401AF" wp14:editId="19815EA8">
            <wp:extent cx="1215369" cy="1132609"/>
            <wp:effectExtent l="19050" t="0" r="3831" b="0"/>
            <wp:docPr id="9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l="61313" t="15534" r="4953" b="41822"/>
                    <a:stretch>
                      <a:fillRect/>
                    </a:stretch>
                  </pic:blipFill>
                  <pic:spPr bwMode="auto">
                    <a:xfrm>
                      <a:off x="0" y="0"/>
                      <a:ext cx="1217273" cy="1134383"/>
                    </a:xfrm>
                    <a:prstGeom prst="rect">
                      <a:avLst/>
                    </a:prstGeom>
                    <a:noFill/>
                    <a:ln w="9525">
                      <a:noFill/>
                      <a:miter lim="800000"/>
                      <a:headEnd/>
                      <a:tailEnd/>
                    </a:ln>
                  </pic:spPr>
                </pic:pic>
              </a:graphicData>
            </a:graphic>
          </wp:inline>
        </w:drawing>
      </w:r>
    </w:p>
    <w:p w:rsidR="00EE44CF" w:rsidRPr="0041403F" w:rsidRDefault="0099533C" w:rsidP="00985A85">
      <w:pPr>
        <w:pStyle w:val="Caption"/>
        <w:jc w:val="center"/>
      </w:pPr>
      <w:bookmarkStart w:id="23" w:name="_Ref317516147"/>
      <w:proofErr w:type="gramStart"/>
      <w:r w:rsidRPr="0041403F">
        <w:t xml:space="preserve">Figure </w:t>
      </w:r>
      <w:r w:rsidR="00611103" w:rsidRPr="0041403F">
        <w:fldChar w:fldCharType="begin"/>
      </w:r>
      <w:r w:rsidRPr="0041403F">
        <w:instrText xml:space="preserve"> SEQ Figure \* ARABIC </w:instrText>
      </w:r>
      <w:r w:rsidR="00611103" w:rsidRPr="0041403F">
        <w:fldChar w:fldCharType="separate"/>
      </w:r>
      <w:r w:rsidR="00DA36F8" w:rsidRPr="0041403F">
        <w:t>15</w:t>
      </w:r>
      <w:r w:rsidR="00611103" w:rsidRPr="0041403F">
        <w:fldChar w:fldCharType="end"/>
      </w:r>
      <w:bookmarkEnd w:id="23"/>
      <w:r w:rsidRPr="0041403F">
        <w:t>.</w:t>
      </w:r>
      <w:proofErr w:type="gramEnd"/>
      <w:r w:rsidRPr="0041403F">
        <w:t xml:space="preserve"> </w:t>
      </w:r>
      <w:r w:rsidR="008F11A3" w:rsidRPr="0041403F">
        <w:t>FEA RESULTS AFTER SENSORS RE</w:t>
      </w:r>
      <w:r w:rsidR="00985A85" w:rsidRPr="0041403F">
        <w:t>LOCATION</w:t>
      </w:r>
    </w:p>
    <w:p w:rsidR="00773196" w:rsidRPr="0041403F" w:rsidRDefault="00773196" w:rsidP="00285EAA">
      <w:pPr>
        <w:pStyle w:val="BodyTextIndent"/>
        <w:numPr>
          <w:ilvl w:val="1"/>
          <w:numId w:val="6"/>
        </w:numPr>
        <w:spacing w:before="120"/>
        <w:rPr>
          <w:b/>
        </w:rPr>
      </w:pPr>
      <w:r w:rsidRPr="0041403F">
        <w:rPr>
          <w:rFonts w:ascii="Arial" w:hAnsi="Arial" w:cs="Arial"/>
          <w:b/>
        </w:rPr>
        <w:t>Stiffening</w:t>
      </w:r>
    </w:p>
    <w:p w:rsidR="00DD01A3" w:rsidRPr="0041403F" w:rsidRDefault="00C063BF" w:rsidP="004B3DC8">
      <w:pPr>
        <w:tabs>
          <w:tab w:val="left" w:pos="360"/>
        </w:tabs>
      </w:pPr>
      <w:r w:rsidRPr="0041403F">
        <w:tab/>
      </w:r>
      <w:r w:rsidR="00E9751D" w:rsidRPr="0041403F">
        <w:t xml:space="preserve">The </w:t>
      </w:r>
      <w:r w:rsidR="008F11A3" w:rsidRPr="0041403F">
        <w:t>prototype’s</w:t>
      </w:r>
      <w:r w:rsidR="00E9751D" w:rsidRPr="0041403F">
        <w:t xml:space="preserve"> lowest resonance was estimated at 151 Hz </w:t>
      </w:r>
      <w:r w:rsidR="0059734D" w:rsidRPr="0041403F">
        <w:t>with</w:t>
      </w:r>
      <w:r w:rsidR="00E9751D" w:rsidRPr="0041403F">
        <w:t xml:space="preserve"> the FEA model, and measured at 131 Hz on the prototype after the re-engineering presented in the previous section. The</w:t>
      </w:r>
      <w:r w:rsidR="003146BF" w:rsidRPr="0041403F">
        <w:t xml:space="preserve"> FEA results </w:t>
      </w:r>
      <w:r w:rsidR="00E9751D" w:rsidRPr="0041403F">
        <w:t xml:space="preserve">in </w:t>
      </w:r>
      <w:r w:rsidR="008531BB" w:rsidRPr="0041403F">
        <w:fldChar w:fldCharType="begin"/>
      </w:r>
      <w:r w:rsidR="008531BB" w:rsidRPr="0041403F">
        <w:instrText xml:space="preserve"> REF _Ref317516007 \h  \* MERGEFORMAT </w:instrText>
      </w:r>
      <w:r w:rsidR="008531BB" w:rsidRPr="0041403F">
        <w:fldChar w:fldCharType="separate"/>
      </w:r>
      <w:r w:rsidR="00DA36F8" w:rsidRPr="0041403F">
        <w:t>Figure 13</w:t>
      </w:r>
      <w:r w:rsidR="008531BB" w:rsidRPr="0041403F">
        <w:fldChar w:fldCharType="end"/>
      </w:r>
      <w:r w:rsidR="004D43EE" w:rsidRPr="0041403F">
        <w:t xml:space="preserve"> show</w:t>
      </w:r>
      <w:r w:rsidR="00E9751D" w:rsidRPr="0041403F">
        <w:t xml:space="preserve"> that the lowest resonance was a torsion</w:t>
      </w:r>
      <w:r w:rsidR="004D43EE" w:rsidRPr="0041403F">
        <w:t>al arm-twist</w:t>
      </w:r>
      <w:r w:rsidR="00E9751D" w:rsidRPr="0041403F">
        <w:t xml:space="preserve"> mode. </w:t>
      </w:r>
    </w:p>
    <w:p w:rsidR="00D33712" w:rsidRPr="0041403F" w:rsidRDefault="00C063BF" w:rsidP="00D33712">
      <w:pPr>
        <w:tabs>
          <w:tab w:val="left" w:pos="360"/>
        </w:tabs>
      </w:pPr>
      <w:r w:rsidRPr="0041403F">
        <w:rPr>
          <w:kern w:val="0"/>
          <w:szCs w:val="24"/>
        </w:rPr>
        <w:tab/>
      </w:r>
      <w:r w:rsidR="008531BB" w:rsidRPr="0041403F">
        <w:fldChar w:fldCharType="begin"/>
      </w:r>
      <w:r w:rsidR="008531BB" w:rsidRPr="0041403F">
        <w:instrText xml:space="preserve"> REF _Ref317516697 \h  \* MERGEFORMAT </w:instrText>
      </w:r>
      <w:r w:rsidR="008531BB" w:rsidRPr="0041403F">
        <w:fldChar w:fldCharType="separate"/>
      </w:r>
      <w:r w:rsidR="00DA36F8" w:rsidRPr="0041403F">
        <w:t>Figure 16</w:t>
      </w:r>
      <w:r w:rsidR="008531BB" w:rsidRPr="0041403F">
        <w:fldChar w:fldCharType="end"/>
      </w:r>
      <w:r w:rsidR="00B24E89" w:rsidRPr="0041403F">
        <w:rPr>
          <w:kern w:val="0"/>
          <w:szCs w:val="24"/>
        </w:rPr>
        <w:t xml:space="preserve"> </w:t>
      </w:r>
      <w:r w:rsidR="00AA73B3" w:rsidRPr="0041403F">
        <w:t xml:space="preserve">shows the </w:t>
      </w:r>
      <w:r w:rsidR="003146BF" w:rsidRPr="0041403F">
        <w:t>re-design of the close out plate</w:t>
      </w:r>
      <w:r w:rsidR="00AA73B3" w:rsidRPr="0041403F">
        <w:t xml:space="preserve">. The black contour </w:t>
      </w:r>
      <w:r w:rsidR="00B24E89" w:rsidRPr="0041403F">
        <w:t xml:space="preserve">(1) </w:t>
      </w:r>
      <w:r w:rsidR="00AA73B3" w:rsidRPr="0041403F">
        <w:t xml:space="preserve">shows the material added to reinforce the global torsion modes (around the blue arrow) and the global bending modes (along the blue arrow). </w:t>
      </w:r>
      <w:r w:rsidR="00952DED" w:rsidRPr="0041403F">
        <w:t>Successive design/FEA iterations showe</w:t>
      </w:r>
      <w:r w:rsidRPr="0041403F">
        <w:t>d that extending the plate beyo</w:t>
      </w:r>
      <w:r w:rsidR="00952DED" w:rsidRPr="0041403F">
        <w:t xml:space="preserve">nd the red arrow would </w:t>
      </w:r>
      <w:r w:rsidR="003146BF" w:rsidRPr="0041403F">
        <w:t xml:space="preserve">create </w:t>
      </w:r>
      <w:r w:rsidR="00952DED" w:rsidRPr="0041403F">
        <w:t>local bending mode</w:t>
      </w:r>
      <w:r w:rsidRPr="0041403F">
        <w:t>s</w:t>
      </w:r>
      <w:r w:rsidR="00952DED" w:rsidRPr="0041403F">
        <w:t>. The configuration shown below gave the optimal compromise. The webbing (2) was designed to increase the stiffness over mass ratio.</w:t>
      </w:r>
      <w:r w:rsidR="00D33712" w:rsidRPr="0041403F">
        <w:t xml:space="preserve"> </w:t>
      </w:r>
    </w:p>
    <w:p w:rsidR="0051793D" w:rsidRPr="0041403F" w:rsidRDefault="0051793D" w:rsidP="00D33712">
      <w:pPr>
        <w:tabs>
          <w:tab w:val="left" w:pos="360"/>
        </w:tabs>
      </w:pPr>
      <w:r w:rsidRPr="0041403F">
        <w:rPr>
          <w:noProof/>
        </w:rPr>
        <mc:AlternateContent>
          <mc:Choice Requires="wpg">
            <w:drawing>
              <wp:anchor distT="0" distB="0" distL="114300" distR="114300" simplePos="0" relativeHeight="251832832" behindDoc="0" locked="0" layoutInCell="1" allowOverlap="1" wp14:anchorId="131922D5" wp14:editId="465A0A03">
                <wp:simplePos x="0" y="0"/>
                <wp:positionH relativeFrom="column">
                  <wp:posOffset>1046480</wp:posOffset>
                </wp:positionH>
                <wp:positionV relativeFrom="paragraph">
                  <wp:posOffset>113770</wp:posOffset>
                </wp:positionV>
                <wp:extent cx="270510" cy="23304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 cy="233045"/>
                          <a:chOff x="0" y="0"/>
                          <a:chExt cx="270510" cy="233680"/>
                        </a:xfrm>
                      </wpg:grpSpPr>
                      <wps:wsp>
                        <wps:cNvPr id="112" name="Text Box 112"/>
                        <wps:cNvSpPr txBox="1"/>
                        <wps:spPr>
                          <a:xfrm>
                            <a:off x="0" y="0"/>
                            <a:ext cx="27051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00" w:rsidRPr="001B4786" w:rsidRDefault="00635E00" w:rsidP="00D33712">
                              <w:pPr>
                                <w:rPr>
                                  <w:b/>
                                  <w:sz w:val="18"/>
                                  <w:szCs w:val="18"/>
                                </w:rPr>
                              </w:pPr>
                              <w:r>
                                <w:rPr>
                                  <w:b/>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Oval 113"/>
                        <wps:cNvSpPr/>
                        <wps:spPr>
                          <a:xfrm>
                            <a:off x="28575" y="23813"/>
                            <a:ext cx="182880" cy="18288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1" o:spid="_x0000_s1079" style="position:absolute;left:0;text-align:left;margin-left:82.4pt;margin-top:8.95pt;width:21.3pt;height:18.35pt;z-index:251832832;mso-width-relative:margin;mso-height-relative:margin"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">
                <v:shape id="Text Box 112" o:spid="_x0000_s1080" type="#_x0000_t202" style="position:absolute;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nMsQA&#10;AADcAAAADwAAAGRycy9kb3ducmV2LnhtbERPTWvCQBC9F/wPywi9NRsDLSFmFQlIi7SHqBdvY3ZM&#10;gtnZmF017a/vFgre5vE+J1+OphM3GlxrWcEsikEQV1a3XCvY79YvKQjnkTV2lknBNzlYLiZPOWba&#10;3rmk29bXIoSwy1BB432fSemqhgy6yPbEgTvZwaAPcKilHvAewk0nkzh+kwZbDg0N9lQ0VJ23V6Ng&#10;U6y/sDwmJv3pivfP06q/7A+vSj1Px9UchKfRP8T/7g8d5s8S+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TpzLEAAAA3AAAAA8AAAAAAAAAAAAAAAAAmAIAAGRycy9k&#10;b3ducmV2LnhtbFBLBQYAAAAABAAEAPUAAACJAwAAAAA=&#10;" filled="f" stroked="f" strokeweight=".5pt">
                  <v:textbox>
                    <w:txbxContent>
                      <w:p w:rsidR="00623633" w:rsidRPr="001B4786" w:rsidRDefault="00623633" w:rsidP="00D33712">
                        <w:pPr>
                          <w:rPr>
                            <w:b/>
                            <w:sz w:val="18"/>
                            <w:szCs w:val="18"/>
                          </w:rPr>
                        </w:pPr>
                        <w:r>
                          <w:rPr>
                            <w:b/>
                            <w:sz w:val="18"/>
                            <w:szCs w:val="18"/>
                          </w:rPr>
                          <w:t>2</w:t>
                        </w:r>
                      </w:p>
                    </w:txbxContent>
                  </v:textbox>
                </v:shape>
                <v:oval id="Oval 113" o:spid="_x0000_s1081"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DZb8A&#10;AADcAAAADwAAAGRycy9kb3ducmV2LnhtbERPy6rCMBDdC/5DGMGNaKKCSDWKCN6rSx8fMDRjW2wm&#10;pYl9/L25cMHdHM5ztvvOlqKh2heONcxnCgRx6kzBmYbH/TRdg/AB2WDpmDT05GG/Gw62mBjX8pWa&#10;W8hEDGGfoIY8hCqR0qc5WfQzVxFH7ulqiyHCOpOmxjaG21IulFpJiwXHhhwrOuaUvm5vq6H5WZxp&#10;0mPfZuuqV9fJ7+WlllqPR91hAyJQF77if/fZxPnzJfw9Ey+Qu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7MNlvwAAANwAAAAPAAAAAAAAAAAAAAAAAJgCAABkcnMvZG93bnJl&#10;di54bWxQSwUGAAAAAAQABAD1AAAAhAMAAAAA&#10;" filled="f" strokecolor="black [3213]" strokeweight="1pt"/>
              </v:group>
            </w:pict>
          </mc:Fallback>
        </mc:AlternateContent>
      </w:r>
    </w:p>
    <w:p w:rsidR="00D33712" w:rsidRPr="0041403F" w:rsidRDefault="00502B58" w:rsidP="0051793D">
      <w:pPr>
        <w:suppressAutoHyphens w:val="0"/>
        <w:overflowPunct/>
        <w:autoSpaceDE/>
        <w:autoSpaceDN/>
        <w:adjustRightInd/>
        <w:spacing w:after="120"/>
        <w:jc w:val="center"/>
        <w:textAlignment w:val="auto"/>
        <w:rPr>
          <w:b/>
        </w:rPr>
      </w:pPr>
      <w:r w:rsidRPr="0041403F">
        <w:rPr>
          <w:b/>
          <w:noProof/>
        </w:rPr>
        <mc:AlternateContent>
          <mc:Choice Requires="wpg">
            <w:drawing>
              <wp:anchor distT="0" distB="0" distL="114300" distR="114300" simplePos="0" relativeHeight="251828736" behindDoc="0" locked="0" layoutInCell="1" allowOverlap="1" wp14:anchorId="073EFD9E" wp14:editId="169458CA">
                <wp:simplePos x="0" y="0"/>
                <wp:positionH relativeFrom="column">
                  <wp:posOffset>531083</wp:posOffset>
                </wp:positionH>
                <wp:positionV relativeFrom="paragraph">
                  <wp:posOffset>114300</wp:posOffset>
                </wp:positionV>
                <wp:extent cx="270510" cy="233045"/>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 cy="233045"/>
                          <a:chOff x="0" y="0"/>
                          <a:chExt cx="270510" cy="233680"/>
                        </a:xfrm>
                      </wpg:grpSpPr>
                      <wps:wsp>
                        <wps:cNvPr id="99" name="Text Box 99"/>
                        <wps:cNvSpPr txBox="1"/>
                        <wps:spPr>
                          <a:xfrm>
                            <a:off x="0" y="0"/>
                            <a:ext cx="27051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00" w:rsidRPr="001B4786" w:rsidRDefault="00635E00" w:rsidP="00D33712">
                              <w:pPr>
                                <w:rPr>
                                  <w:b/>
                                  <w:sz w:val="18"/>
                                  <w:szCs w:val="18"/>
                                </w:rPr>
                              </w:pPr>
                              <w:r>
                                <w:rPr>
                                  <w:b/>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Oval 102"/>
                        <wps:cNvSpPr/>
                        <wps:spPr>
                          <a:xfrm>
                            <a:off x="28575" y="23813"/>
                            <a:ext cx="182880" cy="18288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7" o:spid="_x0000_s1082" style="position:absolute;left:0;text-align:left;margin-left:41.8pt;margin-top:9pt;width:21.3pt;height:18.35pt;z-index:251828736;mso-width-relative:margin;mso-height-relative:margin"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">
                <v:shape id="Text Box 99" o:spid="_x0000_s1083" type="#_x0000_t202" style="position:absolute;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wSMUA&#10;AADbAAAADwAAAGRycy9kb3ducmV2LnhtbESPQWvCQBSE7wX/w/IEb3VjQNHUVSQgFWkPWi/entln&#10;Err7Nma3MfXXdwuFHoeZ+YZZrntrREetrx0rmIwTEMSF0zWXCk4f2+c5CB+QNRrHpOCbPKxXg6cl&#10;Ztrd+UDdMZQiQthnqKAKocmk9EVFFv3YNcTRu7rWYoiyLaVu8R7h1sg0SWbSYs1xocKG8oqKz+OX&#10;VbDPt+94uKR2/jD569t109xO56lSo2G/eQERqA//4b/2TitYLO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BIxQAAANsAAAAPAAAAAAAAAAAAAAAAAJgCAABkcnMv&#10;ZG93bnJldi54bWxQSwUGAAAAAAQABAD1AAAAigMAAAAA&#10;" filled="f" stroked="f" strokeweight=".5pt">
                  <v:textbox>
                    <w:txbxContent>
                      <w:p w:rsidR="00623633" w:rsidRPr="001B4786" w:rsidRDefault="00623633" w:rsidP="00D33712">
                        <w:pPr>
                          <w:rPr>
                            <w:b/>
                            <w:sz w:val="18"/>
                            <w:szCs w:val="18"/>
                          </w:rPr>
                        </w:pPr>
                        <w:r>
                          <w:rPr>
                            <w:b/>
                            <w:sz w:val="18"/>
                            <w:szCs w:val="18"/>
                          </w:rPr>
                          <w:t>1</w:t>
                        </w:r>
                      </w:p>
                    </w:txbxContent>
                  </v:textbox>
                </v:shape>
                <v:oval id="Oval 102" o:spid="_x0000_s1084"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wI78A&#10;AADcAAAADwAAAGRycy9kb3ducmV2LnhtbERP24rCMBB9F/Yfwgj7ImtiBSldo8iCrj6q+wFDM9sW&#10;m0lpYi9/bwTBtzmc66y3g61FR62vHGtYzBUI4tyZigsNf9f9VwrCB2SDtWPSMJKH7eZjssbMuJ7P&#10;1F1CIWII+ww1lCE0mZQ+L8min7uGOHL/rrUYImwLaVrsY7itZaLUSlqsODaU2NBPSfntcrcaukNy&#10;pNmIY1+kzajOs9/TTS21/pwOu28QgYbwFr/cRxPnqwSez8QL5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fAjvwAAANwAAAAPAAAAAAAAAAAAAAAAAJgCAABkcnMvZG93bnJl&#10;di54bWxQSwUGAAAAAAQABAD1AAAAhAMAAAAA&#10;" filled="f" strokecolor="black [3213]" strokeweight="1pt"/>
              </v:group>
            </w:pict>
          </mc:Fallback>
        </mc:AlternateContent>
      </w:r>
      <w:r w:rsidRPr="0041403F">
        <w:rPr>
          <w:b/>
          <w:noProof/>
        </w:rPr>
        <mc:AlternateContent>
          <mc:Choice Requires="wps">
            <w:drawing>
              <wp:anchor distT="0" distB="0" distL="114300" distR="114300" simplePos="0" relativeHeight="251861504" behindDoc="0" locked="0" layoutInCell="1" allowOverlap="1" wp14:anchorId="541EEE4F" wp14:editId="41A93DFE">
                <wp:simplePos x="0" y="0"/>
                <wp:positionH relativeFrom="column">
                  <wp:posOffset>692480</wp:posOffset>
                </wp:positionH>
                <wp:positionV relativeFrom="paragraph">
                  <wp:posOffset>310977</wp:posOffset>
                </wp:positionV>
                <wp:extent cx="178130" cy="486888"/>
                <wp:effectExtent l="0" t="0" r="50800" b="66040"/>
                <wp:wrapNone/>
                <wp:docPr id="255" name="Straight Arrow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8130" cy="4868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5" o:spid="_x0000_s1026" type="#_x0000_t32" style="position:absolute;margin-left:54.55pt;margin-top:24.5pt;width:14.05pt;height:38.3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" strokecolor="black [3213]">
                <v:stroke endarrow="open"/>
                <o:lock v:ext="edit" shapetype="f"/>
              </v:shape>
            </w:pict>
          </mc:Fallback>
        </mc:AlternateContent>
      </w:r>
      <w:r w:rsidR="00D33712" w:rsidRPr="0041403F">
        <w:rPr>
          <w:b/>
          <w:noProof/>
        </w:rPr>
        <mc:AlternateContent>
          <mc:Choice Requires="wps">
            <w:drawing>
              <wp:anchor distT="0" distB="0" distL="114300" distR="114300" simplePos="0" relativeHeight="251834880" behindDoc="0" locked="0" layoutInCell="1" allowOverlap="1" wp14:anchorId="14BC0554" wp14:editId="0C252902">
                <wp:simplePos x="0" y="0"/>
                <wp:positionH relativeFrom="column">
                  <wp:posOffset>1151890</wp:posOffset>
                </wp:positionH>
                <wp:positionV relativeFrom="paragraph">
                  <wp:posOffset>919480</wp:posOffset>
                </wp:positionV>
                <wp:extent cx="131445" cy="147955"/>
                <wp:effectExtent l="38100" t="19050" r="20955" b="42545"/>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1445" cy="147955"/>
                        </a:xfrm>
                        <a:prstGeom prst="straightConnector1">
                          <a:avLst/>
                        </a:prstGeom>
                        <a:ln w="28575">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7" o:spid="_x0000_s1026" type="#_x0000_t32" style="position:absolute;margin-left:90.7pt;margin-top:72.4pt;width:10.35pt;height:11.65pt;flip:x;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" strokecolor="red" strokeweight="2.25pt">
                <v:stroke endarrow="block"/>
                <o:lock v:ext="edit" shapetype="f"/>
              </v:shape>
            </w:pict>
          </mc:Fallback>
        </mc:AlternateContent>
      </w:r>
      <w:r w:rsidR="00D33712" w:rsidRPr="0041403F">
        <w:rPr>
          <w:b/>
          <w:noProof/>
        </w:rPr>
        <mc:AlternateContent>
          <mc:Choice Requires="wps">
            <w:drawing>
              <wp:anchor distT="0" distB="0" distL="114300" distR="114300" simplePos="0" relativeHeight="251829760" behindDoc="0" locked="0" layoutInCell="1" allowOverlap="1" wp14:anchorId="08A2DBC4" wp14:editId="6AD59DDB">
                <wp:simplePos x="0" y="0"/>
                <wp:positionH relativeFrom="column">
                  <wp:posOffset>650875</wp:posOffset>
                </wp:positionH>
                <wp:positionV relativeFrom="paragraph">
                  <wp:posOffset>901700</wp:posOffset>
                </wp:positionV>
                <wp:extent cx="1209675" cy="454025"/>
                <wp:effectExtent l="0" t="57150" r="47625" b="60325"/>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09675" cy="454025"/>
                        </a:xfrm>
                        <a:prstGeom prst="straightConnector1">
                          <a:avLst/>
                        </a:prstGeom>
                        <a:ln w="28575">
                          <a:solidFill>
                            <a:srgbClr val="00B0F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8" o:spid="_x0000_s1026" type="#_x0000_t32" style="position:absolute;margin-left:51.25pt;margin-top:71pt;width:95.25pt;height:35.75pt;flip:x y;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" strokecolor="#00b0f0" strokeweight="2.25pt">
                <v:stroke startarrow="block" endarrow="block"/>
                <o:lock v:ext="edit" shapetype="f"/>
              </v:shape>
            </w:pict>
          </mc:Fallback>
        </mc:AlternateContent>
      </w:r>
      <w:r w:rsidR="00D33712" w:rsidRPr="0041403F">
        <w:rPr>
          <w:b/>
          <w:noProof/>
        </w:rPr>
        <mc:AlternateContent>
          <mc:Choice Requires="wps">
            <w:drawing>
              <wp:anchor distT="0" distB="0" distL="114300" distR="114300" simplePos="0" relativeHeight="251833856" behindDoc="0" locked="0" layoutInCell="1" allowOverlap="1" wp14:anchorId="2015C87B" wp14:editId="7EB8DC23">
                <wp:simplePos x="0" y="0"/>
                <wp:positionH relativeFrom="column">
                  <wp:posOffset>693420</wp:posOffset>
                </wp:positionH>
                <wp:positionV relativeFrom="paragraph">
                  <wp:posOffset>894080</wp:posOffset>
                </wp:positionV>
                <wp:extent cx="1155700" cy="193040"/>
                <wp:effectExtent l="0" t="114300" r="0" b="226060"/>
                <wp:wrapNone/>
                <wp:docPr id="45" name="Trapezoid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260467">
                          <a:off x="0" y="0"/>
                          <a:ext cx="1155700" cy="193040"/>
                        </a:xfrm>
                        <a:custGeom>
                          <a:avLst/>
                          <a:gdLst>
                            <a:gd name="connsiteX0" fmla="*/ 0 w 1101090"/>
                            <a:gd name="connsiteY0" fmla="*/ 165100 h 165100"/>
                            <a:gd name="connsiteX1" fmla="*/ 41747 w 1101090"/>
                            <a:gd name="connsiteY1" fmla="*/ 0 h 165100"/>
                            <a:gd name="connsiteX2" fmla="*/ 1059343 w 1101090"/>
                            <a:gd name="connsiteY2" fmla="*/ 0 h 165100"/>
                            <a:gd name="connsiteX3" fmla="*/ 1101090 w 1101090"/>
                            <a:gd name="connsiteY3" fmla="*/ 165100 h 165100"/>
                            <a:gd name="connsiteX4" fmla="*/ 0 w 1101090"/>
                            <a:gd name="connsiteY4" fmla="*/ 165100 h 165100"/>
                            <a:gd name="connsiteX0" fmla="*/ 29778 w 1130868"/>
                            <a:gd name="connsiteY0" fmla="*/ 165100 h 165100"/>
                            <a:gd name="connsiteX1" fmla="*/ 0 w 1130868"/>
                            <a:gd name="connsiteY1" fmla="*/ 87558 h 165100"/>
                            <a:gd name="connsiteX2" fmla="*/ 1089121 w 1130868"/>
                            <a:gd name="connsiteY2" fmla="*/ 0 h 165100"/>
                            <a:gd name="connsiteX3" fmla="*/ 1130868 w 1130868"/>
                            <a:gd name="connsiteY3" fmla="*/ 165100 h 165100"/>
                            <a:gd name="connsiteX4" fmla="*/ 29778 w 1130868"/>
                            <a:gd name="connsiteY4" fmla="*/ 165100 h 165100"/>
                            <a:gd name="connsiteX0" fmla="*/ 29778 w 1130868"/>
                            <a:gd name="connsiteY0" fmla="*/ 165100 h 165100"/>
                            <a:gd name="connsiteX1" fmla="*/ 0 w 1130868"/>
                            <a:gd name="connsiteY1" fmla="*/ 87558 h 165100"/>
                            <a:gd name="connsiteX2" fmla="*/ 163500 w 1130868"/>
                            <a:gd name="connsiteY2" fmla="*/ 73301 h 165100"/>
                            <a:gd name="connsiteX3" fmla="*/ 1089121 w 1130868"/>
                            <a:gd name="connsiteY3" fmla="*/ 0 h 165100"/>
                            <a:gd name="connsiteX4" fmla="*/ 1130868 w 1130868"/>
                            <a:gd name="connsiteY4" fmla="*/ 165100 h 165100"/>
                            <a:gd name="connsiteX5" fmla="*/ 29778 w 1130868"/>
                            <a:gd name="connsiteY5" fmla="*/ 165100 h 165100"/>
                            <a:gd name="connsiteX0" fmla="*/ 29778 w 1130868"/>
                            <a:gd name="connsiteY0" fmla="*/ 165100 h 165100"/>
                            <a:gd name="connsiteX1" fmla="*/ 0 w 1130868"/>
                            <a:gd name="connsiteY1" fmla="*/ 87558 h 165100"/>
                            <a:gd name="connsiteX2" fmla="*/ 269647 w 1130868"/>
                            <a:gd name="connsiteY2" fmla="*/ 5491 h 165100"/>
                            <a:gd name="connsiteX3" fmla="*/ 1089121 w 1130868"/>
                            <a:gd name="connsiteY3" fmla="*/ 0 h 165100"/>
                            <a:gd name="connsiteX4" fmla="*/ 1130868 w 1130868"/>
                            <a:gd name="connsiteY4" fmla="*/ 165100 h 165100"/>
                            <a:gd name="connsiteX5" fmla="*/ 29778 w 1130868"/>
                            <a:gd name="connsiteY5" fmla="*/ 165100 h 165100"/>
                            <a:gd name="connsiteX0" fmla="*/ 29778 w 1130868"/>
                            <a:gd name="connsiteY0" fmla="*/ 165100 h 165100"/>
                            <a:gd name="connsiteX1" fmla="*/ 0 w 1130868"/>
                            <a:gd name="connsiteY1" fmla="*/ 87558 h 165100"/>
                            <a:gd name="connsiteX2" fmla="*/ 269647 w 1130868"/>
                            <a:gd name="connsiteY2" fmla="*/ 5491 h 165100"/>
                            <a:gd name="connsiteX3" fmla="*/ 939925 w 1130868"/>
                            <a:gd name="connsiteY3" fmla="*/ 6497 h 165100"/>
                            <a:gd name="connsiteX4" fmla="*/ 1089121 w 1130868"/>
                            <a:gd name="connsiteY4" fmla="*/ 0 h 165100"/>
                            <a:gd name="connsiteX5" fmla="*/ 1130868 w 1130868"/>
                            <a:gd name="connsiteY5" fmla="*/ 165100 h 165100"/>
                            <a:gd name="connsiteX6" fmla="*/ 29778 w 1130868"/>
                            <a:gd name="connsiteY6" fmla="*/ 165100 h 165100"/>
                            <a:gd name="connsiteX0" fmla="*/ 29778 w 1130868"/>
                            <a:gd name="connsiteY0" fmla="*/ 159609 h 159609"/>
                            <a:gd name="connsiteX1" fmla="*/ 0 w 1130868"/>
                            <a:gd name="connsiteY1" fmla="*/ 82067 h 159609"/>
                            <a:gd name="connsiteX2" fmla="*/ 269647 w 1130868"/>
                            <a:gd name="connsiteY2" fmla="*/ 0 h 159609"/>
                            <a:gd name="connsiteX3" fmla="*/ 939925 w 1130868"/>
                            <a:gd name="connsiteY3" fmla="*/ 1006 h 159609"/>
                            <a:gd name="connsiteX4" fmla="*/ 1111575 w 1130868"/>
                            <a:gd name="connsiteY4" fmla="*/ 60977 h 159609"/>
                            <a:gd name="connsiteX5" fmla="*/ 1130868 w 1130868"/>
                            <a:gd name="connsiteY5" fmla="*/ 159609 h 159609"/>
                            <a:gd name="connsiteX6" fmla="*/ 29778 w 1130868"/>
                            <a:gd name="connsiteY6" fmla="*/ 159609 h 159609"/>
                            <a:gd name="connsiteX0" fmla="*/ 29778 w 1146579"/>
                            <a:gd name="connsiteY0" fmla="*/ 159609 h 159609"/>
                            <a:gd name="connsiteX1" fmla="*/ 0 w 1146579"/>
                            <a:gd name="connsiteY1" fmla="*/ 82067 h 159609"/>
                            <a:gd name="connsiteX2" fmla="*/ 269647 w 1146579"/>
                            <a:gd name="connsiteY2" fmla="*/ 0 h 159609"/>
                            <a:gd name="connsiteX3" fmla="*/ 939925 w 1146579"/>
                            <a:gd name="connsiteY3" fmla="*/ 1006 h 159609"/>
                            <a:gd name="connsiteX4" fmla="*/ 1111575 w 1146579"/>
                            <a:gd name="connsiteY4" fmla="*/ 60977 h 159609"/>
                            <a:gd name="connsiteX5" fmla="*/ 1146579 w 1146579"/>
                            <a:gd name="connsiteY5" fmla="*/ 153568 h 159609"/>
                            <a:gd name="connsiteX6" fmla="*/ 29778 w 1146579"/>
                            <a:gd name="connsiteY6" fmla="*/ 159609 h 159609"/>
                            <a:gd name="connsiteX0" fmla="*/ 29778 w 1146579"/>
                            <a:gd name="connsiteY0" fmla="*/ 165651 h 165651"/>
                            <a:gd name="connsiteX1" fmla="*/ 0 w 1146579"/>
                            <a:gd name="connsiteY1" fmla="*/ 88109 h 165651"/>
                            <a:gd name="connsiteX2" fmla="*/ 269647 w 1146579"/>
                            <a:gd name="connsiteY2" fmla="*/ 6042 h 165651"/>
                            <a:gd name="connsiteX3" fmla="*/ 958262 w 1146579"/>
                            <a:gd name="connsiteY3" fmla="*/ 0 h 165651"/>
                            <a:gd name="connsiteX4" fmla="*/ 1111575 w 1146579"/>
                            <a:gd name="connsiteY4" fmla="*/ 67019 h 165651"/>
                            <a:gd name="connsiteX5" fmla="*/ 1146579 w 1146579"/>
                            <a:gd name="connsiteY5" fmla="*/ 159610 h 165651"/>
                            <a:gd name="connsiteX6" fmla="*/ 29778 w 1146579"/>
                            <a:gd name="connsiteY6" fmla="*/ 165651 h 165651"/>
                            <a:gd name="connsiteX0" fmla="*/ 29778 w 1146579"/>
                            <a:gd name="connsiteY0" fmla="*/ 172688 h 172688"/>
                            <a:gd name="connsiteX1" fmla="*/ 0 w 1146579"/>
                            <a:gd name="connsiteY1" fmla="*/ 95146 h 172688"/>
                            <a:gd name="connsiteX2" fmla="*/ 269647 w 1146579"/>
                            <a:gd name="connsiteY2" fmla="*/ 13079 h 172688"/>
                            <a:gd name="connsiteX3" fmla="*/ 976936 w 1146579"/>
                            <a:gd name="connsiteY3" fmla="*/ 0 h 172688"/>
                            <a:gd name="connsiteX4" fmla="*/ 1111575 w 1146579"/>
                            <a:gd name="connsiteY4" fmla="*/ 74056 h 172688"/>
                            <a:gd name="connsiteX5" fmla="*/ 1146579 w 1146579"/>
                            <a:gd name="connsiteY5" fmla="*/ 166647 h 172688"/>
                            <a:gd name="connsiteX6" fmla="*/ 29778 w 1146579"/>
                            <a:gd name="connsiteY6" fmla="*/ 172688 h 172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46579" h="172688">
                              <a:moveTo>
                                <a:pt x="29778" y="172688"/>
                              </a:moveTo>
                              <a:lnTo>
                                <a:pt x="0" y="95146"/>
                              </a:lnTo>
                              <a:lnTo>
                                <a:pt x="269647" y="13079"/>
                              </a:lnTo>
                              <a:lnTo>
                                <a:pt x="976936" y="0"/>
                              </a:lnTo>
                              <a:lnTo>
                                <a:pt x="1111575" y="74056"/>
                              </a:lnTo>
                              <a:lnTo>
                                <a:pt x="1146579" y="166647"/>
                              </a:lnTo>
                              <a:lnTo>
                                <a:pt x="29778" y="172688"/>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apezoid 26" o:spid="_x0000_s1026" style="position:absolute;margin-left:54.6pt;margin-top:70.4pt;width:91pt;height:15.2pt;rotation:1376766fd;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6579,17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" path="m29778,172688l,95146,269647,13079,976936,r134639,74056l1146579,166647,29778,172688xe" filled="f" strokecolor="black [3213]" strokeweight="2pt">
                <v:path arrowok="t" o:connecttype="custom" o:connectlocs="30015,193040;0,106359;271792,14620;984707,0;1120418,82784;1155700,186287;30015,193040" o:connectangles="0,0,0,0,0,0,0"/>
              </v:shape>
            </w:pict>
          </mc:Fallback>
        </mc:AlternateContent>
      </w:r>
      <w:r w:rsidR="00D33712" w:rsidRPr="0041403F">
        <w:rPr>
          <w:b/>
          <w:noProof/>
        </w:rPr>
        <mc:AlternateContent>
          <mc:Choice Requires="wps">
            <w:drawing>
              <wp:anchor distT="0" distB="0" distL="114300" distR="114300" simplePos="0" relativeHeight="251831808" behindDoc="0" locked="0" layoutInCell="1" allowOverlap="1" wp14:anchorId="14E23988" wp14:editId="45C5D1D3">
                <wp:simplePos x="0" y="0"/>
                <wp:positionH relativeFrom="column">
                  <wp:posOffset>1238885</wp:posOffset>
                </wp:positionH>
                <wp:positionV relativeFrom="paragraph">
                  <wp:posOffset>102235</wp:posOffset>
                </wp:positionV>
                <wp:extent cx="908050" cy="327025"/>
                <wp:effectExtent l="0" t="0" r="63500" b="73025"/>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8050" cy="327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0" o:spid="_x0000_s1026" type="#_x0000_t32" style="position:absolute;margin-left:97.55pt;margin-top:8.05pt;width:71.5pt;height:25.7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" strokecolor="black [3213]">
                <v:stroke endarrow="open"/>
                <o:lock v:ext="edit" shapetype="f"/>
              </v:shape>
            </w:pict>
          </mc:Fallback>
        </mc:AlternateContent>
      </w:r>
      <w:r w:rsidR="00D33712" w:rsidRPr="0041403F">
        <w:rPr>
          <w:b/>
          <w:noProof/>
        </w:rPr>
        <mc:AlternateContent>
          <mc:Choice Requires="wps">
            <w:drawing>
              <wp:anchor distT="0" distB="0" distL="114300" distR="114300" simplePos="0" relativeHeight="251830784" behindDoc="0" locked="0" layoutInCell="1" allowOverlap="1" wp14:anchorId="510F6710" wp14:editId="56F1C1BA">
                <wp:simplePos x="0" y="0"/>
                <wp:positionH relativeFrom="column">
                  <wp:posOffset>1238885</wp:posOffset>
                </wp:positionH>
                <wp:positionV relativeFrom="paragraph">
                  <wp:posOffset>102235</wp:posOffset>
                </wp:positionV>
                <wp:extent cx="636270" cy="389890"/>
                <wp:effectExtent l="0" t="0" r="49530" b="4826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 cy="3898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9" o:spid="_x0000_s1026" type="#_x0000_t32" style="position:absolute;margin-left:97.55pt;margin-top:8.05pt;width:50.1pt;height:30.7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" strokecolor="black [3213]">
                <v:stroke endarrow="open"/>
                <o:lock v:ext="edit" shapetype="f"/>
              </v:shape>
            </w:pict>
          </mc:Fallback>
        </mc:AlternateContent>
      </w:r>
      <w:r w:rsidR="00D33712" w:rsidRPr="0041403F">
        <w:rPr>
          <w:b/>
          <w:noProof/>
        </w:rPr>
        <mc:AlternateContent>
          <mc:Choice Requires="wps">
            <w:drawing>
              <wp:anchor distT="0" distB="0" distL="114300" distR="114300" simplePos="0" relativeHeight="251827712" behindDoc="0" locked="0" layoutInCell="1" allowOverlap="1" wp14:anchorId="13A1F283" wp14:editId="46E13B52">
                <wp:simplePos x="0" y="0"/>
                <wp:positionH relativeFrom="column">
                  <wp:posOffset>1236980</wp:posOffset>
                </wp:positionH>
                <wp:positionV relativeFrom="paragraph">
                  <wp:posOffset>102235</wp:posOffset>
                </wp:positionV>
                <wp:extent cx="237490" cy="327025"/>
                <wp:effectExtent l="0" t="0" r="67310" b="5397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7490" cy="327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5" o:spid="_x0000_s1026" type="#_x0000_t32" style="position:absolute;margin-left:97.4pt;margin-top:8.05pt;width:18.7pt;height:25.7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" strokecolor="black [3213]">
                <v:stroke endarrow="open"/>
                <o:lock v:ext="edit" shapetype="f"/>
              </v:shape>
            </w:pict>
          </mc:Fallback>
        </mc:AlternateContent>
      </w:r>
      <w:r w:rsidR="00D33712" w:rsidRPr="0041403F">
        <w:rPr>
          <w:b/>
          <w:noProof/>
        </w:rPr>
        <w:drawing>
          <wp:inline distT="0" distB="0" distL="0" distR="0" wp14:anchorId="49AD8750" wp14:editId="212CEFB1">
            <wp:extent cx="2966085" cy="2015490"/>
            <wp:effectExtent l="0" t="0" r="5715" b="3810"/>
            <wp:docPr id="9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r="4582"/>
                    <a:stretch>
                      <a:fillRect/>
                    </a:stretch>
                  </pic:blipFill>
                  <pic:spPr bwMode="auto">
                    <a:xfrm>
                      <a:off x="0" y="0"/>
                      <a:ext cx="2966085" cy="2015490"/>
                    </a:xfrm>
                    <a:prstGeom prst="rect">
                      <a:avLst/>
                    </a:prstGeom>
                    <a:noFill/>
                    <a:ln w="9525">
                      <a:noFill/>
                      <a:miter lim="800000"/>
                      <a:headEnd/>
                      <a:tailEnd/>
                    </a:ln>
                  </pic:spPr>
                </pic:pic>
              </a:graphicData>
            </a:graphic>
          </wp:inline>
        </w:drawing>
      </w:r>
    </w:p>
    <w:p w:rsidR="00D33712" w:rsidRPr="0041403F" w:rsidRDefault="00D33712" w:rsidP="00D33712">
      <w:pPr>
        <w:pStyle w:val="Caption"/>
        <w:jc w:val="center"/>
      </w:pPr>
      <w:bookmarkStart w:id="24" w:name="_Ref317516697"/>
      <w:proofErr w:type="gramStart"/>
      <w:r w:rsidRPr="0041403F">
        <w:t xml:space="preserve">Figure </w:t>
      </w:r>
      <w:fldSimple w:instr=" SEQ Figure \* ARABIC ">
        <w:r w:rsidR="00DA36F8" w:rsidRPr="0041403F">
          <w:t>16</w:t>
        </w:r>
      </w:fldSimple>
      <w:bookmarkEnd w:id="24"/>
      <w:r w:rsidRPr="0041403F">
        <w:t>.</w:t>
      </w:r>
      <w:proofErr w:type="gramEnd"/>
      <w:r w:rsidRPr="0041403F">
        <w:t xml:space="preserve"> </w:t>
      </w:r>
      <w:r w:rsidR="00985A85" w:rsidRPr="0041403F">
        <w:t>CLOSE OUT PLATE REDESIGN.</w:t>
      </w:r>
    </w:p>
    <w:p w:rsidR="00D33712" w:rsidRPr="0041403F" w:rsidRDefault="00D33712" w:rsidP="00D33712">
      <w:pPr>
        <w:tabs>
          <w:tab w:val="left" w:pos="360"/>
        </w:tabs>
      </w:pPr>
      <w:r w:rsidRPr="0041403F">
        <w:rPr>
          <w:kern w:val="0"/>
          <w:szCs w:val="24"/>
        </w:rPr>
        <w:tab/>
      </w:r>
      <w:r w:rsidRPr="0041403F">
        <w:fldChar w:fldCharType="begin"/>
      </w:r>
      <w:r w:rsidRPr="0041403F">
        <w:instrText xml:space="preserve"> REF _Ref317516805 \h  \* MERGEFORMAT </w:instrText>
      </w:r>
      <w:r w:rsidRPr="0041403F">
        <w:fldChar w:fldCharType="separate"/>
      </w:r>
      <w:r w:rsidR="00DA36F8" w:rsidRPr="0041403F">
        <w:t>Figure 17</w:t>
      </w:r>
      <w:r w:rsidRPr="0041403F">
        <w:fldChar w:fldCharType="end"/>
      </w:r>
      <w:r w:rsidRPr="0041403F">
        <w:rPr>
          <w:kern w:val="0"/>
          <w:szCs w:val="24"/>
        </w:rPr>
        <w:t xml:space="preserve"> </w:t>
      </w:r>
      <w:r w:rsidRPr="0041403F">
        <w:t>highlights the other major design improvements. A cover plate has been added to improve the structure resistan</w:t>
      </w:r>
      <w:r w:rsidR="008F11A3" w:rsidRPr="0041403F">
        <w:t>ce to bending (3). The actuator</w:t>
      </w:r>
      <w:r w:rsidRPr="0041403F">
        <w:t xml:space="preserve"> mounting has been redesigned to </w:t>
      </w:r>
      <w:r w:rsidR="004161D3" w:rsidRPr="0041403F">
        <w:t>increase</w:t>
      </w:r>
      <w:r w:rsidRPr="0041403F">
        <w:t xml:space="preserve"> the local stiffness (4). A central block (5) has been designed to improve the resistance to torsion that was very low in this area</w:t>
      </w:r>
      <w:r w:rsidR="00656551" w:rsidRPr="0041403F">
        <w:t xml:space="preserve"> (black arrows)</w:t>
      </w:r>
      <w:r w:rsidRPr="0041403F">
        <w:t xml:space="preserve">. </w:t>
      </w:r>
      <w:r w:rsidR="008F11A3" w:rsidRPr="0041403F">
        <w:t>Additional counterbalance mass</w:t>
      </w:r>
      <w:r w:rsidRPr="0041403F">
        <w:t xml:space="preserve"> locations have been added (6), to provide stiff mounting if additional mass </w:t>
      </w:r>
      <w:r w:rsidR="0059734D" w:rsidRPr="0041403F">
        <w:t xml:space="preserve">is </w:t>
      </w:r>
      <w:r w:rsidRPr="0041403F">
        <w:t>necessary for leveling the stage. Corner brackets were added to reduce local deformation between the walls and the top plate</w:t>
      </w:r>
      <w:r w:rsidR="0059734D" w:rsidRPr="0041403F">
        <w:t xml:space="preserve"> (7)</w:t>
      </w:r>
      <w:r w:rsidRPr="0041403F">
        <w:t xml:space="preserve">. The initial design included a 94 lbs </w:t>
      </w:r>
      <w:r w:rsidRPr="0041403F">
        <w:lastRenderedPageBreak/>
        <w:t xml:space="preserve">stainless steel ballast (8) to align the </w:t>
      </w:r>
      <w:r w:rsidR="008F11A3" w:rsidRPr="0041403F">
        <w:t>center of gravity</w:t>
      </w:r>
      <w:r w:rsidRPr="0041403F">
        <w:t xml:space="preserve"> with the actuator plan</w:t>
      </w:r>
      <w:r w:rsidR="008F11A3" w:rsidRPr="0041403F">
        <w:t>e</w:t>
      </w:r>
      <w:r w:rsidRPr="0041403F">
        <w:t xml:space="preserve">. This requirement could be relaxed, which allowed use </w:t>
      </w:r>
      <w:r w:rsidR="008F11A3" w:rsidRPr="0041403F">
        <w:t xml:space="preserve">of </w:t>
      </w:r>
      <w:r w:rsidR="00635E00" w:rsidRPr="0041403F">
        <w:t>much</w:t>
      </w:r>
      <w:r w:rsidRPr="0041403F">
        <w:t xml:space="preserve"> lighter ballast mass (31 lbs aluminum). The base plate was stiffened (9) af</w:t>
      </w:r>
      <w:r w:rsidR="00656551" w:rsidRPr="0041403F">
        <w:t xml:space="preserve">ter </w:t>
      </w:r>
      <w:r w:rsidR="008F11A3" w:rsidRPr="0041403F">
        <w:t>seismometer</w:t>
      </w:r>
      <w:r w:rsidR="00656551" w:rsidRPr="0041403F">
        <w:t xml:space="preserve"> relocation </w:t>
      </w:r>
      <w:r w:rsidRPr="0041403F">
        <w:t xml:space="preserve">as </w:t>
      </w:r>
      <w:r w:rsidR="008F11A3" w:rsidRPr="0041403F">
        <w:t>described</w:t>
      </w:r>
      <w:r w:rsidRPr="0041403F">
        <w:t xml:space="preserve"> in the previous section.</w:t>
      </w:r>
    </w:p>
    <w:p w:rsidR="00495082" w:rsidRPr="0041403F" w:rsidRDefault="00495082" w:rsidP="00D33712">
      <w:pPr>
        <w:tabs>
          <w:tab w:val="left" w:pos="360"/>
        </w:tabs>
      </w:pPr>
      <w:r w:rsidRPr="0041403F">
        <w:rPr>
          <w:b/>
          <w:noProof/>
        </w:rPr>
        <mc:AlternateContent>
          <mc:Choice Requires="wps">
            <w:drawing>
              <wp:anchor distT="0" distB="0" distL="114300" distR="114300" simplePos="0" relativeHeight="251699712" behindDoc="0" locked="0" layoutInCell="1" allowOverlap="1" wp14:anchorId="53F414CB" wp14:editId="55CE9220">
                <wp:simplePos x="0" y="0"/>
                <wp:positionH relativeFrom="column">
                  <wp:posOffset>752475</wp:posOffset>
                </wp:positionH>
                <wp:positionV relativeFrom="paragraph">
                  <wp:posOffset>319405</wp:posOffset>
                </wp:positionV>
                <wp:extent cx="209550" cy="274955"/>
                <wp:effectExtent l="0" t="0" r="76200" b="4889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2749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 o:spid="_x0000_s1026" type="#_x0000_t32" style="position:absolute;margin-left:59.25pt;margin-top:25.15pt;width:16.5pt;height:21.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" strokecolor="black [3213]">
                <v:stroke endarrow="open"/>
                <o:lock v:ext="edit" shapetype="f"/>
              </v:shape>
            </w:pict>
          </mc:Fallback>
        </mc:AlternateContent>
      </w:r>
      <w:r w:rsidRPr="0041403F">
        <w:rPr>
          <w:b/>
          <w:noProof/>
        </w:rPr>
        <mc:AlternateContent>
          <mc:Choice Requires="wpg">
            <w:drawing>
              <wp:anchor distT="0" distB="0" distL="114300" distR="114300" simplePos="0" relativeHeight="251697664" behindDoc="0" locked="0" layoutInCell="1" allowOverlap="1" wp14:anchorId="70C8C26B" wp14:editId="60D7792E">
                <wp:simplePos x="0" y="0"/>
                <wp:positionH relativeFrom="column">
                  <wp:posOffset>575945</wp:posOffset>
                </wp:positionH>
                <wp:positionV relativeFrom="paragraph">
                  <wp:posOffset>124460</wp:posOffset>
                </wp:positionV>
                <wp:extent cx="270510" cy="233045"/>
                <wp:effectExtent l="0" t="0" r="0" b="0"/>
                <wp:wrapNone/>
                <wp:docPr id="3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233045"/>
                          <a:chOff x="0" y="0"/>
                          <a:chExt cx="270510" cy="233680"/>
                        </a:xfrm>
                      </wpg:grpSpPr>
                      <wps:wsp>
                        <wps:cNvPr id="36" name="Text Box 68"/>
                        <wps:cNvSpPr txBox="1">
                          <a:spLocks noChangeArrowheads="1"/>
                        </wps:cNvSpPr>
                        <wps:spPr bwMode="auto">
                          <a:xfrm>
                            <a:off x="0" y="0"/>
                            <a:ext cx="27051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5E00" w:rsidRPr="001B4786" w:rsidRDefault="00635E00" w:rsidP="001B4786">
                              <w:pPr>
                                <w:rPr>
                                  <w:b/>
                                  <w:sz w:val="18"/>
                                  <w:szCs w:val="18"/>
                                </w:rPr>
                              </w:pPr>
                              <w:r>
                                <w:rPr>
                                  <w:b/>
                                  <w:sz w:val="18"/>
                                  <w:szCs w:val="18"/>
                                </w:rPr>
                                <w:t>3</w:t>
                              </w:r>
                            </w:p>
                          </w:txbxContent>
                        </wps:txbx>
                        <wps:bodyPr rot="0" vert="horz" wrap="square" lIns="91440" tIns="45720" rIns="91440" bIns="45720" anchor="t" anchorCtr="0" upright="1">
                          <a:noAutofit/>
                        </wps:bodyPr>
                      </wps:wsp>
                      <wps:wsp>
                        <wps:cNvPr id="37" name="Oval 70"/>
                        <wps:cNvSpPr>
                          <a:spLocks noChangeArrowheads="1"/>
                        </wps:cNvSpPr>
                        <wps:spPr bwMode="auto">
                          <a:xfrm>
                            <a:off x="28575" y="23813"/>
                            <a:ext cx="182880" cy="182880"/>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6" o:spid="_x0000_s1085" style="position:absolute;left:0;text-align:left;margin-left:45.35pt;margin-top:9.8pt;width:21.3pt;height:18.35pt;z-index:251697664;mso-width-relative:margin;mso-height-relative:margin"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">
                <v:shape id="Text Box 68" o:spid="_x0000_s1086" type="#_x0000_t202" style="position:absolute;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623633" w:rsidRPr="001B4786" w:rsidRDefault="00623633" w:rsidP="001B4786">
                        <w:pPr>
                          <w:rPr>
                            <w:b/>
                            <w:sz w:val="18"/>
                            <w:szCs w:val="18"/>
                          </w:rPr>
                        </w:pPr>
                        <w:r>
                          <w:rPr>
                            <w:b/>
                            <w:sz w:val="18"/>
                            <w:szCs w:val="18"/>
                          </w:rPr>
                          <w:t>3</w:t>
                        </w:r>
                      </w:p>
                    </w:txbxContent>
                  </v:textbox>
                </v:shape>
                <v:oval id="Oval 70" o:spid="_x0000_s1087"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aVsEA&#10;AADbAAAADwAAAGRycy9kb3ducmV2LnhtbESP3YrCMBSE7wXfIRzBG9FkFVSqUWRB17305wEOzbEt&#10;Nielif15+40g7OUwM98w231nS9FQ7QvHGr5mCgRx6kzBmYb77Thdg/AB2WDpmDT05GG/Gw62mBjX&#10;8oWaa8hEhLBPUEMeQpVI6dOcLPqZq4ij93C1xRBlnUlTYxvhtpRzpZbSYsFxIceKvnNKn9eX1dCc&#10;5mea9Ni32brq1WXy8/tUC63Ho+6wARGoC//hT/tsNCxW8P4Sf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X2lbBAAAA2wAAAA8AAAAAAAAAAAAAAAAAmAIAAGRycy9kb3du&#10;cmV2LnhtbFBLBQYAAAAABAAEAPUAAACGAwAAAAA=&#10;" filled="f" strokecolor="black [3213]" strokeweight="1pt"/>
              </v:group>
            </w:pict>
          </mc:Fallback>
        </mc:AlternateContent>
      </w:r>
    </w:p>
    <w:p w:rsidR="00B24E89" w:rsidRPr="0041403F" w:rsidRDefault="004161D3" w:rsidP="00D33712">
      <w:pPr>
        <w:suppressAutoHyphens w:val="0"/>
        <w:overflowPunct/>
        <w:autoSpaceDE/>
        <w:autoSpaceDN/>
        <w:adjustRightInd/>
        <w:spacing w:before="100" w:beforeAutospacing="1" w:after="100" w:afterAutospacing="1"/>
        <w:jc w:val="center"/>
        <w:textAlignment w:val="auto"/>
      </w:pPr>
      <w:r w:rsidRPr="0041403F">
        <w:rPr>
          <w:b/>
          <w:noProof/>
        </w:rPr>
        <mc:AlternateContent>
          <mc:Choice Requires="wpg">
            <w:drawing>
              <wp:anchor distT="0" distB="0" distL="114300" distR="114300" simplePos="0" relativeHeight="251687424" behindDoc="0" locked="0" layoutInCell="1" allowOverlap="1" wp14:anchorId="4550D2B8" wp14:editId="48B0C418">
                <wp:simplePos x="0" y="0"/>
                <wp:positionH relativeFrom="column">
                  <wp:posOffset>2957525</wp:posOffset>
                </wp:positionH>
                <wp:positionV relativeFrom="paragraph">
                  <wp:posOffset>1640205</wp:posOffset>
                </wp:positionV>
                <wp:extent cx="270510" cy="233680"/>
                <wp:effectExtent l="0" t="0" r="0" b="0"/>
                <wp:wrapNone/>
                <wp:docPr id="2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233680"/>
                          <a:chOff x="0" y="0"/>
                          <a:chExt cx="270510" cy="233680"/>
                        </a:xfrm>
                      </wpg:grpSpPr>
                      <wps:wsp>
                        <wps:cNvPr id="24" name="Text Box 58"/>
                        <wps:cNvSpPr txBox="1">
                          <a:spLocks noChangeArrowheads="1"/>
                        </wps:cNvSpPr>
                        <wps:spPr bwMode="auto">
                          <a:xfrm>
                            <a:off x="0" y="0"/>
                            <a:ext cx="27051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5E00" w:rsidRPr="001B4786" w:rsidRDefault="00635E00">
                              <w:pPr>
                                <w:rPr>
                                  <w:b/>
                                  <w:sz w:val="18"/>
                                  <w:szCs w:val="18"/>
                                </w:rPr>
                              </w:pPr>
                              <w:r>
                                <w:rPr>
                                  <w:b/>
                                  <w:sz w:val="18"/>
                                  <w:szCs w:val="18"/>
                                </w:rPr>
                                <w:t>9</w:t>
                              </w:r>
                            </w:p>
                          </w:txbxContent>
                        </wps:txbx>
                        <wps:bodyPr rot="0" vert="horz" wrap="square" lIns="91440" tIns="45720" rIns="91440" bIns="45720" anchor="t" anchorCtr="0" upright="1">
                          <a:noAutofit/>
                        </wps:bodyPr>
                      </wps:wsp>
                      <wps:wsp>
                        <wps:cNvPr id="25" name="Oval 59"/>
                        <wps:cNvSpPr>
                          <a:spLocks noChangeArrowheads="1"/>
                        </wps:cNvSpPr>
                        <wps:spPr bwMode="auto">
                          <a:xfrm>
                            <a:off x="28575" y="23813"/>
                            <a:ext cx="182880" cy="182880"/>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Group 57" o:spid="_x0000_s1088" style="position:absolute;left:0;text-align:left;margin-left:232.9pt;margin-top:129.15pt;width:21.3pt;height:18.4pt;z-index:251687424;mso-height-relative:margin"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">
                <v:shape id="Text Box 58" o:spid="_x0000_s1089" type="#_x0000_t202" style="position:absolute;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623633" w:rsidRPr="001B4786" w:rsidRDefault="00623633">
                        <w:pPr>
                          <w:rPr>
                            <w:b/>
                            <w:sz w:val="18"/>
                            <w:szCs w:val="18"/>
                          </w:rPr>
                        </w:pPr>
                        <w:r>
                          <w:rPr>
                            <w:b/>
                            <w:sz w:val="18"/>
                            <w:szCs w:val="18"/>
                          </w:rPr>
                          <w:t>9</w:t>
                        </w:r>
                      </w:p>
                    </w:txbxContent>
                  </v:textbox>
                </v:shape>
                <v:oval id="Oval 59" o:spid="_x0000_s1090"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3Z8EA&#10;AADbAAAADwAAAGRycy9kb3ducmV2LnhtbESP3YrCMBSE7xd8h3CEvRFNtrKLVKOI4N+lrg9waI5t&#10;sTkpTbY/b78RBC+HmfmGWW16W4mWGl861vA1UyCIM2dKzjXcfvfTBQgfkA1WjknDQB4269HHClPj&#10;Or5Qew25iBD2KWooQqhTKX1WkEU/czVx9O6usRiibHJpGuwi3FYyUepHWiw5LhRY066g7HH9sxra&#10;Q3KiyYBDly/qQV0mx/NDzbX+HPfbJYhAfXiHX+2T0ZB8w/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Qd2fBAAAA2wAAAA8AAAAAAAAAAAAAAAAAmAIAAGRycy9kb3du&#10;cmV2LnhtbFBLBQYAAAAABAAEAPUAAACGAwAAAAA=&#10;" filled="f" strokecolor="black [3213]" strokeweight="1pt"/>
              </v:group>
            </w:pict>
          </mc:Fallback>
        </mc:AlternateContent>
      </w:r>
      <w:r w:rsidRPr="0041403F">
        <w:rPr>
          <w:b/>
          <w:noProof/>
        </w:rPr>
        <mc:AlternateContent>
          <mc:Choice Requires="wps">
            <w:drawing>
              <wp:anchor distT="0" distB="0" distL="114300" distR="114300" simplePos="0" relativeHeight="251689472" behindDoc="0" locked="0" layoutInCell="1" allowOverlap="1" wp14:anchorId="405FB219" wp14:editId="324039B5">
                <wp:simplePos x="0" y="0"/>
                <wp:positionH relativeFrom="column">
                  <wp:posOffset>2667305</wp:posOffset>
                </wp:positionH>
                <wp:positionV relativeFrom="paragraph">
                  <wp:posOffset>1405890</wp:posOffset>
                </wp:positionV>
                <wp:extent cx="333375" cy="285750"/>
                <wp:effectExtent l="38100" t="38100" r="28575" b="1905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33375" cy="285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210pt;margin-top:110.7pt;width:26.25pt;height:22.5pt;flip:x 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" strokecolor="black [3213]">
                <v:stroke endarrow="open"/>
                <o:lock v:ext="edit" shapetype="f"/>
              </v:shape>
            </w:pict>
          </mc:Fallback>
        </mc:AlternateContent>
      </w:r>
      <w:r w:rsidRPr="0041403F">
        <w:rPr>
          <w:b/>
          <w:noProof/>
        </w:rPr>
        <mc:AlternateContent>
          <mc:Choice Requires="wpg">
            <w:drawing>
              <wp:anchor distT="0" distB="0" distL="114300" distR="114300" simplePos="0" relativeHeight="251683328" behindDoc="0" locked="0" layoutInCell="1" allowOverlap="1" wp14:anchorId="64F29950" wp14:editId="49F0739E">
                <wp:simplePos x="0" y="0"/>
                <wp:positionH relativeFrom="column">
                  <wp:posOffset>2751455</wp:posOffset>
                </wp:positionH>
                <wp:positionV relativeFrom="paragraph">
                  <wp:posOffset>1773225</wp:posOffset>
                </wp:positionV>
                <wp:extent cx="270510" cy="23368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 cy="233680"/>
                          <a:chOff x="0" y="0"/>
                          <a:chExt cx="270510" cy="233680"/>
                        </a:xfrm>
                      </wpg:grpSpPr>
                      <wps:wsp>
                        <wps:cNvPr id="54" name="Text Box 54"/>
                        <wps:cNvSpPr txBox="1"/>
                        <wps:spPr>
                          <a:xfrm>
                            <a:off x="0" y="0"/>
                            <a:ext cx="27051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00" w:rsidRPr="001B4786" w:rsidRDefault="00635E00">
                              <w:pPr>
                                <w:rPr>
                                  <w:b/>
                                  <w:sz w:val="18"/>
                                  <w:szCs w:val="18"/>
                                </w:rPr>
                              </w:pPr>
                              <w:r>
                                <w:rPr>
                                  <w:b/>
                                  <w:sz w:val="18"/>
                                  <w:szCs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Oval 55"/>
                        <wps:cNvSpPr/>
                        <wps:spPr>
                          <a:xfrm>
                            <a:off x="28575" y="23813"/>
                            <a:ext cx="182880" cy="18288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3" o:spid="_x0000_s1091" style="position:absolute;left:0;text-align:left;margin-left:216.65pt;margin-top:139.6pt;width:21.3pt;height:18.4pt;z-index:251683328"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">
                <v:shape id="Text Box 54" o:spid="_x0000_s1092" type="#_x0000_t202" style="position:absolute;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623633" w:rsidRPr="001B4786" w:rsidRDefault="00623633">
                        <w:pPr>
                          <w:rPr>
                            <w:b/>
                            <w:sz w:val="18"/>
                            <w:szCs w:val="18"/>
                          </w:rPr>
                        </w:pPr>
                        <w:r>
                          <w:rPr>
                            <w:b/>
                            <w:sz w:val="18"/>
                            <w:szCs w:val="18"/>
                          </w:rPr>
                          <w:t>8</w:t>
                        </w:r>
                      </w:p>
                    </w:txbxContent>
                  </v:textbox>
                </v:shape>
                <v:oval id="Oval 55" o:spid="_x0000_s1093"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EGsEA&#10;AADbAAAADwAAAGRycy9kb3ducmV2LnhtbESP3YrCMBSE74V9h3CEvRFNVFykGmURdtVL6z7AoTm2&#10;xeakNNn+vL0RBC+HmfmG2e57W4mWGl861jCfKRDEmTMl5xr+rj/TNQgfkA1WjknDQB72u4/RFhPj&#10;Or5Qm4ZcRAj7BDUUIdSJlD4ryKKfuZo4ejfXWAxRNrk0DXYRbiu5UOpLWiw5LhRY06Gg7J7+Ww3t&#10;7+JEkwGHLl/Xg7pMjue7Wmr9Oe6/NyAC9eEdfrVPRsNqBc8v8Q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WBBrBAAAA2wAAAA8AAAAAAAAAAAAAAAAAmAIAAGRycy9kb3du&#10;cmV2LnhtbFBLBQYAAAAABAAEAPUAAACGAwAAAAA=&#10;" filled="f" strokecolor="black [3213]" strokeweight="1pt"/>
              </v:group>
            </w:pict>
          </mc:Fallback>
        </mc:AlternateContent>
      </w:r>
      <w:r w:rsidRPr="0041403F">
        <w:rPr>
          <w:b/>
          <w:noProof/>
        </w:rPr>
        <mc:AlternateContent>
          <mc:Choice Requires="wps">
            <w:drawing>
              <wp:anchor distT="0" distB="0" distL="114300" distR="114300" simplePos="0" relativeHeight="251814400" behindDoc="0" locked="0" layoutInCell="1" allowOverlap="1" wp14:anchorId="28906145" wp14:editId="45F06AFC">
                <wp:simplePos x="0" y="0"/>
                <wp:positionH relativeFrom="column">
                  <wp:posOffset>2480310</wp:posOffset>
                </wp:positionH>
                <wp:positionV relativeFrom="paragraph">
                  <wp:posOffset>1550670</wp:posOffset>
                </wp:positionV>
                <wp:extent cx="333375" cy="285750"/>
                <wp:effectExtent l="38100" t="38100" r="28575" b="19050"/>
                <wp:wrapNone/>
                <wp:docPr id="44"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33375" cy="285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195.3pt;margin-top:122.1pt;width:26.25pt;height:22.5pt;flip:x y;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" strokecolor="black [3213]">
                <v:stroke endarrow="open"/>
                <o:lock v:ext="edit" shapetype="f"/>
              </v:shape>
            </w:pict>
          </mc:Fallback>
        </mc:AlternateContent>
      </w:r>
      <w:r w:rsidRPr="0041403F">
        <w:rPr>
          <w:b/>
          <w:noProof/>
        </w:rPr>
        <mc:AlternateContent>
          <mc:Choice Requires="wpg">
            <w:drawing>
              <wp:anchor distT="0" distB="0" distL="114300" distR="114300" simplePos="0" relativeHeight="251691520" behindDoc="0" locked="0" layoutInCell="1" allowOverlap="1" wp14:anchorId="334513FF" wp14:editId="7C1CFE4A">
                <wp:simplePos x="0" y="0"/>
                <wp:positionH relativeFrom="column">
                  <wp:posOffset>2228520</wp:posOffset>
                </wp:positionH>
                <wp:positionV relativeFrom="paragraph">
                  <wp:posOffset>1833245</wp:posOffset>
                </wp:positionV>
                <wp:extent cx="270510" cy="23368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 cy="233680"/>
                          <a:chOff x="0" y="0"/>
                          <a:chExt cx="270510" cy="233680"/>
                        </a:xfrm>
                      </wpg:grpSpPr>
                      <wps:wsp>
                        <wps:cNvPr id="62" name="Text Box 62"/>
                        <wps:cNvSpPr txBox="1"/>
                        <wps:spPr>
                          <a:xfrm>
                            <a:off x="0" y="0"/>
                            <a:ext cx="27051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00" w:rsidRPr="001B4786" w:rsidRDefault="00635E00" w:rsidP="001B4786">
                              <w:pPr>
                                <w:rPr>
                                  <w:b/>
                                  <w:sz w:val="18"/>
                                  <w:szCs w:val="18"/>
                                </w:rPr>
                              </w:pPr>
                              <w:r>
                                <w:rPr>
                                  <w:b/>
                                  <w:sz w:val="18"/>
                                  <w:szCs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Oval 63"/>
                        <wps:cNvSpPr/>
                        <wps:spPr>
                          <a:xfrm>
                            <a:off x="28575" y="23813"/>
                            <a:ext cx="182880" cy="18288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61" o:spid="_x0000_s1094" style="position:absolute;left:0;text-align:left;margin-left:175.45pt;margin-top:144.35pt;width:21.3pt;height:18.4pt;z-index:251691520;mso-height-relative:margin"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">
                <v:shape id="Text Box 62" o:spid="_x0000_s1095" type="#_x0000_t202" style="position:absolute;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rsidR="00623633" w:rsidRPr="001B4786" w:rsidRDefault="00623633" w:rsidP="001B4786">
                        <w:pPr>
                          <w:rPr>
                            <w:b/>
                            <w:sz w:val="18"/>
                            <w:szCs w:val="18"/>
                          </w:rPr>
                        </w:pPr>
                        <w:r>
                          <w:rPr>
                            <w:b/>
                            <w:sz w:val="18"/>
                            <w:szCs w:val="18"/>
                          </w:rPr>
                          <w:t>7</w:t>
                        </w:r>
                      </w:p>
                    </w:txbxContent>
                  </v:textbox>
                </v:shape>
                <v:oval id="Oval 63" o:spid="_x0000_s1096"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SMIA&#10;AADbAAAADwAAAGRycy9kb3ducmV2LnhtbESPzWrDMBCE74W+g9hAL6GREoMJTpQQCk3To50+wGJt&#10;bBNrZSzVP28fBQo9DjPzDbM/TrYVA/W+caxhvVIgiEtnGq40/Fw/37cgfEA22DomDTN5OB5eX/aY&#10;GTdyTkMRKhEh7DPUUIfQZVL6siaLfuU64ujdXG8xRNlX0vQ4Rrht5UapVFpsOC7U2NFHTeW9+LUa&#10;hvPmQssZ57HadrPKl1/fd5Vo/baYTjsQgabwH/5rX4yGNIHnl/gD5O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NIwgAAANsAAAAPAAAAAAAAAAAAAAAAAJgCAABkcnMvZG93&#10;bnJldi54bWxQSwUGAAAAAAQABAD1AAAAhwMAAAAA&#10;" filled="f" strokecolor="black [3213]" strokeweight="1pt"/>
              </v:group>
            </w:pict>
          </mc:Fallback>
        </mc:AlternateContent>
      </w:r>
      <w:r w:rsidRPr="0041403F">
        <w:rPr>
          <w:b/>
          <w:noProof/>
        </w:rPr>
        <mc:AlternateContent>
          <mc:Choice Requires="wps">
            <w:drawing>
              <wp:anchor distT="0" distB="0" distL="114300" distR="114300" simplePos="0" relativeHeight="251695616" behindDoc="0" locked="0" layoutInCell="1" allowOverlap="1" wp14:anchorId="7F546938" wp14:editId="645591C9">
                <wp:simplePos x="0" y="0"/>
                <wp:positionH relativeFrom="column">
                  <wp:posOffset>2203450</wp:posOffset>
                </wp:positionH>
                <wp:positionV relativeFrom="paragraph">
                  <wp:posOffset>1072515</wp:posOffset>
                </wp:positionV>
                <wp:extent cx="151765" cy="775970"/>
                <wp:effectExtent l="76200" t="38100" r="19685" b="2413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1765" cy="7759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5" o:spid="_x0000_s1026" type="#_x0000_t32" style="position:absolute;margin-left:173.5pt;margin-top:84.45pt;width:11.95pt;height:61.1pt;flip:x 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" strokecolor="black [3213]">
                <v:stroke endarrow="open"/>
                <o:lock v:ext="edit" shapetype="f"/>
              </v:shape>
            </w:pict>
          </mc:Fallback>
        </mc:AlternateContent>
      </w:r>
      <w:r w:rsidRPr="0041403F">
        <w:rPr>
          <w:b/>
          <w:noProof/>
        </w:rPr>
        <mc:AlternateContent>
          <mc:Choice Requires="wps">
            <w:drawing>
              <wp:anchor distT="0" distB="0" distL="114300" distR="114300" simplePos="0" relativeHeight="251685376" behindDoc="0" locked="0" layoutInCell="1" allowOverlap="1" wp14:anchorId="41C6C361" wp14:editId="014247A5">
                <wp:simplePos x="0" y="0"/>
                <wp:positionH relativeFrom="column">
                  <wp:posOffset>2355850</wp:posOffset>
                </wp:positionH>
                <wp:positionV relativeFrom="paragraph">
                  <wp:posOffset>977265</wp:posOffset>
                </wp:positionV>
                <wp:extent cx="238125" cy="885825"/>
                <wp:effectExtent l="0" t="38100" r="66675" b="2857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8125" cy="885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185.5pt;margin-top:76.95pt;width:18.75pt;height:69.7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" strokecolor="black [3213]">
                <v:stroke endarrow="open"/>
                <o:lock v:ext="edit" shapetype="f"/>
              </v:shape>
            </w:pict>
          </mc:Fallback>
        </mc:AlternateContent>
      </w:r>
      <w:r w:rsidRPr="0041403F">
        <w:rPr>
          <w:b/>
          <w:noProof/>
        </w:rPr>
        <mc:AlternateContent>
          <mc:Choice Requires="wps">
            <w:drawing>
              <wp:anchor distT="0" distB="0" distL="114300" distR="114300" simplePos="0" relativeHeight="251712000" behindDoc="0" locked="0" layoutInCell="1" allowOverlap="1" wp14:anchorId="66C32B87" wp14:editId="6869C8C9">
                <wp:simplePos x="0" y="0"/>
                <wp:positionH relativeFrom="column">
                  <wp:posOffset>1895475</wp:posOffset>
                </wp:positionH>
                <wp:positionV relativeFrom="paragraph">
                  <wp:posOffset>1420495</wp:posOffset>
                </wp:positionV>
                <wp:extent cx="38100" cy="411480"/>
                <wp:effectExtent l="76200" t="38100" r="57150" b="2667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100" cy="4114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2" o:spid="_x0000_s1026" type="#_x0000_t32" style="position:absolute;margin-left:149.25pt;margin-top:111.85pt;width:3pt;height:32.4pt;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" strokecolor="black [3213]">
                <v:stroke endarrow="open"/>
                <o:lock v:ext="edit" shapetype="f"/>
              </v:shape>
            </w:pict>
          </mc:Fallback>
        </mc:AlternateContent>
      </w:r>
      <w:r w:rsidRPr="0041403F">
        <w:rPr>
          <w:b/>
          <w:noProof/>
        </w:rPr>
        <mc:AlternateContent>
          <mc:Choice Requires="wps">
            <w:drawing>
              <wp:anchor distT="0" distB="0" distL="114300" distR="114300" simplePos="0" relativeHeight="251714048" behindDoc="0" locked="0" layoutInCell="1" allowOverlap="1" wp14:anchorId="3D48BE28" wp14:editId="2AB3D707">
                <wp:simplePos x="0" y="0"/>
                <wp:positionH relativeFrom="column">
                  <wp:posOffset>1932940</wp:posOffset>
                </wp:positionH>
                <wp:positionV relativeFrom="paragraph">
                  <wp:posOffset>1253490</wp:posOffset>
                </wp:positionV>
                <wp:extent cx="38100" cy="577850"/>
                <wp:effectExtent l="57150" t="38100" r="57150" b="1270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100" cy="5778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4" o:spid="_x0000_s1026" type="#_x0000_t32" style="position:absolute;margin-left:152.2pt;margin-top:98.7pt;width:3pt;height:45.5pt;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" strokecolor="black [3213]">
                <v:stroke endarrow="open"/>
                <o:lock v:ext="edit" shapetype="f"/>
              </v:shape>
            </w:pict>
          </mc:Fallback>
        </mc:AlternateContent>
      </w:r>
      <w:r w:rsidRPr="0041403F">
        <w:rPr>
          <w:b/>
          <w:noProof/>
        </w:rPr>
        <mc:AlternateContent>
          <mc:Choice Requires="wpg">
            <w:drawing>
              <wp:anchor distT="0" distB="0" distL="114300" distR="114300" simplePos="0" relativeHeight="251716096" behindDoc="0" locked="0" layoutInCell="1" allowOverlap="1" wp14:anchorId="504D00DB" wp14:editId="3526BF2E">
                <wp:simplePos x="0" y="0"/>
                <wp:positionH relativeFrom="column">
                  <wp:posOffset>1814195</wp:posOffset>
                </wp:positionH>
                <wp:positionV relativeFrom="paragraph">
                  <wp:posOffset>1806245</wp:posOffset>
                </wp:positionV>
                <wp:extent cx="270510" cy="233680"/>
                <wp:effectExtent l="0" t="0" r="0" b="0"/>
                <wp:wrapNone/>
                <wp:docPr id="3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233680"/>
                          <a:chOff x="0" y="0"/>
                          <a:chExt cx="270510" cy="233680"/>
                        </a:xfrm>
                      </wpg:grpSpPr>
                      <wps:wsp>
                        <wps:cNvPr id="33" name="Text Box 88"/>
                        <wps:cNvSpPr txBox="1">
                          <a:spLocks noChangeArrowheads="1"/>
                        </wps:cNvSpPr>
                        <wps:spPr bwMode="auto">
                          <a:xfrm>
                            <a:off x="0" y="0"/>
                            <a:ext cx="27051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5E00" w:rsidRPr="001B4786" w:rsidRDefault="00635E00" w:rsidP="007B77D4">
                              <w:pPr>
                                <w:rPr>
                                  <w:b/>
                                  <w:sz w:val="18"/>
                                  <w:szCs w:val="18"/>
                                </w:rPr>
                              </w:pPr>
                              <w:r>
                                <w:rPr>
                                  <w:b/>
                                  <w:sz w:val="18"/>
                                  <w:szCs w:val="18"/>
                                </w:rPr>
                                <w:t>6</w:t>
                              </w:r>
                            </w:p>
                          </w:txbxContent>
                        </wps:txbx>
                        <wps:bodyPr rot="0" vert="horz" wrap="square" lIns="91440" tIns="45720" rIns="91440" bIns="45720" anchor="t" anchorCtr="0" upright="1">
                          <a:noAutofit/>
                        </wps:bodyPr>
                      </wps:wsp>
                      <wps:wsp>
                        <wps:cNvPr id="34" name="Oval 91"/>
                        <wps:cNvSpPr>
                          <a:spLocks noChangeArrowheads="1"/>
                        </wps:cNvSpPr>
                        <wps:spPr bwMode="auto">
                          <a:xfrm>
                            <a:off x="28575" y="23813"/>
                            <a:ext cx="182880" cy="182880"/>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97" style="position:absolute;left:0;text-align:left;margin-left:142.85pt;margin-top:142.2pt;width:21.3pt;height:18.4pt;z-index:251716096"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">
                <v:shape id="Text Box 88" o:spid="_x0000_s1098" type="#_x0000_t202" style="position:absolute;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623633" w:rsidRPr="001B4786" w:rsidRDefault="00623633" w:rsidP="007B77D4">
                        <w:pPr>
                          <w:rPr>
                            <w:b/>
                            <w:sz w:val="18"/>
                            <w:szCs w:val="18"/>
                          </w:rPr>
                        </w:pPr>
                        <w:r>
                          <w:rPr>
                            <w:b/>
                            <w:sz w:val="18"/>
                            <w:szCs w:val="18"/>
                          </w:rPr>
                          <w:t>6</w:t>
                        </w:r>
                      </w:p>
                    </w:txbxContent>
                  </v:textbox>
                </v:shape>
                <v:oval id="Oval 91" o:spid="_x0000_s1099"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EIcEA&#10;AADbAAAADwAAAGRycy9kb3ducmV2LnhtbESP3YrCMBSE7wXfIRzBG9FkVUSqUWRB17305wEOzbEt&#10;Nielif15+40g7OUwM98w231nS9FQ7QvHGr5mCgRx6kzBmYb77Thdg/AB2WDpmDT05GG/Gw62mBjX&#10;8oWaa8hEhLBPUEMeQpVI6dOcLPqZq4ij93C1xRBlnUlTYxvhtpRzpVbSYsFxIceKvnNKn9eX1dCc&#10;5mea9Ni32brq1WXy8/tUC63Ho+6wARGoC//hT/tsNCyW8P4Sf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FRCHBAAAA2wAAAA8AAAAAAAAAAAAAAAAAmAIAAGRycy9kb3du&#10;cmV2LnhtbFBLBQYAAAAABAAEAPUAAACGAwAAAAA=&#10;" filled="f" strokecolor="black [3213]" strokeweight="1pt"/>
              </v:group>
            </w:pict>
          </mc:Fallback>
        </mc:AlternateContent>
      </w:r>
      <w:r w:rsidRPr="0041403F">
        <w:rPr>
          <w:b/>
          <w:noProof/>
        </w:rPr>
        <mc:AlternateContent>
          <mc:Choice Requires="wpg">
            <w:drawing>
              <wp:anchor distT="0" distB="0" distL="114300" distR="114300" simplePos="0" relativeHeight="251680256" behindDoc="0" locked="0" layoutInCell="1" allowOverlap="1" wp14:anchorId="2A811796" wp14:editId="3572A119">
                <wp:simplePos x="0" y="0"/>
                <wp:positionH relativeFrom="column">
                  <wp:posOffset>1539570</wp:posOffset>
                </wp:positionH>
                <wp:positionV relativeFrom="paragraph">
                  <wp:posOffset>1590675</wp:posOffset>
                </wp:positionV>
                <wp:extent cx="270510" cy="233680"/>
                <wp:effectExtent l="0" t="0" r="0" b="0"/>
                <wp:wrapNone/>
                <wp:docPr id="1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233680"/>
                          <a:chOff x="0" y="0"/>
                          <a:chExt cx="270510" cy="233680"/>
                        </a:xfrm>
                      </wpg:grpSpPr>
                      <wps:wsp>
                        <wps:cNvPr id="14" name="Text Box 45"/>
                        <wps:cNvSpPr txBox="1">
                          <a:spLocks noChangeArrowheads="1"/>
                        </wps:cNvSpPr>
                        <wps:spPr bwMode="auto">
                          <a:xfrm>
                            <a:off x="0" y="0"/>
                            <a:ext cx="27051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5E00" w:rsidRPr="001B4786" w:rsidRDefault="00635E00">
                              <w:pPr>
                                <w:rPr>
                                  <w:b/>
                                  <w:sz w:val="18"/>
                                  <w:szCs w:val="18"/>
                                </w:rPr>
                              </w:pPr>
                              <w:r>
                                <w:rPr>
                                  <w:b/>
                                  <w:sz w:val="18"/>
                                  <w:szCs w:val="18"/>
                                </w:rPr>
                                <w:t>5</w:t>
                              </w:r>
                            </w:p>
                          </w:txbxContent>
                        </wps:txbx>
                        <wps:bodyPr rot="0" vert="horz" wrap="square" lIns="91440" tIns="45720" rIns="91440" bIns="45720" anchor="t" anchorCtr="0" upright="1">
                          <a:noAutofit/>
                        </wps:bodyPr>
                      </wps:wsp>
                      <wps:wsp>
                        <wps:cNvPr id="17" name="Oval 47"/>
                        <wps:cNvSpPr>
                          <a:spLocks noChangeArrowheads="1"/>
                        </wps:cNvSpPr>
                        <wps:spPr bwMode="auto">
                          <a:xfrm>
                            <a:off x="28575" y="23813"/>
                            <a:ext cx="182880" cy="182880"/>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100" style="position:absolute;left:0;text-align:left;margin-left:121.25pt;margin-top:125.25pt;width:21.3pt;height:18.4pt;z-index:251680256"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">
                <v:shape id="Text Box 45" o:spid="_x0000_s1101" type="#_x0000_t202" style="position:absolute;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623633" w:rsidRPr="001B4786" w:rsidRDefault="00623633">
                        <w:pPr>
                          <w:rPr>
                            <w:b/>
                            <w:sz w:val="18"/>
                            <w:szCs w:val="18"/>
                          </w:rPr>
                        </w:pPr>
                        <w:r>
                          <w:rPr>
                            <w:b/>
                            <w:sz w:val="18"/>
                            <w:szCs w:val="18"/>
                          </w:rPr>
                          <w:t>5</w:t>
                        </w:r>
                      </w:p>
                    </w:txbxContent>
                  </v:textbox>
                </v:shape>
                <v:oval id="Oval 47" o:spid="_x0000_s1102"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GNsAA&#10;AADbAAAADwAAAGRycy9kb3ducmV2LnhtbERPS2rDMBDdF3IHMYFuQizVhdY4UUIIJHWXSXOAwZrY&#10;JtbIWKo/t68Khe7m8b6z3U+2FQP1vnGs4SVRIIhLZxquNNy+TusMhA/IBlvHpGEmD/vd4mmLuXEj&#10;X2i4hkrEEPY5aqhD6HIpfVmTRZ+4jjhyd9dbDBH2lTQ9jjHctjJV6k1abDg21NjRsabycf22GoZz&#10;WtBqxnmssm5Wl9XH50O9av28nA4bEIGm8C/+cxcmzn+H31/iAX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KGNsAAAADbAAAADwAAAAAAAAAAAAAAAACYAgAAZHJzL2Rvd25y&#10;ZXYueG1sUEsFBgAAAAAEAAQA9QAAAIUDAAAAAA==&#10;" filled="f" strokecolor="black [3213]" strokeweight="1pt"/>
              </v:group>
            </w:pict>
          </mc:Fallback>
        </mc:AlternateContent>
      </w:r>
      <w:r w:rsidRPr="0041403F">
        <w:rPr>
          <w:b/>
          <w:noProof/>
        </w:rPr>
        <mc:AlternateContent>
          <mc:Choice Requires="wps">
            <w:drawing>
              <wp:anchor distT="0" distB="0" distL="114299" distR="114299" simplePos="0" relativeHeight="251681280" behindDoc="0" locked="0" layoutInCell="1" allowOverlap="1" wp14:anchorId="099AFA20" wp14:editId="197A6064">
                <wp:simplePos x="0" y="0"/>
                <wp:positionH relativeFrom="column">
                  <wp:posOffset>1656715</wp:posOffset>
                </wp:positionH>
                <wp:positionV relativeFrom="paragraph">
                  <wp:posOffset>1207770</wp:posOffset>
                </wp:positionV>
                <wp:extent cx="0" cy="400050"/>
                <wp:effectExtent l="95250" t="38100" r="57150" b="190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00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130.45pt;margin-top:95.1pt;width:0;height:31.5pt;flip:y;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" strokecolor="black [3213]">
                <v:stroke endarrow="open"/>
                <o:lock v:ext="edit" shapetype="f"/>
              </v:shape>
            </w:pict>
          </mc:Fallback>
        </mc:AlternateContent>
      </w:r>
      <w:r w:rsidRPr="0041403F">
        <w:rPr>
          <w:b/>
          <w:noProof/>
        </w:rPr>
        <mc:AlternateContent>
          <mc:Choice Requires="wps">
            <w:drawing>
              <wp:anchor distT="0" distB="0" distL="114300" distR="114300" simplePos="0" relativeHeight="251670016" behindDoc="0" locked="0" layoutInCell="1" allowOverlap="1" wp14:anchorId="06D089BD" wp14:editId="0940CDFD">
                <wp:simplePos x="0" y="0"/>
                <wp:positionH relativeFrom="column">
                  <wp:posOffset>1540510</wp:posOffset>
                </wp:positionH>
                <wp:positionV relativeFrom="paragraph">
                  <wp:posOffset>1038225</wp:posOffset>
                </wp:positionV>
                <wp:extent cx="333375" cy="342900"/>
                <wp:effectExtent l="19050" t="38100" r="0" b="0"/>
                <wp:wrapNone/>
                <wp:docPr id="12" name="Ar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342900"/>
                        </a:xfrm>
                        <a:custGeom>
                          <a:avLst/>
                          <a:gdLst>
                            <a:gd name="T0" fmla="*/ 93445 w 333375"/>
                            <a:gd name="T1" fmla="*/ 325462 h 342900"/>
                            <a:gd name="T2" fmla="*/ 2784 w 333375"/>
                            <a:gd name="T3" fmla="*/ 140240 h 342900"/>
                            <a:gd name="T4" fmla="*/ 155111 w 333375"/>
                            <a:gd name="T5" fmla="*/ 414 h 342900"/>
                            <a:gd name="T6" fmla="*/ 0 60000 65536"/>
                            <a:gd name="T7" fmla="*/ 0 60000 65536"/>
                            <a:gd name="T8" fmla="*/ 0 60000 65536"/>
                          </a:gdLst>
                          <a:ahLst/>
                          <a:cxnLst>
                            <a:cxn ang="T6">
                              <a:pos x="T0" y="T1"/>
                            </a:cxn>
                            <a:cxn ang="T7">
                              <a:pos x="T2" y="T3"/>
                            </a:cxn>
                            <a:cxn ang="T8">
                              <a:pos x="T4" y="T5"/>
                            </a:cxn>
                          </a:cxnLst>
                          <a:rect l="0" t="0" r="r" b="b"/>
                          <a:pathLst>
                            <a:path w="333375" h="342900" stroke="0">
                              <a:moveTo>
                                <a:pt x="93445" y="325462"/>
                              </a:moveTo>
                              <a:cubicBezTo>
                                <a:pt x="26235" y="291647"/>
                                <a:pt x="-10836" y="215912"/>
                                <a:pt x="2784" y="140240"/>
                              </a:cubicBezTo>
                              <a:cubicBezTo>
                                <a:pt x="16622" y="63358"/>
                                <a:pt x="79277" y="5844"/>
                                <a:pt x="155111" y="414"/>
                              </a:cubicBezTo>
                              <a:lnTo>
                                <a:pt x="166688" y="171450"/>
                              </a:lnTo>
                              <a:lnTo>
                                <a:pt x="93445" y="325462"/>
                              </a:lnTo>
                              <a:close/>
                            </a:path>
                            <a:path w="333375" h="342900" fill="none">
                              <a:moveTo>
                                <a:pt x="93445" y="325462"/>
                              </a:moveTo>
                              <a:cubicBezTo>
                                <a:pt x="26235" y="291647"/>
                                <a:pt x="-10836" y="215912"/>
                                <a:pt x="2784" y="140240"/>
                              </a:cubicBezTo>
                              <a:cubicBezTo>
                                <a:pt x="16622" y="63358"/>
                                <a:pt x="79277" y="5844"/>
                                <a:pt x="155111" y="414"/>
                              </a:cubicBezTo>
                            </a:path>
                          </a:pathLst>
                        </a:custGeom>
                        <a:noFill/>
                        <a:ln w="38100">
                          <a:solidFill>
                            <a:schemeClr val="tx1">
                              <a:lumMod val="100000"/>
                              <a:lumOff val="0"/>
                            </a:schemeClr>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rc 13" o:spid="_x0000_s1026" style="position:absolute;margin-left:121.3pt;margin-top:81.75pt;width:26.25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" path="m93445,325462nsc26235,291647,-10836,215912,2784,140240,16622,63358,79277,5844,155111,414r11577,171036l93445,325462xem93445,325462nfc26235,291647,-10836,215912,2784,140240,16622,63358,79277,5844,155111,414e" filled="f" strokecolor="black [3213]" strokeweight="3pt">
                <v:stroke endarrow="block"/>
                <v:path arrowok="t" o:connecttype="custom" o:connectlocs="93445,325462;2784,140240;155111,414" o:connectangles="0,0,0"/>
              </v:shape>
            </w:pict>
          </mc:Fallback>
        </mc:AlternateContent>
      </w:r>
      <w:r w:rsidRPr="0041403F">
        <w:rPr>
          <w:b/>
          <w:noProof/>
        </w:rPr>
        <mc:AlternateContent>
          <mc:Choice Requires="wps">
            <w:drawing>
              <wp:anchor distT="0" distB="0" distL="114300" distR="114300" simplePos="0" relativeHeight="251667968" behindDoc="0" locked="0" layoutInCell="1" allowOverlap="1" wp14:anchorId="162B0A7A" wp14:editId="0C3D9A34">
                <wp:simplePos x="0" y="0"/>
                <wp:positionH relativeFrom="column">
                  <wp:posOffset>1051890</wp:posOffset>
                </wp:positionH>
                <wp:positionV relativeFrom="paragraph">
                  <wp:posOffset>975360</wp:posOffset>
                </wp:positionV>
                <wp:extent cx="333375" cy="342900"/>
                <wp:effectExtent l="19050" t="19050" r="0" b="57150"/>
                <wp:wrapNone/>
                <wp:docPr id="11" name="Ar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342900"/>
                        </a:xfrm>
                        <a:custGeom>
                          <a:avLst/>
                          <a:gdLst>
                            <a:gd name="T0" fmla="*/ 158651 w 333375"/>
                            <a:gd name="T1" fmla="*/ 342701 h 342900"/>
                            <a:gd name="T2" fmla="*/ 33 w 333375"/>
                            <a:gd name="T3" fmla="*/ 167985 h 342900"/>
                            <a:gd name="T4" fmla="*/ 165776 w 333375"/>
                            <a:gd name="T5" fmla="*/ 3 h 342900"/>
                            <a:gd name="T6" fmla="*/ 0 60000 65536"/>
                            <a:gd name="T7" fmla="*/ 0 60000 65536"/>
                            <a:gd name="T8" fmla="*/ 0 60000 65536"/>
                          </a:gdLst>
                          <a:ahLst/>
                          <a:cxnLst>
                            <a:cxn ang="T6">
                              <a:pos x="T0" y="T1"/>
                            </a:cxn>
                            <a:cxn ang="T7">
                              <a:pos x="T2" y="T3"/>
                            </a:cxn>
                            <a:cxn ang="T8">
                              <a:pos x="T4" y="T5"/>
                            </a:cxn>
                          </a:cxnLst>
                          <a:rect l="0" t="0" r="r" b="b"/>
                          <a:pathLst>
                            <a:path w="333375" h="342900" stroke="0">
                              <a:moveTo>
                                <a:pt x="158651" y="342701"/>
                              </a:moveTo>
                              <a:cubicBezTo>
                                <a:pt x="68515" y="338226"/>
                                <a:pt x="-1790" y="260785"/>
                                <a:pt x="33" y="167985"/>
                              </a:cubicBezTo>
                              <a:cubicBezTo>
                                <a:pt x="1860" y="75030"/>
                                <a:pt x="75385" y="511"/>
                                <a:pt x="165776" y="3"/>
                              </a:cubicBezTo>
                              <a:lnTo>
                                <a:pt x="166688" y="171450"/>
                              </a:lnTo>
                              <a:lnTo>
                                <a:pt x="158651" y="342701"/>
                              </a:lnTo>
                              <a:close/>
                            </a:path>
                            <a:path w="333375" h="342900" fill="none">
                              <a:moveTo>
                                <a:pt x="158651" y="342701"/>
                              </a:moveTo>
                              <a:cubicBezTo>
                                <a:pt x="68515" y="338226"/>
                                <a:pt x="-1790" y="260785"/>
                                <a:pt x="33" y="167985"/>
                              </a:cubicBezTo>
                              <a:cubicBezTo>
                                <a:pt x="1860" y="75030"/>
                                <a:pt x="75385" y="511"/>
                                <a:pt x="165776" y="3"/>
                              </a:cubicBezTo>
                            </a:path>
                          </a:pathLst>
                        </a:custGeom>
                        <a:noFill/>
                        <a:ln w="38100">
                          <a:solidFill>
                            <a:schemeClr val="tx1">
                              <a:lumMod val="100000"/>
                              <a:lumOff val="0"/>
                            </a:schemeClr>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rc 12" o:spid="_x0000_s1026" style="position:absolute;margin-left:82.85pt;margin-top:76.8pt;width:26.25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" path="m158651,342701nsc68515,338226,-1790,260785,33,167985,1860,75030,75385,511,165776,3r912,171447l158651,342701xem158651,342701nfc68515,338226,-1790,260785,33,167985,1860,75030,75385,511,165776,3e" filled="f" strokecolor="black [3213]" strokeweight="3pt">
                <v:stroke startarrow="block"/>
                <v:path arrowok="t" o:connecttype="custom" o:connectlocs="158651,342701;33,167985;165776,3" o:connectangles="0,0,0"/>
              </v:shape>
            </w:pict>
          </mc:Fallback>
        </mc:AlternateContent>
      </w:r>
      <w:r w:rsidRPr="0041403F">
        <w:rPr>
          <w:b/>
          <w:noProof/>
        </w:rPr>
        <mc:AlternateContent>
          <mc:Choice Requires="wps">
            <w:drawing>
              <wp:anchor distT="0" distB="0" distL="114300" distR="114300" simplePos="0" relativeHeight="251703808" behindDoc="0" locked="0" layoutInCell="1" allowOverlap="1" wp14:anchorId="325172FD" wp14:editId="79B5334A">
                <wp:simplePos x="0" y="0"/>
                <wp:positionH relativeFrom="column">
                  <wp:posOffset>356870</wp:posOffset>
                </wp:positionH>
                <wp:positionV relativeFrom="paragraph">
                  <wp:posOffset>1136015</wp:posOffset>
                </wp:positionV>
                <wp:extent cx="605155" cy="347980"/>
                <wp:effectExtent l="38100" t="38100" r="23495" b="3302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05155" cy="3479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5" o:spid="_x0000_s1026" type="#_x0000_t32" style="position:absolute;margin-left:28.1pt;margin-top:89.45pt;width:47.65pt;height:27.4pt;flip:x 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" strokecolor="black [3213]">
                <v:stroke endarrow="open"/>
                <o:lock v:ext="edit" shapetype="f"/>
              </v:shape>
            </w:pict>
          </mc:Fallback>
        </mc:AlternateContent>
      </w:r>
      <w:r w:rsidRPr="0041403F">
        <w:rPr>
          <w:b/>
          <w:noProof/>
        </w:rPr>
        <mc:AlternateContent>
          <mc:Choice Requires="wps">
            <w:drawing>
              <wp:anchor distT="0" distB="0" distL="114300" distR="114300" simplePos="0" relativeHeight="251705856" behindDoc="0" locked="0" layoutInCell="1" allowOverlap="1" wp14:anchorId="377DA6DA" wp14:editId="6A76D488">
                <wp:simplePos x="0" y="0"/>
                <wp:positionH relativeFrom="column">
                  <wp:posOffset>823595</wp:posOffset>
                </wp:positionH>
                <wp:positionV relativeFrom="paragraph">
                  <wp:posOffset>1245235</wp:posOffset>
                </wp:positionV>
                <wp:extent cx="137795" cy="233045"/>
                <wp:effectExtent l="38100" t="38100" r="33655" b="14605"/>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7795" cy="233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 o:spid="_x0000_s1026" type="#_x0000_t32" style="position:absolute;margin-left:64.85pt;margin-top:98.05pt;width:10.85pt;height:18.3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" strokecolor="black [3213]">
                <v:stroke endarrow="open"/>
                <o:lock v:ext="edit" shapetype="f"/>
              </v:shape>
            </w:pict>
          </mc:Fallback>
        </mc:AlternateContent>
      </w:r>
      <w:r w:rsidRPr="0041403F">
        <w:rPr>
          <w:b/>
          <w:noProof/>
        </w:rPr>
        <mc:AlternateContent>
          <mc:Choice Requires="wps">
            <w:drawing>
              <wp:anchor distT="0" distB="0" distL="114300" distR="114300" simplePos="0" relativeHeight="251707904" behindDoc="0" locked="0" layoutInCell="1" allowOverlap="1" wp14:anchorId="6BC44F5A" wp14:editId="652529C0">
                <wp:simplePos x="0" y="0"/>
                <wp:positionH relativeFrom="column">
                  <wp:posOffset>895350</wp:posOffset>
                </wp:positionH>
                <wp:positionV relativeFrom="paragraph">
                  <wp:posOffset>1050290</wp:posOffset>
                </wp:positionV>
                <wp:extent cx="66040" cy="427990"/>
                <wp:effectExtent l="76200" t="38100" r="48260" b="2921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6040" cy="4279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1" o:spid="_x0000_s1026" type="#_x0000_t32" style="position:absolute;margin-left:70.5pt;margin-top:82.7pt;width:5.2pt;height:33.7pt;flip:x 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" strokecolor="black [3213]">
                <v:stroke endarrow="open"/>
                <o:lock v:ext="edit" shapetype="f"/>
              </v:shape>
            </w:pict>
          </mc:Fallback>
        </mc:AlternateContent>
      </w:r>
      <w:r w:rsidRPr="0041403F">
        <w:rPr>
          <w:b/>
          <w:noProof/>
        </w:rPr>
        <mc:AlternateContent>
          <mc:Choice Requires="wpg">
            <w:drawing>
              <wp:anchor distT="0" distB="0" distL="114300" distR="114300" simplePos="0" relativeHeight="251709952" behindDoc="0" locked="0" layoutInCell="1" allowOverlap="1" wp14:anchorId="5DBFA6E8" wp14:editId="1C72EB4C">
                <wp:simplePos x="0" y="0"/>
                <wp:positionH relativeFrom="column">
                  <wp:posOffset>898830</wp:posOffset>
                </wp:positionH>
                <wp:positionV relativeFrom="paragraph">
                  <wp:posOffset>1432560</wp:posOffset>
                </wp:positionV>
                <wp:extent cx="270510" cy="233045"/>
                <wp:effectExtent l="0" t="0" r="0" b="0"/>
                <wp:wrapNone/>
                <wp:docPr id="2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233045"/>
                          <a:chOff x="0" y="0"/>
                          <a:chExt cx="270510" cy="233680"/>
                        </a:xfrm>
                      </wpg:grpSpPr>
                      <wps:wsp>
                        <wps:cNvPr id="27" name="Text Box 73"/>
                        <wps:cNvSpPr txBox="1">
                          <a:spLocks noChangeArrowheads="1"/>
                        </wps:cNvSpPr>
                        <wps:spPr bwMode="auto">
                          <a:xfrm>
                            <a:off x="0" y="0"/>
                            <a:ext cx="27051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5E00" w:rsidRPr="001B4786" w:rsidRDefault="00635E00" w:rsidP="001B4786">
                              <w:pPr>
                                <w:rPr>
                                  <w:b/>
                                  <w:sz w:val="18"/>
                                  <w:szCs w:val="18"/>
                                </w:rPr>
                              </w:pPr>
                              <w:r>
                                <w:rPr>
                                  <w:b/>
                                  <w:sz w:val="18"/>
                                  <w:szCs w:val="18"/>
                                </w:rPr>
                                <w:t>4</w:t>
                              </w:r>
                            </w:p>
                          </w:txbxContent>
                        </wps:txbx>
                        <wps:bodyPr rot="0" vert="horz" wrap="square" lIns="91440" tIns="45720" rIns="91440" bIns="45720" anchor="t" anchorCtr="0" upright="1">
                          <a:noAutofit/>
                        </wps:bodyPr>
                      </wps:wsp>
                      <wps:wsp>
                        <wps:cNvPr id="28" name="Oval 74"/>
                        <wps:cNvSpPr>
                          <a:spLocks noChangeArrowheads="1"/>
                        </wps:cNvSpPr>
                        <wps:spPr bwMode="auto">
                          <a:xfrm>
                            <a:off x="28575" y="23813"/>
                            <a:ext cx="182880" cy="182880"/>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2" o:spid="_x0000_s1103" style="position:absolute;left:0;text-align:left;margin-left:70.75pt;margin-top:112.8pt;width:21.3pt;height:18.35pt;z-index:251709952;mso-width-relative:margin;mso-height-relative:margin"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">
                <v:shape id="Text Box 73" o:spid="_x0000_s1104" type="#_x0000_t202" style="position:absolute;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623633" w:rsidRPr="001B4786" w:rsidRDefault="00623633" w:rsidP="001B4786">
                        <w:pPr>
                          <w:rPr>
                            <w:b/>
                            <w:sz w:val="18"/>
                            <w:szCs w:val="18"/>
                          </w:rPr>
                        </w:pPr>
                        <w:r>
                          <w:rPr>
                            <w:b/>
                            <w:sz w:val="18"/>
                            <w:szCs w:val="18"/>
                          </w:rPr>
                          <w:t>4</w:t>
                        </w:r>
                      </w:p>
                    </w:txbxContent>
                  </v:textbox>
                </v:shape>
                <v:oval id="Oval 74" o:spid="_x0000_s1105"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Y+b0A&#10;AADbAAAADwAAAGRycy9kb3ducmV2LnhtbERPyarCMBTdC/5DuMLbiCZWEKlGEcFp6fABl+baFpub&#10;0sQOf/+yePCWhzNv972tREuNLx1rWMwVCOLMmZJzDa/nabYG4QOywcoxaRjIw343Hm0xNa7jO7WP&#10;kIsYwj5FDUUIdSqlzwqy6OeuJo7c2zUWQ4RNLk2DXQy3lUyUWkmLJceGAms6FpR9Hl+roT0nV5oO&#10;OHT5uh7UfXq5fdRS659Jf9iACNSHf/Gf+2o0JHFs/BJ/gNz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NHY+b0AAADbAAAADwAAAAAAAAAAAAAAAACYAgAAZHJzL2Rvd25yZXYu&#10;eG1sUEsFBgAAAAAEAAQA9QAAAIIDAAAAAA==&#10;" filled="f" strokecolor="black [3213]" strokeweight="1pt"/>
              </v:group>
            </w:pict>
          </mc:Fallback>
        </mc:AlternateContent>
      </w:r>
      <w:r w:rsidR="00B24E89" w:rsidRPr="0041403F">
        <w:t xml:space="preserve">  </w:t>
      </w:r>
      <w:r w:rsidR="00B24E89" w:rsidRPr="0041403F">
        <w:rPr>
          <w:noProof/>
        </w:rPr>
        <w:drawing>
          <wp:inline distT="0" distB="0" distL="0" distR="0" wp14:anchorId="7FB9945A" wp14:editId="0D7D476B">
            <wp:extent cx="3104707" cy="1749455"/>
            <wp:effectExtent l="0" t="0" r="635" b="3175"/>
            <wp:docPr id="8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7" cstate="print"/>
                    <a:srcRect t="13190"/>
                    <a:stretch/>
                  </pic:blipFill>
                  <pic:spPr bwMode="auto">
                    <a:xfrm>
                      <a:off x="0" y="0"/>
                      <a:ext cx="3108960" cy="1751852"/>
                    </a:xfrm>
                    <a:prstGeom prst="rect">
                      <a:avLst/>
                    </a:prstGeom>
                    <a:noFill/>
                    <a:ln>
                      <a:noFill/>
                    </a:ln>
                    <a:extLst>
                      <a:ext uri="{53640926-AAD7-44D8-BBD7-CCE9431645EC}">
                        <a14:shadowObscured xmlns:a14="http://schemas.microsoft.com/office/drawing/2010/main"/>
                      </a:ext>
                    </a:extLst>
                  </pic:spPr>
                </pic:pic>
              </a:graphicData>
            </a:graphic>
          </wp:inline>
        </w:drawing>
      </w:r>
    </w:p>
    <w:p w:rsidR="00AA73B3" w:rsidRPr="0041403F" w:rsidRDefault="0099533C" w:rsidP="00383615">
      <w:pPr>
        <w:pStyle w:val="Caption"/>
        <w:spacing w:before="480"/>
        <w:jc w:val="center"/>
      </w:pPr>
      <w:bookmarkStart w:id="25" w:name="_Ref317516805"/>
      <w:proofErr w:type="gramStart"/>
      <w:r w:rsidRPr="0041403F">
        <w:t xml:space="preserve">Figure </w:t>
      </w:r>
      <w:r w:rsidR="00611103" w:rsidRPr="0041403F">
        <w:fldChar w:fldCharType="begin"/>
      </w:r>
      <w:r w:rsidRPr="0041403F">
        <w:instrText xml:space="preserve"> SEQ Figure \* ARABIC </w:instrText>
      </w:r>
      <w:r w:rsidR="00611103" w:rsidRPr="0041403F">
        <w:fldChar w:fldCharType="separate"/>
      </w:r>
      <w:r w:rsidR="00DA36F8" w:rsidRPr="0041403F">
        <w:t>17</w:t>
      </w:r>
      <w:r w:rsidR="00611103" w:rsidRPr="0041403F">
        <w:fldChar w:fldCharType="end"/>
      </w:r>
      <w:bookmarkEnd w:id="25"/>
      <w:r w:rsidRPr="0041403F">
        <w:t>.</w:t>
      </w:r>
      <w:proofErr w:type="gramEnd"/>
      <w:r w:rsidRPr="0041403F">
        <w:t xml:space="preserve"> </w:t>
      </w:r>
      <w:proofErr w:type="gramStart"/>
      <w:r w:rsidR="00383615" w:rsidRPr="0041403F">
        <w:t>STRUCTURAL IMPROVEMENT HIGHLIGHTS</w:t>
      </w:r>
      <w:r w:rsidR="00985A85" w:rsidRPr="0041403F">
        <w:t>.</w:t>
      </w:r>
      <w:proofErr w:type="gramEnd"/>
    </w:p>
    <w:p w:rsidR="00D767AA" w:rsidRPr="0041403F" w:rsidRDefault="00C063BF" w:rsidP="008D6597">
      <w:pPr>
        <w:tabs>
          <w:tab w:val="left" w:pos="360"/>
        </w:tabs>
      </w:pPr>
      <w:r w:rsidRPr="0041403F">
        <w:tab/>
      </w:r>
      <w:r w:rsidR="008531BB" w:rsidRPr="0041403F">
        <w:fldChar w:fldCharType="begin"/>
      </w:r>
      <w:r w:rsidR="008531BB" w:rsidRPr="0041403F">
        <w:instrText xml:space="preserve"> REF _Ref317516886 \h  \* MERGEFORMAT </w:instrText>
      </w:r>
      <w:r w:rsidR="008531BB" w:rsidRPr="0041403F">
        <w:fldChar w:fldCharType="separate"/>
      </w:r>
      <w:r w:rsidR="00DA36F8" w:rsidRPr="0041403F">
        <w:t>Figure 18</w:t>
      </w:r>
      <w:r w:rsidR="008531BB" w:rsidRPr="0041403F">
        <w:fldChar w:fldCharType="end"/>
      </w:r>
      <w:r w:rsidR="0034156F" w:rsidRPr="0041403F">
        <w:t xml:space="preserve"> </w:t>
      </w:r>
      <w:r w:rsidR="00D253C2" w:rsidRPr="0041403F">
        <w:t xml:space="preserve">shows the first </w:t>
      </w:r>
      <w:r w:rsidR="0034156F" w:rsidRPr="0041403F">
        <w:t>and second flexible</w:t>
      </w:r>
      <w:r w:rsidR="00D253C2" w:rsidRPr="0041403F">
        <w:t xml:space="preserve"> </w:t>
      </w:r>
      <w:r w:rsidR="00FD0618" w:rsidRPr="0041403F">
        <w:t xml:space="preserve">bending </w:t>
      </w:r>
      <w:r w:rsidR="00D253C2" w:rsidRPr="0041403F">
        <w:t>mode</w:t>
      </w:r>
      <w:r w:rsidR="0034156F" w:rsidRPr="0041403F">
        <w:t>s</w:t>
      </w:r>
      <w:r w:rsidR="004161D3" w:rsidRPr="0041403F">
        <w:t xml:space="preserve"> of the Final Design (FD)</w:t>
      </w:r>
      <w:r w:rsidR="00D253C2" w:rsidRPr="0041403F">
        <w:t xml:space="preserve">. The design changes </w:t>
      </w:r>
      <w:r w:rsidR="00D253C2" w:rsidRPr="0041403F">
        <w:rPr>
          <w:kern w:val="0"/>
          <w:szCs w:val="24"/>
        </w:rPr>
        <w:t>helped</w:t>
      </w:r>
      <w:r w:rsidR="00D253C2" w:rsidRPr="0041403F">
        <w:t xml:space="preserve"> to raise </w:t>
      </w:r>
      <w:r w:rsidRPr="0041403F">
        <w:t>the first</w:t>
      </w:r>
      <w:r w:rsidR="00FD0618" w:rsidRPr="0041403F">
        <w:t xml:space="preserve"> </w:t>
      </w:r>
      <w:r w:rsidR="00C77B89" w:rsidRPr="0041403F">
        <w:t>mode (</w:t>
      </w:r>
      <w:r w:rsidR="00D253C2" w:rsidRPr="0041403F">
        <w:t>arm-t</w:t>
      </w:r>
      <w:r w:rsidR="0034156F" w:rsidRPr="0041403F">
        <w:t>wist</w:t>
      </w:r>
      <w:r w:rsidR="00C77B89" w:rsidRPr="0041403F">
        <w:t>)</w:t>
      </w:r>
      <w:r w:rsidR="0034156F" w:rsidRPr="0041403F">
        <w:t xml:space="preserve"> from 151 Hz </w:t>
      </w:r>
      <w:r w:rsidR="00C77B89" w:rsidRPr="0041403F">
        <w:t>(</w:t>
      </w:r>
      <w:r w:rsidR="00C77B89" w:rsidRPr="0041403F">
        <w:fldChar w:fldCharType="begin"/>
      </w:r>
      <w:r w:rsidR="00C77B89" w:rsidRPr="0041403F">
        <w:instrText xml:space="preserve"> REF _Ref317516007 \h </w:instrText>
      </w:r>
      <w:r w:rsidR="00C77B89" w:rsidRPr="0041403F">
        <w:fldChar w:fldCharType="separate"/>
      </w:r>
      <w:r w:rsidR="00DA36F8" w:rsidRPr="0041403F">
        <w:t>Figure 13</w:t>
      </w:r>
      <w:r w:rsidR="00C77B89" w:rsidRPr="0041403F">
        <w:fldChar w:fldCharType="end"/>
      </w:r>
      <w:r w:rsidR="00C77B89" w:rsidRPr="0041403F">
        <w:t xml:space="preserve">) </w:t>
      </w:r>
      <w:r w:rsidR="0034156F" w:rsidRPr="0041403F">
        <w:t>to 255 Hz</w:t>
      </w:r>
      <w:r w:rsidR="00C77B89" w:rsidRPr="0041403F">
        <w:t xml:space="preserve"> (</w:t>
      </w:r>
      <w:r w:rsidR="00C77B89" w:rsidRPr="0041403F">
        <w:fldChar w:fldCharType="begin"/>
      </w:r>
      <w:r w:rsidR="00C77B89" w:rsidRPr="0041403F">
        <w:instrText xml:space="preserve"> REF _Ref317516886 \h </w:instrText>
      </w:r>
      <w:r w:rsidR="00C77B89" w:rsidRPr="0041403F">
        <w:fldChar w:fldCharType="separate"/>
      </w:r>
      <w:r w:rsidR="00DA36F8" w:rsidRPr="0041403F">
        <w:t>Figure 18</w:t>
      </w:r>
      <w:r w:rsidR="00C77B89" w:rsidRPr="0041403F">
        <w:fldChar w:fldCharType="end"/>
      </w:r>
      <w:r w:rsidR="00C82E40" w:rsidRPr="0041403F">
        <w:t>.a)</w:t>
      </w:r>
      <w:r w:rsidR="00FD0618" w:rsidRPr="0041403F">
        <w:t xml:space="preserve">. </w:t>
      </w:r>
      <w:r w:rsidR="00C82E40" w:rsidRPr="0041403F">
        <w:t>They</w:t>
      </w:r>
      <w:r w:rsidR="008D6597" w:rsidRPr="0041403F">
        <w:t xml:space="preserve"> helped to raise </w:t>
      </w:r>
      <w:r w:rsidR="00FD0618" w:rsidRPr="0041403F">
        <w:t>the second mode (</w:t>
      </w:r>
      <w:r w:rsidR="008D6597" w:rsidRPr="0041403F">
        <w:t>arm-in-plane bending</w:t>
      </w:r>
      <w:r w:rsidR="00FD0618" w:rsidRPr="0041403F">
        <w:t>)</w:t>
      </w:r>
      <w:r w:rsidR="008D6597" w:rsidRPr="0041403F">
        <w:t xml:space="preserve"> from 15</w:t>
      </w:r>
      <w:r w:rsidR="007E26FD" w:rsidRPr="0041403F">
        <w:t>5</w:t>
      </w:r>
      <w:r w:rsidR="008D6597" w:rsidRPr="0041403F">
        <w:t xml:space="preserve"> Hz to 302 Hz</w:t>
      </w:r>
      <w:r w:rsidR="0034156F" w:rsidRPr="0041403F">
        <w:t xml:space="preserve"> (</w:t>
      </w:r>
      <w:r w:rsidR="00C82E40" w:rsidRPr="0041403F">
        <w:fldChar w:fldCharType="begin"/>
      </w:r>
      <w:r w:rsidR="00C82E40" w:rsidRPr="0041403F">
        <w:instrText xml:space="preserve"> REF _Ref317516886 \h </w:instrText>
      </w:r>
      <w:r w:rsidR="00C82E40" w:rsidRPr="0041403F">
        <w:fldChar w:fldCharType="separate"/>
      </w:r>
      <w:r w:rsidR="00DA36F8" w:rsidRPr="0041403F">
        <w:t>Figure 18</w:t>
      </w:r>
      <w:r w:rsidR="00C82E40" w:rsidRPr="0041403F">
        <w:fldChar w:fldCharType="end"/>
      </w:r>
      <w:r w:rsidR="00C82E40" w:rsidRPr="0041403F">
        <w:t>.b</w:t>
      </w:r>
      <w:r w:rsidR="0034156F" w:rsidRPr="0041403F">
        <w:t>)</w:t>
      </w:r>
      <w:r w:rsidR="008D6597" w:rsidRPr="0041403F">
        <w:t>. The third</w:t>
      </w:r>
      <w:r w:rsidR="0034156F" w:rsidRPr="0041403F">
        <w:t xml:space="preserve"> and fourth </w:t>
      </w:r>
      <w:r w:rsidR="00FD0618" w:rsidRPr="0041403F">
        <w:t xml:space="preserve">modes </w:t>
      </w:r>
      <w:r w:rsidR="008D6597" w:rsidRPr="0041403F">
        <w:t>predicted by the FEA</w:t>
      </w:r>
      <w:r w:rsidR="0034156F" w:rsidRPr="0041403F">
        <w:t xml:space="preserve"> on the original prototype were</w:t>
      </w:r>
      <w:r w:rsidR="008D6597" w:rsidRPr="0041403F">
        <w:t xml:space="preserve"> horizontal actuator mode</w:t>
      </w:r>
      <w:r w:rsidR="00FD0618" w:rsidRPr="0041403F">
        <w:t>s</w:t>
      </w:r>
      <w:r w:rsidR="007E26FD" w:rsidRPr="0041403F">
        <w:t xml:space="preserve"> at 166</w:t>
      </w:r>
      <w:r w:rsidR="008D6597" w:rsidRPr="0041403F">
        <w:t xml:space="preserve"> Hz </w:t>
      </w:r>
      <w:r w:rsidR="0034156F" w:rsidRPr="0041403F">
        <w:t xml:space="preserve">and </w:t>
      </w:r>
      <w:r w:rsidR="008D6597" w:rsidRPr="0041403F">
        <w:t>192 Hz. The third and fourth modes</w:t>
      </w:r>
      <w:r w:rsidR="0034156F" w:rsidRPr="0041403F">
        <w:t xml:space="preserve"> predicted</w:t>
      </w:r>
      <w:r w:rsidR="008D6597" w:rsidRPr="0041403F">
        <w:t xml:space="preserve"> on the new design are </w:t>
      </w:r>
      <w:r w:rsidR="0034156F" w:rsidRPr="0041403F">
        <w:t>glo</w:t>
      </w:r>
      <w:r w:rsidR="00FD0618" w:rsidRPr="0041403F">
        <w:t>b</w:t>
      </w:r>
      <w:r w:rsidR="0034156F" w:rsidRPr="0041403F">
        <w:t xml:space="preserve">al deformation modes </w:t>
      </w:r>
      <w:r w:rsidR="008D6597" w:rsidRPr="0041403F">
        <w:t xml:space="preserve">at 326 Hz and 364 Hz. </w:t>
      </w:r>
    </w:p>
    <w:p w:rsidR="00D33712" w:rsidRPr="0041403F" w:rsidRDefault="00C82E40" w:rsidP="00765AB9">
      <w:pPr>
        <w:pStyle w:val="BodyTextIndent"/>
        <w:spacing w:before="120"/>
        <w:ind w:firstLine="0"/>
        <w:jc w:val="center"/>
      </w:pPr>
      <w:r w:rsidRPr="0041403F">
        <w:rPr>
          <w:noProof/>
        </w:rPr>
        <mc:AlternateContent>
          <mc:Choice Requires="wps">
            <w:drawing>
              <wp:anchor distT="0" distB="0" distL="114300" distR="114300" simplePos="0" relativeHeight="251876864" behindDoc="0" locked="0" layoutInCell="1" allowOverlap="1" wp14:anchorId="1A299DFA" wp14:editId="499E4BF2">
                <wp:simplePos x="0" y="0"/>
                <wp:positionH relativeFrom="column">
                  <wp:posOffset>355600</wp:posOffset>
                </wp:positionH>
                <wp:positionV relativeFrom="paragraph">
                  <wp:posOffset>50800</wp:posOffset>
                </wp:positionV>
                <wp:extent cx="330200" cy="254000"/>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3302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00" w:rsidRDefault="00635E0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3" o:spid="_x0000_s1106" type="#_x0000_t202" style="position:absolute;left:0;text-align:left;margin-left:28pt;margin-top:4pt;width:26pt;height:20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" filled="f" stroked="f" strokeweight=".5pt">
                <v:textbox>
                  <w:txbxContent>
                    <w:p w:rsidR="00623633" w:rsidRDefault="00623633">
                      <w:r>
                        <w:t>(a)</w:t>
                      </w:r>
                    </w:p>
                  </w:txbxContent>
                </v:textbox>
              </v:shape>
            </w:pict>
          </mc:Fallback>
        </mc:AlternateContent>
      </w:r>
      <w:r w:rsidR="0051793D" w:rsidRPr="0041403F">
        <w:rPr>
          <w:noProof/>
        </w:rPr>
        <mc:AlternateContent>
          <mc:Choice Requires="wps">
            <w:drawing>
              <wp:anchor distT="0" distB="0" distL="114300" distR="114300" simplePos="0" relativeHeight="251857408" behindDoc="0" locked="0" layoutInCell="1" allowOverlap="1" wp14:anchorId="58D471BB" wp14:editId="691C0592">
                <wp:simplePos x="0" y="0"/>
                <wp:positionH relativeFrom="column">
                  <wp:posOffset>1958975</wp:posOffset>
                </wp:positionH>
                <wp:positionV relativeFrom="paragraph">
                  <wp:posOffset>36195</wp:posOffset>
                </wp:positionV>
                <wp:extent cx="559798" cy="193765"/>
                <wp:effectExtent l="0" t="0" r="12065" b="15875"/>
                <wp:wrapNone/>
                <wp:docPr id="253" name="Text Box 253"/>
                <wp:cNvGraphicFramePr/>
                <a:graphic xmlns:a="http://schemas.openxmlformats.org/drawingml/2006/main">
                  <a:graphicData uri="http://schemas.microsoft.com/office/word/2010/wordprocessingShape">
                    <wps:wsp>
                      <wps:cNvSpPr txBox="1"/>
                      <wps:spPr>
                        <a:xfrm>
                          <a:off x="0" y="0"/>
                          <a:ext cx="559798" cy="19376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5E00" w:rsidRPr="0051793D" w:rsidRDefault="00635E00">
                            <w:pPr>
                              <w:rPr>
                                <w:color w:val="FFFFFF" w:themeColor="background1"/>
                                <w:sz w:val="12"/>
                                <w:szCs w:val="12"/>
                              </w:rPr>
                            </w:pPr>
                            <w:proofErr w:type="gramStart"/>
                            <w:r w:rsidRPr="0051793D">
                              <w:rPr>
                                <w:color w:val="FFFFFF" w:themeColor="background1"/>
                                <w:sz w:val="12"/>
                                <w:szCs w:val="12"/>
                              </w:rPr>
                              <w:t>1</w:t>
                            </w:r>
                            <w:r w:rsidRPr="0051793D">
                              <w:rPr>
                                <w:color w:val="FFFFFF" w:themeColor="background1"/>
                                <w:sz w:val="12"/>
                                <w:szCs w:val="12"/>
                                <w:vertAlign w:val="superscript"/>
                              </w:rPr>
                              <w:t>st</w:t>
                            </w:r>
                            <w:proofErr w:type="gramEnd"/>
                            <w:r w:rsidRPr="0051793D">
                              <w:rPr>
                                <w:color w:val="FFFFFF" w:themeColor="background1"/>
                                <w:sz w:val="12"/>
                                <w:szCs w:val="12"/>
                              </w:rPr>
                              <w:t xml:space="preserve">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3" o:spid="_x0000_s1107" type="#_x0000_t202" style="position:absolute;left:0;text-align:left;margin-left:154.25pt;margin-top:2.85pt;width:44.1pt;height:15.2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" fillcolor="black [3213]" strokeweight=".5pt">
                <v:textbox>
                  <w:txbxContent>
                    <w:p w:rsidR="00623633" w:rsidRPr="0051793D" w:rsidRDefault="00623633">
                      <w:pPr>
                        <w:rPr>
                          <w:color w:val="FFFFFF" w:themeColor="background1"/>
                          <w:sz w:val="12"/>
                          <w:szCs w:val="12"/>
                        </w:rPr>
                      </w:pPr>
                      <w:proofErr w:type="gramStart"/>
                      <w:r w:rsidRPr="0051793D">
                        <w:rPr>
                          <w:color w:val="FFFFFF" w:themeColor="background1"/>
                          <w:sz w:val="12"/>
                          <w:szCs w:val="12"/>
                        </w:rPr>
                        <w:t>1</w:t>
                      </w:r>
                      <w:r w:rsidRPr="0051793D">
                        <w:rPr>
                          <w:color w:val="FFFFFF" w:themeColor="background1"/>
                          <w:sz w:val="12"/>
                          <w:szCs w:val="12"/>
                          <w:vertAlign w:val="superscript"/>
                        </w:rPr>
                        <w:t>st</w:t>
                      </w:r>
                      <w:proofErr w:type="gramEnd"/>
                      <w:r w:rsidRPr="0051793D">
                        <w:rPr>
                          <w:color w:val="FFFFFF" w:themeColor="background1"/>
                          <w:sz w:val="12"/>
                          <w:szCs w:val="12"/>
                        </w:rPr>
                        <w:t xml:space="preserve"> Mode</w:t>
                      </w:r>
                    </w:p>
                  </w:txbxContent>
                </v:textbox>
              </v:shape>
            </w:pict>
          </mc:Fallback>
        </mc:AlternateContent>
      </w:r>
      <w:r w:rsidR="00BE1FE8" w:rsidRPr="0041403F">
        <w:rPr>
          <w:noProof/>
        </w:rPr>
        <w:drawing>
          <wp:inline distT="0" distB="0" distL="0" distR="0" wp14:anchorId="730EAECB" wp14:editId="15548C26">
            <wp:extent cx="1799664" cy="1307303"/>
            <wp:effectExtent l="0" t="0" r="0" b="7620"/>
            <wp:docPr id="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cstate="print"/>
                    <a:srcRect l="17786" t="3686" b="15204"/>
                    <a:stretch/>
                  </pic:blipFill>
                  <pic:spPr bwMode="auto">
                    <a:xfrm>
                      <a:off x="0" y="0"/>
                      <a:ext cx="1799664" cy="1307303"/>
                    </a:xfrm>
                    <a:prstGeom prst="rect">
                      <a:avLst/>
                    </a:prstGeom>
                    <a:noFill/>
                    <a:ln>
                      <a:noFill/>
                    </a:ln>
                    <a:extLst>
                      <a:ext uri="{53640926-AAD7-44D8-BBD7-CCE9431645EC}">
                        <a14:shadowObscured xmlns:a14="http://schemas.microsoft.com/office/drawing/2010/main"/>
                      </a:ext>
                    </a:extLst>
                  </pic:spPr>
                </pic:pic>
              </a:graphicData>
            </a:graphic>
          </wp:inline>
        </w:drawing>
      </w:r>
      <w:r w:rsidR="00E41BAB" w:rsidRPr="0041403F">
        <w:t xml:space="preserve">  </w:t>
      </w:r>
    </w:p>
    <w:p w:rsidR="00D767AA" w:rsidRPr="0041403F" w:rsidRDefault="00C82E40" w:rsidP="00765AB9">
      <w:pPr>
        <w:pStyle w:val="BodyTextIndent"/>
        <w:spacing w:before="120"/>
        <w:ind w:firstLine="0"/>
        <w:jc w:val="center"/>
      </w:pPr>
      <w:r w:rsidRPr="0041403F">
        <w:rPr>
          <w:noProof/>
        </w:rPr>
        <mc:AlternateContent>
          <mc:Choice Requires="wps">
            <w:drawing>
              <wp:anchor distT="0" distB="0" distL="114300" distR="114300" simplePos="0" relativeHeight="251878912" behindDoc="0" locked="0" layoutInCell="1" allowOverlap="1" wp14:anchorId="67913E95" wp14:editId="4A1ABD7C">
                <wp:simplePos x="0" y="0"/>
                <wp:positionH relativeFrom="column">
                  <wp:posOffset>355600</wp:posOffset>
                </wp:positionH>
                <wp:positionV relativeFrom="paragraph">
                  <wp:posOffset>50800</wp:posOffset>
                </wp:positionV>
                <wp:extent cx="400050" cy="254000"/>
                <wp:effectExtent l="0" t="0" r="0" b="0"/>
                <wp:wrapNone/>
                <wp:docPr id="274" name="Text Box 274"/>
                <wp:cNvGraphicFramePr/>
                <a:graphic xmlns:a="http://schemas.openxmlformats.org/drawingml/2006/main">
                  <a:graphicData uri="http://schemas.microsoft.com/office/word/2010/wordprocessingShape">
                    <wps:wsp>
                      <wps:cNvSpPr txBox="1"/>
                      <wps:spPr>
                        <a:xfrm>
                          <a:off x="0" y="0"/>
                          <a:ext cx="40005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00" w:rsidRDefault="00635E0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4" o:spid="_x0000_s1108" type="#_x0000_t202" style="position:absolute;left:0;text-align:left;margin-left:28pt;margin-top:4pt;width:31.5pt;height:20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" filled="f" stroked="f" strokeweight=".5pt">
                <v:textbox>
                  <w:txbxContent>
                    <w:p w:rsidR="00623633" w:rsidRDefault="00623633">
                      <w:r>
                        <w:t>(b)</w:t>
                      </w:r>
                    </w:p>
                  </w:txbxContent>
                </v:textbox>
              </v:shape>
            </w:pict>
          </mc:Fallback>
        </mc:AlternateContent>
      </w:r>
      <w:r w:rsidR="0051793D" w:rsidRPr="0041403F">
        <w:rPr>
          <w:noProof/>
        </w:rPr>
        <mc:AlternateContent>
          <mc:Choice Requires="wps">
            <w:drawing>
              <wp:anchor distT="0" distB="0" distL="114300" distR="114300" simplePos="0" relativeHeight="251859456" behindDoc="0" locked="0" layoutInCell="1" allowOverlap="1" wp14:anchorId="7EE41256" wp14:editId="0EA07AB6">
                <wp:simplePos x="0" y="0"/>
                <wp:positionH relativeFrom="column">
                  <wp:posOffset>1983740</wp:posOffset>
                </wp:positionH>
                <wp:positionV relativeFrom="paragraph">
                  <wp:posOffset>45885</wp:posOffset>
                </wp:positionV>
                <wp:extent cx="480514" cy="193765"/>
                <wp:effectExtent l="0" t="0" r="15240" b="15875"/>
                <wp:wrapNone/>
                <wp:docPr id="254" name="Text Box 254"/>
                <wp:cNvGraphicFramePr/>
                <a:graphic xmlns:a="http://schemas.openxmlformats.org/drawingml/2006/main">
                  <a:graphicData uri="http://schemas.microsoft.com/office/word/2010/wordprocessingShape">
                    <wps:wsp>
                      <wps:cNvSpPr txBox="1"/>
                      <wps:spPr>
                        <a:xfrm>
                          <a:off x="0" y="0"/>
                          <a:ext cx="480514" cy="19376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5E00" w:rsidRPr="0051793D" w:rsidRDefault="00635E00">
                            <w:pPr>
                              <w:rPr>
                                <w:color w:val="FFFFFF" w:themeColor="background1"/>
                                <w:sz w:val="12"/>
                                <w:szCs w:val="12"/>
                              </w:rPr>
                            </w:pPr>
                            <w:proofErr w:type="gramStart"/>
                            <w:r w:rsidRPr="0051793D">
                              <w:rPr>
                                <w:color w:val="FFFFFF" w:themeColor="background1"/>
                                <w:sz w:val="12"/>
                                <w:szCs w:val="12"/>
                              </w:rPr>
                              <w:t>2</w:t>
                            </w:r>
                            <w:r w:rsidRPr="0051793D">
                              <w:rPr>
                                <w:color w:val="FFFFFF" w:themeColor="background1"/>
                                <w:sz w:val="12"/>
                                <w:szCs w:val="12"/>
                                <w:vertAlign w:val="superscript"/>
                              </w:rPr>
                              <w:t>nd</w:t>
                            </w:r>
                            <w:proofErr w:type="gramEnd"/>
                            <w:r w:rsidRPr="0051793D">
                              <w:rPr>
                                <w:color w:val="FFFFFF" w:themeColor="background1"/>
                                <w:sz w:val="12"/>
                                <w:szCs w:val="12"/>
                              </w:rPr>
                              <w:t xml:space="preserve">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4" o:spid="_x0000_s1109" type="#_x0000_t202" style="position:absolute;left:0;text-align:left;margin-left:156.2pt;margin-top:3.6pt;width:37.85pt;height:15.2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" fillcolor="black [3213]" strokeweight=".5pt">
                <v:textbox>
                  <w:txbxContent>
                    <w:p w:rsidR="00623633" w:rsidRPr="0051793D" w:rsidRDefault="00623633">
                      <w:pPr>
                        <w:rPr>
                          <w:color w:val="FFFFFF" w:themeColor="background1"/>
                          <w:sz w:val="12"/>
                          <w:szCs w:val="12"/>
                        </w:rPr>
                      </w:pPr>
                      <w:proofErr w:type="gramStart"/>
                      <w:r w:rsidRPr="0051793D">
                        <w:rPr>
                          <w:color w:val="FFFFFF" w:themeColor="background1"/>
                          <w:sz w:val="12"/>
                          <w:szCs w:val="12"/>
                        </w:rPr>
                        <w:t>2</w:t>
                      </w:r>
                      <w:r w:rsidRPr="0051793D">
                        <w:rPr>
                          <w:color w:val="FFFFFF" w:themeColor="background1"/>
                          <w:sz w:val="12"/>
                          <w:szCs w:val="12"/>
                          <w:vertAlign w:val="superscript"/>
                        </w:rPr>
                        <w:t>nd</w:t>
                      </w:r>
                      <w:proofErr w:type="gramEnd"/>
                      <w:r w:rsidRPr="0051793D">
                        <w:rPr>
                          <w:color w:val="FFFFFF" w:themeColor="background1"/>
                          <w:sz w:val="12"/>
                          <w:szCs w:val="12"/>
                        </w:rPr>
                        <w:t xml:space="preserve"> Mode</w:t>
                      </w:r>
                    </w:p>
                  </w:txbxContent>
                </v:textbox>
              </v:shape>
            </w:pict>
          </mc:Fallback>
        </mc:AlternateContent>
      </w:r>
      <w:r w:rsidR="00E41BAB" w:rsidRPr="0041403F">
        <w:t xml:space="preserve"> </w:t>
      </w:r>
      <w:r w:rsidR="00E41BAB" w:rsidRPr="0041403F">
        <w:rPr>
          <w:noProof/>
        </w:rPr>
        <w:drawing>
          <wp:inline distT="0" distB="0" distL="0" distR="0" wp14:anchorId="3D904932" wp14:editId="6354DC07">
            <wp:extent cx="1667436" cy="1643782"/>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7607" t="4075" r="20268" b="15032"/>
                    <a:stretch/>
                  </pic:blipFill>
                  <pic:spPr bwMode="auto">
                    <a:xfrm>
                      <a:off x="0" y="0"/>
                      <a:ext cx="1688232" cy="1664283"/>
                    </a:xfrm>
                    <a:prstGeom prst="rect">
                      <a:avLst/>
                    </a:prstGeom>
                    <a:noFill/>
                    <a:ln>
                      <a:noFill/>
                    </a:ln>
                    <a:extLst>
                      <a:ext uri="{53640926-AAD7-44D8-BBD7-CCE9431645EC}">
                        <a14:shadowObscured xmlns:a14="http://schemas.microsoft.com/office/drawing/2010/main"/>
                      </a:ext>
                    </a:extLst>
                  </pic:spPr>
                </pic:pic>
              </a:graphicData>
            </a:graphic>
          </wp:inline>
        </w:drawing>
      </w:r>
    </w:p>
    <w:p w:rsidR="00AA73B3" w:rsidRPr="0041403F" w:rsidRDefault="0099533C" w:rsidP="00383615">
      <w:pPr>
        <w:pStyle w:val="Caption"/>
        <w:jc w:val="center"/>
      </w:pPr>
      <w:bookmarkStart w:id="26" w:name="_Ref317516886"/>
      <w:proofErr w:type="gramStart"/>
      <w:r w:rsidRPr="0041403F">
        <w:t xml:space="preserve">Figure </w:t>
      </w:r>
      <w:r w:rsidR="00611103" w:rsidRPr="0041403F">
        <w:fldChar w:fldCharType="begin"/>
      </w:r>
      <w:r w:rsidRPr="0041403F">
        <w:instrText xml:space="preserve"> SEQ Figure \* ARABIC </w:instrText>
      </w:r>
      <w:r w:rsidR="00611103" w:rsidRPr="0041403F">
        <w:fldChar w:fldCharType="separate"/>
      </w:r>
      <w:r w:rsidR="00DA36F8" w:rsidRPr="0041403F">
        <w:t>18</w:t>
      </w:r>
      <w:r w:rsidR="00611103" w:rsidRPr="0041403F">
        <w:fldChar w:fldCharType="end"/>
      </w:r>
      <w:bookmarkEnd w:id="26"/>
      <w:r w:rsidRPr="0041403F">
        <w:t>.</w:t>
      </w:r>
      <w:proofErr w:type="gramEnd"/>
      <w:r w:rsidRPr="0041403F">
        <w:t xml:space="preserve"> </w:t>
      </w:r>
      <w:proofErr w:type="gramStart"/>
      <w:r w:rsidR="00383615" w:rsidRPr="0041403F">
        <w:t>FINAL DESIGN FEA, FIRST AND SECOND FLEXIBLE MODES.</w:t>
      </w:r>
      <w:proofErr w:type="gramEnd"/>
    </w:p>
    <w:p w:rsidR="00765AB9" w:rsidRPr="0041403F" w:rsidRDefault="00C063BF" w:rsidP="00656551">
      <w:pPr>
        <w:tabs>
          <w:tab w:val="left" w:pos="360"/>
        </w:tabs>
      </w:pPr>
      <w:r w:rsidRPr="0041403F">
        <w:lastRenderedPageBreak/>
        <w:tab/>
      </w:r>
      <w:r w:rsidR="008531BB" w:rsidRPr="0041403F">
        <w:fldChar w:fldCharType="begin"/>
      </w:r>
      <w:r w:rsidR="008531BB" w:rsidRPr="0041403F">
        <w:instrText xml:space="preserve"> REF _Ref317517109 \h  \* MERGEFORMAT </w:instrText>
      </w:r>
      <w:r w:rsidR="008531BB" w:rsidRPr="0041403F">
        <w:fldChar w:fldCharType="separate"/>
      </w:r>
      <w:r w:rsidR="00DA36F8" w:rsidRPr="0041403F">
        <w:t>Figure 19</w:t>
      </w:r>
      <w:r w:rsidR="008531BB" w:rsidRPr="0041403F">
        <w:fldChar w:fldCharType="end"/>
      </w:r>
      <w:r w:rsidR="00765AB9" w:rsidRPr="0041403F">
        <w:t xml:space="preserve"> shows the first stage new design including all the changes described in this section. </w:t>
      </w:r>
      <w:r w:rsidR="00FD0618" w:rsidRPr="0041403F">
        <w:t>The n</w:t>
      </w:r>
      <w:r w:rsidR="00765AB9" w:rsidRPr="0041403F">
        <w:t xml:space="preserve">ext section shows the </w:t>
      </w:r>
      <w:r w:rsidR="00656551" w:rsidRPr="0041403F">
        <w:t xml:space="preserve">corresponding </w:t>
      </w:r>
      <w:r w:rsidR="00765AB9" w:rsidRPr="0041403F">
        <w:t>experimental modal analysis results.</w:t>
      </w:r>
    </w:p>
    <w:p w:rsidR="00C05B6A" w:rsidRPr="0041403F" w:rsidRDefault="00C05B6A" w:rsidP="008D6597">
      <w:pPr>
        <w:pStyle w:val="BodyTextIndent"/>
        <w:ind w:firstLine="0"/>
        <w:jc w:val="center"/>
        <w:rPr>
          <w:bCs/>
        </w:rPr>
      </w:pPr>
      <w:r w:rsidRPr="0041403F">
        <w:rPr>
          <w:bCs/>
          <w:noProof/>
        </w:rPr>
        <w:drawing>
          <wp:inline distT="0" distB="0" distL="0" distR="0" wp14:anchorId="4989E2B7" wp14:editId="49CB6F15">
            <wp:extent cx="3200400" cy="1810512"/>
            <wp:effectExtent l="0" t="0" r="0" b="0"/>
            <wp:docPr id="9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30" cstate="print"/>
                    <a:srcRect t="9046" b="7838"/>
                    <a:stretch/>
                  </pic:blipFill>
                  <pic:spPr bwMode="auto">
                    <a:xfrm>
                      <a:off x="0" y="0"/>
                      <a:ext cx="3200400" cy="1810512"/>
                    </a:xfrm>
                    <a:prstGeom prst="rect">
                      <a:avLst/>
                    </a:prstGeom>
                    <a:noFill/>
                    <a:ln>
                      <a:noFill/>
                    </a:ln>
                    <a:extLst>
                      <a:ext uri="{53640926-AAD7-44D8-BBD7-CCE9431645EC}">
                        <a14:shadowObscured xmlns:a14="http://schemas.microsoft.com/office/drawing/2010/main"/>
                      </a:ext>
                    </a:extLst>
                  </pic:spPr>
                </pic:pic>
              </a:graphicData>
            </a:graphic>
          </wp:inline>
        </w:drawing>
      </w:r>
    </w:p>
    <w:p w:rsidR="00AA73B3" w:rsidRPr="0041403F" w:rsidRDefault="0099533C" w:rsidP="00383615">
      <w:pPr>
        <w:pStyle w:val="Caption"/>
        <w:jc w:val="center"/>
      </w:pPr>
      <w:bookmarkStart w:id="27" w:name="_Ref317517109"/>
      <w:proofErr w:type="gramStart"/>
      <w:r w:rsidRPr="0041403F">
        <w:t xml:space="preserve">Figure </w:t>
      </w:r>
      <w:r w:rsidR="00611103" w:rsidRPr="0041403F">
        <w:fldChar w:fldCharType="begin"/>
      </w:r>
      <w:r w:rsidRPr="0041403F">
        <w:instrText xml:space="preserve"> SEQ Figure \* ARABIC </w:instrText>
      </w:r>
      <w:r w:rsidR="00611103" w:rsidRPr="0041403F">
        <w:fldChar w:fldCharType="separate"/>
      </w:r>
      <w:r w:rsidR="00DA36F8" w:rsidRPr="0041403F">
        <w:t>19</w:t>
      </w:r>
      <w:r w:rsidR="00611103" w:rsidRPr="0041403F">
        <w:fldChar w:fldCharType="end"/>
      </w:r>
      <w:bookmarkEnd w:id="27"/>
      <w:r w:rsidRPr="0041403F">
        <w:t>.</w:t>
      </w:r>
      <w:proofErr w:type="gramEnd"/>
      <w:r w:rsidRPr="0041403F">
        <w:t xml:space="preserve"> </w:t>
      </w:r>
      <w:proofErr w:type="gramStart"/>
      <w:r w:rsidR="00383615" w:rsidRPr="0041403F">
        <w:t>CAD OF THE FINAL DESIGN (SECOND STAGE NOT SHOWN).</w:t>
      </w:r>
      <w:proofErr w:type="gramEnd"/>
    </w:p>
    <w:p w:rsidR="0066522B" w:rsidRPr="0041403F" w:rsidRDefault="0059734D" w:rsidP="00285EAA">
      <w:pPr>
        <w:pStyle w:val="NomenclatureClauseTitle"/>
        <w:numPr>
          <w:ilvl w:val="0"/>
          <w:numId w:val="6"/>
        </w:numPr>
        <w:tabs>
          <w:tab w:val="left" w:pos="360"/>
        </w:tabs>
        <w:spacing w:after="120"/>
        <w:outlineLvl w:val="0"/>
      </w:pPr>
      <w:r w:rsidRPr="0041403F">
        <w:t>FINAL DESIGn EXPERIMENT AND CONTROL</w:t>
      </w:r>
    </w:p>
    <w:p w:rsidR="007831AA" w:rsidRPr="0041403F" w:rsidRDefault="007831AA" w:rsidP="00285EAA">
      <w:pPr>
        <w:pStyle w:val="BodyTextIndent"/>
        <w:numPr>
          <w:ilvl w:val="1"/>
          <w:numId w:val="6"/>
        </w:numPr>
        <w:spacing w:before="120"/>
        <w:rPr>
          <w:b/>
        </w:rPr>
      </w:pPr>
      <w:r w:rsidRPr="0041403F">
        <w:rPr>
          <w:b/>
        </w:rPr>
        <w:t>Experimental modal analysis</w:t>
      </w:r>
      <w:r w:rsidR="00D03044" w:rsidRPr="0041403F">
        <w:rPr>
          <w:b/>
        </w:rPr>
        <w:t xml:space="preserve"> and passive damping</w:t>
      </w:r>
    </w:p>
    <w:p w:rsidR="008A61DE" w:rsidRPr="0041403F" w:rsidRDefault="008531BB">
      <w:pPr>
        <w:pStyle w:val="BodyTextIndent"/>
      </w:pPr>
      <w:r w:rsidRPr="0041403F">
        <w:fldChar w:fldCharType="begin"/>
      </w:r>
      <w:r w:rsidRPr="0041403F">
        <w:instrText xml:space="preserve"> REF _Ref317517650 \h  \* MERGEFORMAT </w:instrText>
      </w:r>
      <w:r w:rsidRPr="0041403F">
        <w:fldChar w:fldCharType="separate"/>
      </w:r>
      <w:r w:rsidR="00DA36F8" w:rsidRPr="0041403F">
        <w:t>Figure 20</w:t>
      </w:r>
      <w:r w:rsidRPr="0041403F">
        <w:fldChar w:fldCharType="end"/>
      </w:r>
      <w:r w:rsidR="004266DE" w:rsidRPr="0041403F">
        <w:t xml:space="preserve"> shows</w:t>
      </w:r>
      <w:r w:rsidR="007831AA" w:rsidRPr="0041403F">
        <w:t xml:space="preserve"> the new </w:t>
      </w:r>
      <w:r w:rsidR="007E26FD" w:rsidRPr="0041403F">
        <w:t>first s</w:t>
      </w:r>
      <w:r w:rsidR="0062007F" w:rsidRPr="0041403F">
        <w:t>tage</w:t>
      </w:r>
      <w:r w:rsidR="007831AA" w:rsidRPr="0041403F">
        <w:t>, and</w:t>
      </w:r>
      <w:r w:rsidR="008F11A3" w:rsidRPr="0041403F">
        <w:t xml:space="preserve"> the experimental set</w:t>
      </w:r>
      <w:r w:rsidR="00740CBF" w:rsidRPr="0041403F">
        <w:t xml:space="preserve">up </w:t>
      </w:r>
      <w:r w:rsidR="004266DE" w:rsidRPr="0041403F">
        <w:t>used to identify the structure</w:t>
      </w:r>
      <w:r w:rsidR="008473F3" w:rsidRPr="0041403F">
        <w:t xml:space="preserve"> resonances. The structure is suspe</w:t>
      </w:r>
      <w:r w:rsidR="008F11A3" w:rsidRPr="0041403F">
        <w:t>nded with a three-point</w:t>
      </w:r>
      <w:r w:rsidR="008473F3" w:rsidRPr="0041403F">
        <w:t xml:space="preserve"> lift. Accelerometers are mounted on the </w:t>
      </w:r>
      <w:r w:rsidR="00FD0618" w:rsidRPr="0041403F">
        <w:t>sidewalls</w:t>
      </w:r>
      <w:r w:rsidR="008473F3" w:rsidRPr="0041403F">
        <w:t>. An impact hammer with force sensor is used to excite the structure</w:t>
      </w:r>
      <w:r w:rsidR="00FD0618" w:rsidRPr="0041403F">
        <w:t xml:space="preserve"> and a</w:t>
      </w:r>
      <w:r w:rsidR="008473F3" w:rsidRPr="0041403F">
        <w:t xml:space="preserve"> spectrum analyzer</w:t>
      </w:r>
      <w:r w:rsidR="000025F5" w:rsidRPr="0041403F">
        <w:t xml:space="preserve"> is used</w:t>
      </w:r>
      <w:r w:rsidR="008473F3" w:rsidRPr="0041403F">
        <w:t xml:space="preserve"> to process the transfer functions.</w:t>
      </w:r>
    </w:p>
    <w:p w:rsidR="00C2760A" w:rsidRPr="0041403F" w:rsidRDefault="000B00D9" w:rsidP="007E26FD">
      <w:pPr>
        <w:pStyle w:val="BodyTextIndent"/>
        <w:spacing w:before="240"/>
        <w:ind w:firstLine="0"/>
        <w:jc w:val="center"/>
      </w:pPr>
      <w:r w:rsidRPr="0041403F">
        <w:rPr>
          <w:noProof/>
        </w:rPr>
        <w:drawing>
          <wp:inline distT="0" distB="0" distL="0" distR="0" wp14:anchorId="1C7141FC" wp14:editId="3FFD33B8">
            <wp:extent cx="3200400" cy="2002536"/>
            <wp:effectExtent l="0" t="0" r="0" b="0"/>
            <wp:docPr id="49" name="Picture 5" descr="J:\fabrice\BSC_ISI_Documents\BSC_ISI_Pictures\Stage1 Testing\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fabrice\BSC_ISI_Documents\BSC_ISI_Pictures\Stage1 Testing\DSC_0026.jpg"/>
                    <pic:cNvPicPr>
                      <a:picLocks noChangeAspect="1" noChangeArrowheads="1"/>
                    </pic:cNvPicPr>
                  </pic:nvPicPr>
                  <pic:blipFill rotWithShape="1">
                    <a:blip r:embed="rId31" cstate="print"/>
                    <a:srcRect l="14768" t="31593" r="22525" b="9404"/>
                    <a:stretch/>
                  </pic:blipFill>
                  <pic:spPr bwMode="auto">
                    <a:xfrm>
                      <a:off x="0" y="0"/>
                      <a:ext cx="3200400" cy="2002536"/>
                    </a:xfrm>
                    <a:prstGeom prst="rect">
                      <a:avLst/>
                    </a:prstGeom>
                    <a:noFill/>
                    <a:ln>
                      <a:noFill/>
                    </a:ln>
                    <a:extLst>
                      <a:ext uri="{53640926-AAD7-44D8-BBD7-CCE9431645EC}">
                        <a14:shadowObscured xmlns:a14="http://schemas.microsoft.com/office/drawing/2010/main"/>
                      </a:ext>
                    </a:extLst>
                  </pic:spPr>
                </pic:pic>
              </a:graphicData>
            </a:graphic>
          </wp:inline>
        </w:drawing>
      </w:r>
    </w:p>
    <w:p w:rsidR="00EB1F85" w:rsidRPr="0041403F" w:rsidRDefault="0099533C" w:rsidP="00C063BF">
      <w:pPr>
        <w:pStyle w:val="Caption"/>
        <w:jc w:val="center"/>
      </w:pPr>
      <w:bookmarkStart w:id="28" w:name="_Ref317517650"/>
      <w:proofErr w:type="gramStart"/>
      <w:r w:rsidRPr="0041403F">
        <w:t xml:space="preserve">Figure </w:t>
      </w:r>
      <w:r w:rsidR="00611103" w:rsidRPr="0041403F">
        <w:fldChar w:fldCharType="begin"/>
      </w:r>
      <w:r w:rsidRPr="0041403F">
        <w:instrText xml:space="preserve"> SEQ Figure \* ARABIC </w:instrText>
      </w:r>
      <w:r w:rsidR="00611103" w:rsidRPr="0041403F">
        <w:fldChar w:fldCharType="separate"/>
      </w:r>
      <w:r w:rsidR="00DA36F8" w:rsidRPr="0041403F">
        <w:t>20</w:t>
      </w:r>
      <w:r w:rsidR="00611103" w:rsidRPr="0041403F">
        <w:fldChar w:fldCharType="end"/>
      </w:r>
      <w:bookmarkEnd w:id="28"/>
      <w:r w:rsidRPr="0041403F">
        <w:t>.</w:t>
      </w:r>
      <w:proofErr w:type="gramEnd"/>
      <w:r w:rsidRPr="0041403F">
        <w:t xml:space="preserve"> </w:t>
      </w:r>
      <w:r w:rsidR="00383615" w:rsidRPr="0041403F">
        <w:t>MODAL ANALYSIS SET UP</w:t>
      </w:r>
    </w:p>
    <w:p w:rsidR="007831AA" w:rsidRPr="0041403F" w:rsidRDefault="00656551" w:rsidP="004B3DC8">
      <w:pPr>
        <w:tabs>
          <w:tab w:val="left" w:pos="360"/>
        </w:tabs>
      </w:pPr>
      <w:r w:rsidRPr="0041403F">
        <w:tab/>
      </w:r>
      <w:r w:rsidR="004D5915" w:rsidRPr="0041403F">
        <w:t>Initially</w:t>
      </w:r>
      <w:r w:rsidR="00F85204" w:rsidRPr="0041403F">
        <w:t>,</w:t>
      </w:r>
      <w:r w:rsidR="00AE12A2" w:rsidRPr="0041403F">
        <w:t xml:space="preserve"> the structure</w:t>
      </w:r>
      <w:r w:rsidR="004D5915" w:rsidRPr="0041403F">
        <w:t xml:space="preserve"> was </w:t>
      </w:r>
      <w:r w:rsidR="00361D11" w:rsidRPr="0041403F">
        <w:t>tested without instruments</w:t>
      </w:r>
      <w:r w:rsidR="00AE12A2" w:rsidRPr="0041403F">
        <w:t xml:space="preserve"> to characterize the structural assembly. </w:t>
      </w:r>
      <w:r w:rsidR="008473F3" w:rsidRPr="0041403F">
        <w:t xml:space="preserve">The first resonance </w:t>
      </w:r>
      <w:r w:rsidR="004B213F" w:rsidRPr="0041403F">
        <w:t>was measured at 278</w:t>
      </w:r>
      <w:r w:rsidR="002E5F26" w:rsidRPr="0041403F">
        <w:t xml:space="preserve"> </w:t>
      </w:r>
      <w:r w:rsidR="000025F5" w:rsidRPr="0041403F">
        <w:t>Hz,</w:t>
      </w:r>
      <w:r w:rsidR="007E26FD" w:rsidRPr="0041403F">
        <w:t xml:space="preserve"> </w:t>
      </w:r>
      <w:r w:rsidR="00AE12A2" w:rsidRPr="0041403F">
        <w:t>demonstrat</w:t>
      </w:r>
      <w:r w:rsidR="000025F5" w:rsidRPr="0041403F">
        <w:t>ing</w:t>
      </w:r>
      <w:r w:rsidR="007E26FD" w:rsidRPr="0041403F">
        <w:t xml:space="preserve"> </w:t>
      </w:r>
      <w:r w:rsidR="00AE12A2" w:rsidRPr="0041403F">
        <w:t xml:space="preserve">the very high </w:t>
      </w:r>
      <w:r w:rsidR="008F11A3" w:rsidRPr="0041403F">
        <w:t xml:space="preserve">structural </w:t>
      </w:r>
      <w:r w:rsidR="00AE12A2" w:rsidRPr="0041403F">
        <w:t xml:space="preserve">stiffness </w:t>
      </w:r>
      <w:r w:rsidR="000025F5" w:rsidRPr="0041403F">
        <w:t>of the final design</w:t>
      </w:r>
      <w:r w:rsidR="00AE12A2" w:rsidRPr="0041403F">
        <w:t>.</w:t>
      </w:r>
    </w:p>
    <w:p w:rsidR="004D5915" w:rsidRPr="0041403F" w:rsidRDefault="007E26FD" w:rsidP="004B3DC8">
      <w:pPr>
        <w:tabs>
          <w:tab w:val="left" w:pos="360"/>
        </w:tabs>
      </w:pPr>
      <w:r w:rsidRPr="0041403F">
        <w:fldChar w:fldCharType="begin"/>
      </w:r>
      <w:r w:rsidRPr="0041403F">
        <w:instrText xml:space="preserve"> REF _Ref324340979 \h </w:instrText>
      </w:r>
      <w:r w:rsidRPr="0041403F">
        <w:fldChar w:fldCharType="separate"/>
      </w:r>
      <w:r w:rsidR="00DA36F8" w:rsidRPr="0041403F">
        <w:t>Figure 21</w:t>
      </w:r>
      <w:r w:rsidRPr="0041403F">
        <w:fldChar w:fldCharType="end"/>
      </w:r>
      <w:r w:rsidRPr="0041403F">
        <w:t xml:space="preserve"> </w:t>
      </w:r>
      <w:proofErr w:type="gramStart"/>
      <w:r w:rsidR="007831AA" w:rsidRPr="0041403F">
        <w:t>shows</w:t>
      </w:r>
      <w:proofErr w:type="gramEnd"/>
      <w:r w:rsidR="007831AA" w:rsidRPr="0041403F">
        <w:t xml:space="preserve"> the structure instrumented with Trilliums</w:t>
      </w:r>
      <w:r w:rsidRPr="0041403F">
        <w:t xml:space="preserve"> (1)</w:t>
      </w:r>
      <w:r w:rsidR="007831AA" w:rsidRPr="0041403F">
        <w:t xml:space="preserve"> </w:t>
      </w:r>
      <w:r w:rsidR="007831AA" w:rsidRPr="0041403F">
        <w:rPr>
          <w:kern w:val="0"/>
          <w:szCs w:val="24"/>
        </w:rPr>
        <w:t>and</w:t>
      </w:r>
      <w:r w:rsidR="007831AA" w:rsidRPr="0041403F">
        <w:t xml:space="preserve"> L4Cs</w:t>
      </w:r>
      <w:r w:rsidRPr="0041403F">
        <w:t xml:space="preserve"> (2)</w:t>
      </w:r>
      <w:r w:rsidR="000613CD" w:rsidRPr="0041403F">
        <w:t>.</w:t>
      </w:r>
      <w:r w:rsidR="007831AA" w:rsidRPr="0041403F">
        <w:t xml:space="preserve"> In this configuration, the lowest resonance was measured </w:t>
      </w:r>
      <w:r w:rsidR="004D5915" w:rsidRPr="0041403F">
        <w:t xml:space="preserve">to be </w:t>
      </w:r>
      <w:r w:rsidR="00F85204" w:rsidRPr="0041403F">
        <w:t>at 262 Hz.</w:t>
      </w:r>
      <w:r w:rsidR="004D5915" w:rsidRPr="0041403F">
        <w:t xml:space="preserve"> This compares well with the lowest FEA predicted mode at 255 Hz, though the FEA included actuators that were not present in the experimental test (they had not arrived from the manufacturer when the test took place).</w:t>
      </w:r>
    </w:p>
    <w:p w:rsidR="000613CD" w:rsidRPr="0041403F" w:rsidRDefault="007E26FD" w:rsidP="007E26FD">
      <w:pPr>
        <w:pStyle w:val="BodyTextIndent"/>
        <w:spacing w:before="60"/>
        <w:ind w:firstLine="0"/>
        <w:jc w:val="center"/>
      </w:pPr>
      <w:r w:rsidRPr="0041403F">
        <w:rPr>
          <w:noProof/>
        </w:rPr>
        <w:lastRenderedPageBreak/>
        <mc:AlternateContent>
          <mc:Choice Requires="wpg">
            <w:drawing>
              <wp:anchor distT="0" distB="0" distL="114300" distR="114300" simplePos="0" relativeHeight="251841024" behindDoc="0" locked="0" layoutInCell="1" allowOverlap="1" wp14:anchorId="6FB5E525" wp14:editId="3024AB56">
                <wp:simplePos x="0" y="0"/>
                <wp:positionH relativeFrom="column">
                  <wp:posOffset>3048000</wp:posOffset>
                </wp:positionH>
                <wp:positionV relativeFrom="paragraph">
                  <wp:posOffset>42850</wp:posOffset>
                </wp:positionV>
                <wp:extent cx="270510" cy="233680"/>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 cy="233680"/>
                          <a:chOff x="0" y="0"/>
                          <a:chExt cx="270510" cy="233680"/>
                        </a:xfrm>
                      </wpg:grpSpPr>
                      <wps:wsp>
                        <wps:cNvPr id="223" name="Text Box 223"/>
                        <wps:cNvSpPr txBox="1"/>
                        <wps:spPr>
                          <a:xfrm>
                            <a:off x="0" y="0"/>
                            <a:ext cx="27051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00" w:rsidRPr="001B4786" w:rsidRDefault="00635E00" w:rsidP="007E26FD">
                              <w:pPr>
                                <w:rPr>
                                  <w:b/>
                                  <w:sz w:val="18"/>
                                  <w:szCs w:val="18"/>
                                </w:rPr>
                              </w:pPr>
                              <w:r>
                                <w:rPr>
                                  <w:b/>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Oval 224"/>
                        <wps:cNvSpPr/>
                        <wps:spPr>
                          <a:xfrm>
                            <a:off x="28575" y="23813"/>
                            <a:ext cx="182880" cy="18288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22" o:spid="_x0000_s1110" style="position:absolute;left:0;text-align:left;margin-left:240pt;margin-top:3.35pt;width:21.3pt;height:18.4pt;z-index:251841024"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">
                <v:shape id="Text Box 223" o:spid="_x0000_s1111" type="#_x0000_t202" style="position:absolute;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paMUA&#10;AADcAAAADwAAAGRycy9kb3ducmV2LnhtbESPT4vCMBTE7wv7HcJb8LamVhT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qloxQAAANwAAAAPAAAAAAAAAAAAAAAAAJgCAABkcnMv&#10;ZG93bnJldi54bWxQSwUGAAAAAAQABAD1AAAAigMAAAAA&#10;" filled="f" stroked="f" strokeweight=".5pt">
                  <v:textbox>
                    <w:txbxContent>
                      <w:p w:rsidR="00623633" w:rsidRPr="001B4786" w:rsidRDefault="00623633" w:rsidP="007E26FD">
                        <w:pPr>
                          <w:rPr>
                            <w:b/>
                            <w:sz w:val="18"/>
                            <w:szCs w:val="18"/>
                          </w:rPr>
                        </w:pPr>
                        <w:r>
                          <w:rPr>
                            <w:b/>
                            <w:sz w:val="18"/>
                            <w:szCs w:val="18"/>
                          </w:rPr>
                          <w:t>2</w:t>
                        </w:r>
                      </w:p>
                    </w:txbxContent>
                  </v:textbox>
                </v:shape>
                <v:oval id="Oval 224" o:spid="_x0000_s1112"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zw0MMA&#10;AADcAAAADwAAAGRycy9kb3ducmV2LnhtbESPzWrDMBCE74W+g9hCLyaR6pYS3CghBPLTo9M8wGJt&#10;ZRNrZSzVP29fBQo9DjPzDbPeTq4VA/Wh8azhZalAEFfeNGw1XL8OixWIEJENtp5Jw0wBtpvHhzUW&#10;xo9c0nCJViQIhwI11DF2hZShqslhWPqOOHnfvncYk+ytND2OCe5amSv1Lh02nBZq7GhfU3W7/DgN&#10;wzE/UzbjPNpVN6syO33e1KvWz0/T7gNEpCn+h//aZ6Mhz9/gfiYd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zw0MMAAADcAAAADwAAAAAAAAAAAAAAAACYAgAAZHJzL2Rv&#10;d25yZXYueG1sUEsFBgAAAAAEAAQA9QAAAIgDAAAAAA==&#10;" filled="f" strokecolor="black [3213]" strokeweight="1pt"/>
              </v:group>
            </w:pict>
          </mc:Fallback>
        </mc:AlternateContent>
      </w:r>
      <w:r w:rsidRPr="0041403F">
        <w:rPr>
          <w:noProof/>
        </w:rPr>
        <mc:AlternateContent>
          <mc:Choice Requires="wps">
            <w:drawing>
              <wp:anchor distT="0" distB="0" distL="114300" distR="114300" simplePos="0" relativeHeight="251845120" behindDoc="0" locked="0" layoutInCell="1" allowOverlap="1" wp14:anchorId="09CDD57E" wp14:editId="3883EEAF">
                <wp:simplePos x="0" y="0"/>
                <wp:positionH relativeFrom="column">
                  <wp:posOffset>2505456</wp:posOffset>
                </wp:positionH>
                <wp:positionV relativeFrom="paragraph">
                  <wp:posOffset>190195</wp:posOffset>
                </wp:positionV>
                <wp:extent cx="570230" cy="781914"/>
                <wp:effectExtent l="38100" t="0" r="20320" b="56515"/>
                <wp:wrapNone/>
                <wp:docPr id="226"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0230" cy="78191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197.3pt;margin-top:15pt;width:44.9pt;height:61.55pt;flip:x;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" strokecolor="black [3213]">
                <v:stroke endarrow="open"/>
                <o:lock v:ext="edit" shapetype="f"/>
              </v:shape>
            </w:pict>
          </mc:Fallback>
        </mc:AlternateContent>
      </w:r>
      <w:r w:rsidRPr="0041403F">
        <w:rPr>
          <w:noProof/>
        </w:rPr>
        <mc:AlternateContent>
          <mc:Choice Requires="wps">
            <w:drawing>
              <wp:anchor distT="0" distB="0" distL="114300" distR="114300" simplePos="0" relativeHeight="251843072" behindDoc="0" locked="0" layoutInCell="1" allowOverlap="1" wp14:anchorId="386873FC" wp14:editId="1A365E2B">
                <wp:simplePos x="0" y="0"/>
                <wp:positionH relativeFrom="column">
                  <wp:posOffset>2322576</wp:posOffset>
                </wp:positionH>
                <wp:positionV relativeFrom="paragraph">
                  <wp:posOffset>190425</wp:posOffset>
                </wp:positionV>
                <wp:extent cx="753364" cy="102183"/>
                <wp:effectExtent l="38100" t="0" r="27940" b="88900"/>
                <wp:wrapNone/>
                <wp:docPr id="225"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53364" cy="10218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182.9pt;margin-top:15pt;width:59.3pt;height:8.05pt;flip:x;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" strokecolor="black [3213]">
                <v:stroke endarrow="open"/>
                <o:lock v:ext="edit" shapetype="f"/>
              </v:shape>
            </w:pict>
          </mc:Fallback>
        </mc:AlternateContent>
      </w:r>
      <w:r w:rsidRPr="0041403F">
        <w:rPr>
          <w:noProof/>
        </w:rPr>
        <mc:AlternateContent>
          <mc:Choice Requires="wpg">
            <w:drawing>
              <wp:anchor distT="0" distB="0" distL="114300" distR="114300" simplePos="0" relativeHeight="251837952" behindDoc="0" locked="0" layoutInCell="1" allowOverlap="1" wp14:anchorId="32C7665F" wp14:editId="26AF20AE">
                <wp:simplePos x="0" y="0"/>
                <wp:positionH relativeFrom="column">
                  <wp:posOffset>13665</wp:posOffset>
                </wp:positionH>
                <wp:positionV relativeFrom="paragraph">
                  <wp:posOffset>455930</wp:posOffset>
                </wp:positionV>
                <wp:extent cx="270510" cy="233680"/>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 cy="233680"/>
                          <a:chOff x="0" y="0"/>
                          <a:chExt cx="270510" cy="233680"/>
                        </a:xfrm>
                      </wpg:grpSpPr>
                      <wps:wsp>
                        <wps:cNvPr id="219" name="Text Box 219"/>
                        <wps:cNvSpPr txBox="1"/>
                        <wps:spPr>
                          <a:xfrm>
                            <a:off x="0" y="0"/>
                            <a:ext cx="27051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00" w:rsidRPr="001B4786" w:rsidRDefault="00635E00" w:rsidP="007E26FD">
                              <w:pPr>
                                <w:rPr>
                                  <w:b/>
                                  <w:sz w:val="18"/>
                                  <w:szCs w:val="18"/>
                                </w:rPr>
                              </w:pPr>
                              <w:r>
                                <w:rPr>
                                  <w:b/>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 name="Oval 220"/>
                        <wps:cNvSpPr/>
                        <wps:spPr>
                          <a:xfrm>
                            <a:off x="28575" y="23813"/>
                            <a:ext cx="182880" cy="18288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18" o:spid="_x0000_s1113" style="position:absolute;left:0;text-align:left;margin-left:1.1pt;margin-top:35.9pt;width:21.3pt;height:18.4pt;z-index:251837952" coordsize="27051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">
                <v:shape id="Text Box 219" o:spid="_x0000_s1114" type="#_x0000_t202" style="position:absolute;width:270510;height:23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UP8cA&#10;AADcAAAADwAAAGRycy9kb3ducmV2LnhtbESPzWrDMBCE74G+g9hCbolsQ0vqRgnGYFJCesjPpbet&#10;tbFNrZVrKY7Tp68KhRyHmfmGWa5H04qBetdYVhDPIxDEpdUNVwpOx2K2AOE8ssbWMim4kYP16mGy&#10;xFTbK+9pOPhKBAi7FBXU3neplK6syaCb2444eGfbG/RB9pXUPV4D3LQyiaJnabDhsFBjR3lN5dfh&#10;YhRs8+Id95+JWfy0+WZ3zrrv08eTUtPHMXsF4Wn09/B/+00rSOI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VD/HAAAA3AAAAA8AAAAAAAAAAAAAAAAAmAIAAGRy&#10;cy9kb3ducmV2LnhtbFBLBQYAAAAABAAEAPUAAACMAwAAAAA=&#10;" filled="f" stroked="f" strokeweight=".5pt">
                  <v:textbox>
                    <w:txbxContent>
                      <w:p w:rsidR="00623633" w:rsidRPr="001B4786" w:rsidRDefault="00623633" w:rsidP="007E26FD">
                        <w:pPr>
                          <w:rPr>
                            <w:b/>
                            <w:sz w:val="18"/>
                            <w:szCs w:val="18"/>
                          </w:rPr>
                        </w:pPr>
                        <w:r>
                          <w:rPr>
                            <w:b/>
                            <w:sz w:val="18"/>
                            <w:szCs w:val="18"/>
                          </w:rPr>
                          <w:t>1</w:t>
                        </w:r>
                      </w:p>
                    </w:txbxContent>
                  </v:textbox>
                </v:shape>
                <v:oval id="Oval 220" o:spid="_x0000_s1115" style="position:absolute;left:28575;top:23813;width:182880;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2078A&#10;AADcAAAADwAAAGRycy9kb3ducmV2LnhtbERPy4rCMBTdC/MP4Q64kWliBZGOUWTAGV36+IBLc21L&#10;m5vSZPr4e7MQXB7Oe7sfbSN66nzlWMMyUSCIc2cqLjTcb8evDQgfkA02jknDRB72u4/ZFjPjBr5Q&#10;fw2FiCHsM9RQhtBmUvq8JIs+cS1x5B6usxgi7AppOhxiuG1kqtRaWqw4NpTY0k9JeX39txr63/RE&#10;iwmnodi0k7os/s61Wmk9/xwP3yACjeEtfrlPRkOaxvnxTDwCcvc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d/bTvwAAANwAAAAPAAAAAAAAAAAAAAAAAJgCAABkcnMvZG93bnJl&#10;di54bWxQSwUGAAAAAAQABAD1AAAAhAMAAAAA&#10;" filled="f" strokecolor="black [3213]" strokeweight="1pt"/>
              </v:group>
            </w:pict>
          </mc:Fallback>
        </mc:AlternateContent>
      </w:r>
      <w:r w:rsidRPr="0041403F">
        <w:rPr>
          <w:noProof/>
        </w:rPr>
        <w:drawing>
          <wp:inline distT="0" distB="0" distL="0" distR="0" wp14:anchorId="278588B5" wp14:editId="48DA44E5">
            <wp:extent cx="2479853" cy="1464854"/>
            <wp:effectExtent l="0" t="0" r="0" b="254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32943" t="10906" r="-928" b="35597"/>
                    <a:stretch/>
                  </pic:blipFill>
                  <pic:spPr bwMode="auto">
                    <a:xfrm>
                      <a:off x="0" y="0"/>
                      <a:ext cx="2485906" cy="1468429"/>
                    </a:xfrm>
                    <a:prstGeom prst="rect">
                      <a:avLst/>
                    </a:prstGeom>
                    <a:ln>
                      <a:noFill/>
                    </a:ln>
                    <a:extLst>
                      <a:ext uri="{53640926-AAD7-44D8-BBD7-CCE9431645EC}">
                        <a14:shadowObscured xmlns:a14="http://schemas.microsoft.com/office/drawing/2010/main"/>
                      </a:ext>
                    </a:extLst>
                  </pic:spPr>
                </pic:pic>
              </a:graphicData>
            </a:graphic>
          </wp:inline>
        </w:drawing>
      </w:r>
      <w:r w:rsidRPr="0041403F">
        <w:rPr>
          <w:noProof/>
        </w:rPr>
        <mc:AlternateContent>
          <mc:Choice Requires="wps">
            <w:drawing>
              <wp:anchor distT="0" distB="0" distL="114300" distR="114300" simplePos="0" relativeHeight="251838976" behindDoc="0" locked="0" layoutInCell="1" allowOverlap="1" wp14:anchorId="7891E76B" wp14:editId="1067F919">
                <wp:simplePos x="0" y="0"/>
                <wp:positionH relativeFrom="column">
                  <wp:posOffset>223114</wp:posOffset>
                </wp:positionH>
                <wp:positionV relativeFrom="paragraph">
                  <wp:posOffset>585216</wp:posOffset>
                </wp:positionV>
                <wp:extent cx="1814170" cy="387706"/>
                <wp:effectExtent l="0" t="0" r="53340" b="88900"/>
                <wp:wrapNone/>
                <wp:docPr id="221"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14170" cy="38770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17.55pt;margin-top:46.1pt;width:142.85pt;height:30.5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" strokecolor="black [3213]">
                <v:stroke endarrow="open"/>
                <o:lock v:ext="edit" shapetype="f"/>
              </v:shape>
            </w:pict>
          </mc:Fallback>
        </mc:AlternateContent>
      </w:r>
    </w:p>
    <w:p w:rsidR="00C2760A" w:rsidRPr="0041403F" w:rsidRDefault="0099533C" w:rsidP="00C063BF">
      <w:pPr>
        <w:pStyle w:val="Caption"/>
        <w:jc w:val="center"/>
      </w:pPr>
      <w:bookmarkStart w:id="29" w:name="_Ref324340979"/>
      <w:proofErr w:type="gramStart"/>
      <w:r w:rsidRPr="0041403F">
        <w:t xml:space="preserve">Figure </w:t>
      </w:r>
      <w:r w:rsidR="00611103" w:rsidRPr="0041403F">
        <w:fldChar w:fldCharType="begin"/>
      </w:r>
      <w:r w:rsidRPr="0041403F">
        <w:instrText xml:space="preserve"> SEQ Figure \* ARABIC </w:instrText>
      </w:r>
      <w:r w:rsidR="00611103" w:rsidRPr="0041403F">
        <w:fldChar w:fldCharType="separate"/>
      </w:r>
      <w:r w:rsidR="00DA36F8" w:rsidRPr="0041403F">
        <w:t>21</w:t>
      </w:r>
      <w:r w:rsidR="00611103" w:rsidRPr="0041403F">
        <w:fldChar w:fldCharType="end"/>
      </w:r>
      <w:bookmarkEnd w:id="29"/>
      <w:r w:rsidRPr="0041403F">
        <w:t>.</w:t>
      </w:r>
      <w:proofErr w:type="gramEnd"/>
      <w:r w:rsidRPr="0041403F">
        <w:t xml:space="preserve"> </w:t>
      </w:r>
      <w:r w:rsidR="00383615" w:rsidRPr="0041403F">
        <w:t>INSTRUMENTED STAGE</w:t>
      </w:r>
    </w:p>
    <w:p w:rsidR="00C063BF" w:rsidRPr="0041403F" w:rsidRDefault="004B213F" w:rsidP="00C063BF">
      <w:pPr>
        <w:tabs>
          <w:tab w:val="left" w:pos="360"/>
        </w:tabs>
      </w:pPr>
      <w:r w:rsidRPr="0041403F">
        <w:t xml:space="preserve">Tuned mass dampers were installed in order to lower the Qs of the first flexible modes. </w:t>
      </w:r>
      <w:r w:rsidR="008531BB" w:rsidRPr="0041403F">
        <w:fldChar w:fldCharType="begin"/>
      </w:r>
      <w:r w:rsidR="008531BB" w:rsidRPr="0041403F">
        <w:instrText xml:space="preserve"> REF _Ref317518075 \h  \* MERGEFORMAT </w:instrText>
      </w:r>
      <w:r w:rsidR="008531BB" w:rsidRPr="0041403F">
        <w:fldChar w:fldCharType="separate"/>
      </w:r>
      <w:r w:rsidR="00DA36F8" w:rsidRPr="0041403F">
        <w:t>Figure 22</w:t>
      </w:r>
      <w:r w:rsidR="008531BB" w:rsidRPr="0041403F">
        <w:fldChar w:fldCharType="end"/>
      </w:r>
      <w:r w:rsidR="00361D11" w:rsidRPr="0041403F">
        <w:t xml:space="preserve"> </w:t>
      </w:r>
      <w:r w:rsidR="00AE12A2" w:rsidRPr="0041403F">
        <w:t>shows</w:t>
      </w:r>
      <w:r w:rsidRPr="0041403F">
        <w:t xml:space="preserve"> 10</w:t>
      </w:r>
      <w:r w:rsidR="002E5F26" w:rsidRPr="0041403F">
        <w:t xml:space="preserve"> </w:t>
      </w:r>
      <w:r w:rsidR="007831AA" w:rsidRPr="0041403F">
        <w:t xml:space="preserve">lbs masses </w:t>
      </w:r>
      <w:r w:rsidR="007831AA" w:rsidRPr="0041403F">
        <w:rPr>
          <w:kern w:val="0"/>
          <w:szCs w:val="24"/>
        </w:rPr>
        <w:t>mounted</w:t>
      </w:r>
      <w:r w:rsidR="007831AA" w:rsidRPr="0041403F">
        <w:t xml:space="preserve"> on Viton pads in each of the three arms. </w:t>
      </w:r>
      <w:r w:rsidR="00361D11" w:rsidRPr="0041403F">
        <w:t>The Viton acts as a spring-</w:t>
      </w:r>
      <w:r w:rsidR="00AE12A2" w:rsidRPr="0041403F">
        <w:t xml:space="preserve">damper. The mass spring damper systems are tuned near the structural resonances. </w:t>
      </w:r>
      <w:r w:rsidR="007831AA" w:rsidRPr="0041403F">
        <w:t>This reduc</w:t>
      </w:r>
      <w:r w:rsidRPr="0041403F">
        <w:t>ed</w:t>
      </w:r>
      <w:r w:rsidR="007831AA" w:rsidRPr="0041403F">
        <w:t xml:space="preserve"> the </w:t>
      </w:r>
      <w:r w:rsidR="009D0D47" w:rsidRPr="0041403F">
        <w:t>quality factor</w:t>
      </w:r>
      <w:r w:rsidR="007831AA" w:rsidRPr="0041403F">
        <w:t xml:space="preserve"> of the first resonance by a factor of 20</w:t>
      </w:r>
      <w:r w:rsidR="00361D11" w:rsidRPr="0041403F">
        <w:t xml:space="preserve"> (</w:t>
      </w:r>
      <w:r w:rsidR="008531BB" w:rsidRPr="0041403F">
        <w:fldChar w:fldCharType="begin"/>
      </w:r>
      <w:r w:rsidR="008531BB" w:rsidRPr="0041403F">
        <w:instrText xml:space="preserve"> REF _Ref317518165 \h  \* MERGEFORMAT </w:instrText>
      </w:r>
      <w:r w:rsidR="008531BB" w:rsidRPr="0041403F">
        <w:fldChar w:fldCharType="separate"/>
      </w:r>
      <w:r w:rsidR="00DA36F8" w:rsidRPr="0041403F">
        <w:t>Figure 23</w:t>
      </w:r>
      <w:r w:rsidR="008531BB" w:rsidRPr="0041403F">
        <w:fldChar w:fldCharType="end"/>
      </w:r>
      <w:r w:rsidR="00361D11" w:rsidRPr="0041403F">
        <w:t>)</w:t>
      </w:r>
      <w:r w:rsidR="007831AA" w:rsidRPr="0041403F">
        <w:t xml:space="preserve">. </w:t>
      </w:r>
      <w:r w:rsidR="00AE12A2" w:rsidRPr="0041403F">
        <w:t>Similar v</w:t>
      </w:r>
      <w:r w:rsidR="007831AA" w:rsidRPr="0041403F">
        <w:t xml:space="preserve">ibration </w:t>
      </w:r>
      <w:r w:rsidR="00AE12A2" w:rsidRPr="0041403F">
        <w:t>absorbers</w:t>
      </w:r>
      <w:r w:rsidR="007831AA" w:rsidRPr="0041403F">
        <w:t xml:space="preserve"> were included in the final design. </w:t>
      </w:r>
      <w:r w:rsidR="008531BB" w:rsidRPr="0041403F">
        <w:fldChar w:fldCharType="begin"/>
      </w:r>
      <w:r w:rsidR="008531BB" w:rsidRPr="0041403F">
        <w:instrText xml:space="preserve"> REF _Ref317518075 \h  \* MERGEFORMAT </w:instrText>
      </w:r>
      <w:r w:rsidR="008531BB" w:rsidRPr="0041403F">
        <w:fldChar w:fldCharType="separate"/>
      </w:r>
      <w:r w:rsidR="00DA36F8" w:rsidRPr="0041403F">
        <w:t>Figure 22</w:t>
      </w:r>
      <w:r w:rsidR="008531BB" w:rsidRPr="0041403F">
        <w:fldChar w:fldCharType="end"/>
      </w:r>
      <w:r w:rsidR="00361D11" w:rsidRPr="0041403F">
        <w:t xml:space="preserve"> (right) </w:t>
      </w:r>
      <w:r w:rsidR="007831AA" w:rsidRPr="0041403F">
        <w:t>show</w:t>
      </w:r>
      <w:r w:rsidR="00361D11" w:rsidRPr="0041403F">
        <w:t>s</w:t>
      </w:r>
      <w:r w:rsidR="007831AA" w:rsidRPr="0041403F">
        <w:t xml:space="preserve"> the </w:t>
      </w:r>
      <w:r w:rsidR="00AE12A2" w:rsidRPr="0041403F">
        <w:t xml:space="preserve">final design </w:t>
      </w:r>
      <w:r w:rsidR="007E26FD" w:rsidRPr="0041403F">
        <w:t xml:space="preserve">of the </w:t>
      </w:r>
      <w:r w:rsidR="007831AA" w:rsidRPr="0041403F">
        <w:t>vibration absorbers installed on the front door.</w:t>
      </w:r>
    </w:p>
    <w:p w:rsidR="00C05B6A" w:rsidRPr="0041403F" w:rsidRDefault="00A37710" w:rsidP="00985A85">
      <w:pPr>
        <w:tabs>
          <w:tab w:val="left" w:pos="360"/>
        </w:tabs>
        <w:jc w:val="center"/>
      </w:pPr>
      <w:r w:rsidRPr="0041403F">
        <w:rPr>
          <w:noProof/>
        </w:rPr>
        <mc:AlternateContent>
          <mc:Choice Requires="wps">
            <w:drawing>
              <wp:anchor distT="0" distB="0" distL="114300" distR="114300" simplePos="0" relativeHeight="251816448" behindDoc="0" locked="0" layoutInCell="1" allowOverlap="1" wp14:anchorId="7FCBE5E8" wp14:editId="4C3FED77">
                <wp:simplePos x="0" y="0"/>
                <wp:positionH relativeFrom="column">
                  <wp:posOffset>2363470</wp:posOffset>
                </wp:positionH>
                <wp:positionV relativeFrom="paragraph">
                  <wp:posOffset>789528</wp:posOffset>
                </wp:positionV>
                <wp:extent cx="541020" cy="330835"/>
                <wp:effectExtent l="0" t="0" r="11430" b="12065"/>
                <wp:wrapNone/>
                <wp:docPr id="9" name="Rounded 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 cy="330835"/>
                        </a:xfrm>
                        <a:prstGeom prst="roundRect">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154" o:spid="_x0000_s1026" style="position:absolute;margin-left:186.1pt;margin-top:62.15pt;width:42.6pt;height:26.0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" filled="f" strokecolor="#00b0f0" strokeweight="1pt">
                <v:path arrowok="t"/>
              </v:roundrect>
            </w:pict>
          </mc:Fallback>
        </mc:AlternateContent>
      </w:r>
      <w:r w:rsidRPr="0041403F">
        <w:rPr>
          <w:noProof/>
        </w:rPr>
        <mc:AlternateContent>
          <mc:Choice Requires="wps">
            <w:drawing>
              <wp:anchor distT="0" distB="0" distL="114300" distR="114300" simplePos="0" relativeHeight="251813376" behindDoc="0" locked="0" layoutInCell="1" allowOverlap="1" wp14:anchorId="4B85D58E" wp14:editId="685E94EE">
                <wp:simplePos x="0" y="0"/>
                <wp:positionH relativeFrom="column">
                  <wp:posOffset>1449705</wp:posOffset>
                </wp:positionH>
                <wp:positionV relativeFrom="paragraph">
                  <wp:posOffset>329342</wp:posOffset>
                </wp:positionV>
                <wp:extent cx="160655" cy="102235"/>
                <wp:effectExtent l="0" t="0" r="10795" b="12065"/>
                <wp:wrapNone/>
                <wp:docPr id="154" name="Rounded 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 cy="102235"/>
                        </a:xfrm>
                        <a:prstGeom prst="roundRect">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154" o:spid="_x0000_s1026" style="position:absolute;margin-left:114.15pt;margin-top:25.95pt;width:12.65pt;height:8.0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" filled="f" strokecolor="#00b0f0" strokeweight="1pt">
                <v:path arrowok="t"/>
              </v:roundrect>
            </w:pict>
          </mc:Fallback>
        </mc:AlternateContent>
      </w:r>
      <w:r w:rsidRPr="0041403F">
        <w:rPr>
          <w:noProof/>
        </w:rPr>
        <mc:AlternateContent>
          <mc:Choice Requires="wps">
            <w:drawing>
              <wp:anchor distT="0" distB="0" distL="114300" distR="114300" simplePos="0" relativeHeight="251809280" behindDoc="0" locked="0" layoutInCell="1" allowOverlap="1" wp14:anchorId="0F846154" wp14:editId="64969873">
                <wp:simplePos x="0" y="0"/>
                <wp:positionH relativeFrom="column">
                  <wp:posOffset>482823</wp:posOffset>
                </wp:positionH>
                <wp:positionV relativeFrom="paragraph">
                  <wp:posOffset>316230</wp:posOffset>
                </wp:positionV>
                <wp:extent cx="160655" cy="102235"/>
                <wp:effectExtent l="0" t="0" r="10795" b="12065"/>
                <wp:wrapNone/>
                <wp:docPr id="152" name="Rounded 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 cy="102235"/>
                        </a:xfrm>
                        <a:prstGeom prst="roundRect">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152" o:spid="_x0000_s1026" style="position:absolute;margin-left:38pt;margin-top:24.9pt;width:12.65pt;height:8.0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" filled="f" strokecolor="#00b0f0" strokeweight="1pt">
                <v:path arrowok="t"/>
              </v:roundrect>
            </w:pict>
          </mc:Fallback>
        </mc:AlternateContent>
      </w:r>
      <w:r w:rsidRPr="0041403F">
        <w:rPr>
          <w:noProof/>
        </w:rPr>
        <mc:AlternateContent>
          <mc:Choice Requires="wps">
            <w:drawing>
              <wp:anchor distT="0" distB="0" distL="114300" distR="114300" simplePos="0" relativeHeight="251811328" behindDoc="0" locked="0" layoutInCell="1" allowOverlap="1" wp14:anchorId="006351D1" wp14:editId="7D4670D3">
                <wp:simplePos x="0" y="0"/>
                <wp:positionH relativeFrom="column">
                  <wp:posOffset>1047338</wp:posOffset>
                </wp:positionH>
                <wp:positionV relativeFrom="paragraph">
                  <wp:posOffset>455295</wp:posOffset>
                </wp:positionV>
                <wp:extent cx="160655" cy="102235"/>
                <wp:effectExtent l="0" t="0" r="10795" b="12065"/>
                <wp:wrapNone/>
                <wp:docPr id="153" name="Rounded 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 cy="102235"/>
                        </a:xfrm>
                        <a:prstGeom prst="roundRect">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153" o:spid="_x0000_s1026" style="position:absolute;margin-left:82.45pt;margin-top:35.85pt;width:12.65pt;height:8.0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" filled="f" strokecolor="#00b0f0" strokeweight="1pt">
                <v:path arrowok="t"/>
              </v:roundrect>
            </w:pict>
          </mc:Fallback>
        </mc:AlternateContent>
      </w:r>
      <w:r w:rsidR="002E0FFC" w:rsidRPr="0041403F">
        <w:rPr>
          <w:noProof/>
        </w:rPr>
        <w:drawing>
          <wp:inline distT="0" distB="0" distL="0" distR="0" wp14:anchorId="12634DCF" wp14:editId="06ACC95B">
            <wp:extent cx="1741051" cy="1111565"/>
            <wp:effectExtent l="0" t="0" r="0" b="0"/>
            <wp:docPr id="4" name="Picture 4" descr="J:\fabrice\BSC_ISI_Documents\BSC_ISI_Pictures\Stage1 Testing\DSC_0030.jpg"/>
            <wp:cNvGraphicFramePr/>
            <a:graphic xmlns:a="http://schemas.openxmlformats.org/drawingml/2006/main">
              <a:graphicData uri="http://schemas.openxmlformats.org/drawingml/2006/picture">
                <pic:pic xmlns:pic="http://schemas.openxmlformats.org/drawingml/2006/picture">
                  <pic:nvPicPr>
                    <pic:cNvPr id="4" name="Picture 4" descr="J:\fabrice\BSC_ISI_Documents\BSC_ISI_Pictures\Stage1 Testing\DSC_0030.jpg"/>
                    <pic:cNvPicPr/>
                  </pic:nvPicPr>
                  <pic:blipFill rotWithShape="1">
                    <a:blip r:embed="rId33" cstate="print"/>
                    <a:srcRect t="15492" r="19448" b="7042"/>
                    <a:stretch/>
                  </pic:blipFill>
                  <pic:spPr bwMode="auto">
                    <a:xfrm>
                      <a:off x="0" y="0"/>
                      <a:ext cx="1747629" cy="1115765"/>
                    </a:xfrm>
                    <a:prstGeom prst="rect">
                      <a:avLst/>
                    </a:prstGeom>
                    <a:noFill/>
                    <a:ln>
                      <a:noFill/>
                    </a:ln>
                    <a:extLst>
                      <a:ext uri="{53640926-AAD7-44D8-BBD7-CCE9431645EC}">
                        <a14:shadowObscured xmlns:a14="http://schemas.microsoft.com/office/drawing/2010/main"/>
                      </a:ext>
                    </a:extLst>
                  </pic:spPr>
                </pic:pic>
              </a:graphicData>
            </a:graphic>
          </wp:inline>
        </w:drawing>
      </w:r>
      <w:r w:rsidR="00985A85" w:rsidRPr="0041403F">
        <w:t xml:space="preserve">      </w:t>
      </w:r>
      <w:r w:rsidR="000613CD" w:rsidRPr="0041403F">
        <w:rPr>
          <w:noProof/>
        </w:rPr>
        <w:drawing>
          <wp:inline distT="0" distB="0" distL="0" distR="0" wp14:anchorId="2DB562A7" wp14:editId="22967C28">
            <wp:extent cx="1210826" cy="1125416"/>
            <wp:effectExtent l="0" t="0" r="8890" b="0"/>
            <wp:docPr id="9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4" cstate="print"/>
                    <a:srcRect l="39571" t="16077" r="1" b="46449"/>
                    <a:stretch/>
                  </pic:blipFill>
                  <pic:spPr bwMode="auto">
                    <a:xfrm>
                      <a:off x="0" y="0"/>
                      <a:ext cx="1210479" cy="1125093"/>
                    </a:xfrm>
                    <a:prstGeom prst="rect">
                      <a:avLst/>
                    </a:prstGeom>
                    <a:noFill/>
                    <a:ln>
                      <a:noFill/>
                    </a:ln>
                    <a:extLst>
                      <a:ext uri="{53640926-AAD7-44D8-BBD7-CCE9431645EC}">
                        <a14:shadowObscured xmlns:a14="http://schemas.microsoft.com/office/drawing/2010/main"/>
                      </a:ext>
                    </a:extLst>
                  </pic:spPr>
                </pic:pic>
              </a:graphicData>
            </a:graphic>
          </wp:inline>
        </w:drawing>
      </w:r>
    </w:p>
    <w:p w:rsidR="00361D11" w:rsidRPr="0041403F" w:rsidRDefault="00361D11" w:rsidP="00985A85">
      <w:pPr>
        <w:pStyle w:val="BodyTextIndent"/>
        <w:spacing w:before="60"/>
        <w:ind w:firstLine="0"/>
        <w:jc w:val="center"/>
      </w:pPr>
      <w:bookmarkStart w:id="30" w:name="_Ref317518075"/>
      <w:proofErr w:type="gramStart"/>
      <w:r w:rsidRPr="0041403F">
        <w:t xml:space="preserve">Figure </w:t>
      </w:r>
      <w:r w:rsidR="00611103" w:rsidRPr="0041403F">
        <w:fldChar w:fldCharType="begin"/>
      </w:r>
      <w:r w:rsidRPr="0041403F">
        <w:instrText xml:space="preserve"> SEQ Figure \* ARABIC </w:instrText>
      </w:r>
      <w:r w:rsidR="00611103" w:rsidRPr="0041403F">
        <w:fldChar w:fldCharType="separate"/>
      </w:r>
      <w:r w:rsidR="00DA36F8" w:rsidRPr="0041403F">
        <w:t>22</w:t>
      </w:r>
      <w:r w:rsidR="00611103" w:rsidRPr="0041403F">
        <w:fldChar w:fldCharType="end"/>
      </w:r>
      <w:bookmarkEnd w:id="30"/>
      <w:r w:rsidRPr="0041403F">
        <w:t>.</w:t>
      </w:r>
      <w:proofErr w:type="gramEnd"/>
      <w:r w:rsidRPr="0041403F">
        <w:t xml:space="preserve"> </w:t>
      </w:r>
      <w:r w:rsidR="00985A85" w:rsidRPr="0041403F">
        <w:t>PRELIMINARY DAMPING TESTS (LEFT) AND VIBRATION ABSORBERS FINAL DESIGN (RIGHT)</w:t>
      </w:r>
    </w:p>
    <w:p w:rsidR="00C2760A" w:rsidRPr="0041403F" w:rsidRDefault="00E75C16" w:rsidP="00361D11">
      <w:pPr>
        <w:pStyle w:val="BodyTextIndent"/>
        <w:spacing w:before="60"/>
        <w:ind w:firstLine="0"/>
        <w:jc w:val="left"/>
      </w:pPr>
      <w:r w:rsidRPr="0041403F">
        <w:rPr>
          <w:noProof/>
        </w:rPr>
        <w:drawing>
          <wp:inline distT="0" distB="0" distL="0" distR="0" wp14:anchorId="0225DC0F" wp14:editId="0177D08B">
            <wp:extent cx="3164771" cy="2677756"/>
            <wp:effectExtent l="0" t="0" r="0" b="889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5">
                      <a:extLst>
                        <a:ext uri="{28A0092B-C50C-407E-A947-70E740481C1C}">
                          <a14:useLocalDpi xmlns:a14="http://schemas.microsoft.com/office/drawing/2010/main" val="0"/>
                        </a:ext>
                      </a:extLst>
                    </a:blip>
                    <a:srcRect r="7217" b="2469"/>
                    <a:stretch/>
                  </pic:blipFill>
                  <pic:spPr bwMode="auto">
                    <a:xfrm>
                      <a:off x="0" y="0"/>
                      <a:ext cx="3177959" cy="2688915"/>
                    </a:xfrm>
                    <a:prstGeom prst="rect">
                      <a:avLst/>
                    </a:prstGeom>
                    <a:noFill/>
                    <a:ln>
                      <a:noFill/>
                    </a:ln>
                    <a:extLst>
                      <a:ext uri="{53640926-AAD7-44D8-BBD7-CCE9431645EC}">
                        <a14:shadowObscured xmlns:a14="http://schemas.microsoft.com/office/drawing/2010/main"/>
                      </a:ext>
                    </a:extLst>
                  </pic:spPr>
                </pic:pic>
              </a:graphicData>
            </a:graphic>
          </wp:inline>
        </w:drawing>
      </w:r>
    </w:p>
    <w:p w:rsidR="0066522B" w:rsidRPr="0041403F" w:rsidRDefault="0099533C" w:rsidP="00DA36F8">
      <w:pPr>
        <w:pStyle w:val="Caption"/>
        <w:tabs>
          <w:tab w:val="left" w:pos="720"/>
        </w:tabs>
        <w:jc w:val="center"/>
      </w:pPr>
      <w:bookmarkStart w:id="31" w:name="_Ref317518165"/>
      <w:proofErr w:type="gramStart"/>
      <w:r w:rsidRPr="0041403F">
        <w:t xml:space="preserve">Figure </w:t>
      </w:r>
      <w:r w:rsidR="00611103" w:rsidRPr="0041403F">
        <w:fldChar w:fldCharType="begin"/>
      </w:r>
      <w:r w:rsidRPr="0041403F">
        <w:instrText xml:space="preserve"> SEQ Figure \* ARABIC </w:instrText>
      </w:r>
      <w:r w:rsidR="00611103" w:rsidRPr="0041403F">
        <w:fldChar w:fldCharType="separate"/>
      </w:r>
      <w:r w:rsidR="00DA36F8" w:rsidRPr="0041403F">
        <w:t>23</w:t>
      </w:r>
      <w:r w:rsidR="00611103" w:rsidRPr="0041403F">
        <w:fldChar w:fldCharType="end"/>
      </w:r>
      <w:bookmarkEnd w:id="31"/>
      <w:r w:rsidRPr="0041403F">
        <w:t>.</w:t>
      </w:r>
      <w:proofErr w:type="gramEnd"/>
      <w:r w:rsidRPr="0041403F">
        <w:t xml:space="preserve"> </w:t>
      </w:r>
      <w:proofErr w:type="gramStart"/>
      <w:r w:rsidR="00383615" w:rsidRPr="0041403F">
        <w:t>MODAL ANALYSIS RESULTS.</w:t>
      </w:r>
      <w:proofErr w:type="gramEnd"/>
    </w:p>
    <w:p w:rsidR="0066522B" w:rsidRPr="0041403F" w:rsidRDefault="00FC07D0" w:rsidP="00285EAA">
      <w:pPr>
        <w:pStyle w:val="BodyTextIndent"/>
        <w:numPr>
          <w:ilvl w:val="1"/>
          <w:numId w:val="6"/>
        </w:numPr>
        <w:spacing w:before="120"/>
        <w:rPr>
          <w:b/>
        </w:rPr>
      </w:pPr>
      <w:r w:rsidRPr="0041403F">
        <w:rPr>
          <w:b/>
        </w:rPr>
        <w:t>Transfer function improvements</w:t>
      </w:r>
    </w:p>
    <w:p w:rsidR="00352194" w:rsidRPr="0041403F" w:rsidRDefault="007E26FD">
      <w:pPr>
        <w:pStyle w:val="BodyTextIndent"/>
      </w:pPr>
      <w:r w:rsidRPr="0041403F">
        <w:fldChar w:fldCharType="begin"/>
      </w:r>
      <w:r w:rsidRPr="0041403F">
        <w:instrText xml:space="preserve"> REF _Ref324341245 \h </w:instrText>
      </w:r>
      <w:r w:rsidRPr="0041403F">
        <w:fldChar w:fldCharType="separate"/>
      </w:r>
      <w:r w:rsidR="00DA36F8" w:rsidRPr="0041403F">
        <w:t>Figure 24</w:t>
      </w:r>
      <w:r w:rsidRPr="0041403F">
        <w:fldChar w:fldCharType="end"/>
      </w:r>
      <w:r w:rsidRPr="0041403F">
        <w:t xml:space="preserve"> </w:t>
      </w:r>
      <w:r w:rsidR="00F85204" w:rsidRPr="0041403F">
        <w:t>shows the two-</w:t>
      </w:r>
      <w:r w:rsidR="00A836EE" w:rsidRPr="0041403F">
        <w:t xml:space="preserve">stage platform final design, fully assembled at the LIGO Hanford observatory. </w:t>
      </w:r>
    </w:p>
    <w:p w:rsidR="000203E5" w:rsidRPr="0041403F" w:rsidRDefault="008A61DE" w:rsidP="005729DC">
      <w:pPr>
        <w:pStyle w:val="BodyTextIndent"/>
        <w:spacing w:before="60"/>
        <w:ind w:firstLine="0"/>
        <w:jc w:val="center"/>
      </w:pPr>
      <w:r w:rsidRPr="0041403F">
        <w:rPr>
          <w:noProof/>
        </w:rPr>
        <w:lastRenderedPageBreak/>
        <w:drawing>
          <wp:inline distT="0" distB="0" distL="0" distR="0" wp14:anchorId="6C88149A" wp14:editId="3B8B39F2">
            <wp:extent cx="2581835" cy="1883861"/>
            <wp:effectExtent l="0" t="0" r="0" b="2540"/>
            <wp:docPr id="6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srcRect l="10527" t="8945" r="20509" b="15548"/>
                    <a:stretch>
                      <a:fillRect/>
                    </a:stretch>
                  </pic:blipFill>
                  <pic:spPr bwMode="auto">
                    <a:xfrm>
                      <a:off x="0" y="0"/>
                      <a:ext cx="2589262" cy="1889280"/>
                    </a:xfrm>
                    <a:prstGeom prst="rect">
                      <a:avLst/>
                    </a:prstGeom>
                    <a:noFill/>
                    <a:ln w="9525">
                      <a:noFill/>
                      <a:miter lim="800000"/>
                      <a:headEnd/>
                      <a:tailEnd/>
                    </a:ln>
                  </pic:spPr>
                </pic:pic>
              </a:graphicData>
            </a:graphic>
          </wp:inline>
        </w:drawing>
      </w:r>
    </w:p>
    <w:p w:rsidR="00352194" w:rsidRPr="0041403F" w:rsidRDefault="0099533C" w:rsidP="00383615">
      <w:pPr>
        <w:pStyle w:val="Caption"/>
        <w:jc w:val="center"/>
      </w:pPr>
      <w:bookmarkStart w:id="32" w:name="_Ref324341245"/>
      <w:proofErr w:type="gramStart"/>
      <w:r w:rsidRPr="0041403F">
        <w:t xml:space="preserve">Figure </w:t>
      </w:r>
      <w:r w:rsidR="00611103" w:rsidRPr="0041403F">
        <w:fldChar w:fldCharType="begin"/>
      </w:r>
      <w:r w:rsidR="00D51F24" w:rsidRPr="0041403F">
        <w:instrText xml:space="preserve"> SEQ Figure \* ARABIC </w:instrText>
      </w:r>
      <w:r w:rsidR="00611103" w:rsidRPr="0041403F">
        <w:fldChar w:fldCharType="separate"/>
      </w:r>
      <w:r w:rsidR="00DA36F8" w:rsidRPr="0041403F">
        <w:t>24</w:t>
      </w:r>
      <w:r w:rsidR="00611103" w:rsidRPr="0041403F">
        <w:fldChar w:fldCharType="end"/>
      </w:r>
      <w:bookmarkEnd w:id="32"/>
      <w:r w:rsidRPr="0041403F">
        <w:t>.</w:t>
      </w:r>
      <w:proofErr w:type="gramEnd"/>
      <w:r w:rsidR="00665306" w:rsidRPr="0041403F">
        <w:t xml:space="preserve"> </w:t>
      </w:r>
      <w:proofErr w:type="gramStart"/>
      <w:r w:rsidR="00383615" w:rsidRPr="0041403F">
        <w:t>TWO-STAGE PLATFORM FINAL DESIGN</w:t>
      </w:r>
      <w:r w:rsidR="00985A85" w:rsidRPr="0041403F">
        <w:t>.</w:t>
      </w:r>
      <w:proofErr w:type="gramEnd"/>
    </w:p>
    <w:p w:rsidR="003474FD" w:rsidRPr="0041403F" w:rsidRDefault="008531BB" w:rsidP="003474FD">
      <w:pPr>
        <w:tabs>
          <w:tab w:val="left" w:pos="360"/>
        </w:tabs>
      </w:pPr>
      <w:r w:rsidRPr="0041403F">
        <w:fldChar w:fldCharType="begin"/>
      </w:r>
      <w:r w:rsidRPr="0041403F">
        <w:instrText xml:space="preserve"> REF _Ref317518658 \h  \* MERGEFORMAT </w:instrText>
      </w:r>
      <w:r w:rsidRPr="0041403F">
        <w:fldChar w:fldCharType="separate"/>
      </w:r>
      <w:r w:rsidR="00DA36F8" w:rsidRPr="0041403F">
        <w:t>Figure 25</w:t>
      </w:r>
      <w:r w:rsidRPr="0041403F">
        <w:fldChar w:fldCharType="end"/>
      </w:r>
      <w:r w:rsidR="009305A3" w:rsidRPr="0041403F">
        <w:t xml:space="preserve"> compares the transfer functions in </w:t>
      </w:r>
      <w:r w:rsidR="009305A3" w:rsidRPr="0041403F">
        <w:rPr>
          <w:kern w:val="0"/>
          <w:szCs w:val="24"/>
        </w:rPr>
        <w:t>the</w:t>
      </w:r>
      <w:r w:rsidR="009305A3" w:rsidRPr="0041403F">
        <w:t xml:space="preserve"> X direction, o</w:t>
      </w:r>
      <w:r w:rsidR="003474FD" w:rsidRPr="0041403F">
        <w:t xml:space="preserve">btained with the </w:t>
      </w:r>
      <w:r w:rsidR="007E26FD" w:rsidRPr="0041403F">
        <w:t>R</w:t>
      </w:r>
      <w:r w:rsidR="00635E00">
        <w:t>e-e</w:t>
      </w:r>
      <w:r w:rsidR="009305A3" w:rsidRPr="0041403F">
        <w:t xml:space="preserve">ngineered </w:t>
      </w:r>
      <w:r w:rsidR="007E26FD" w:rsidRPr="0041403F">
        <w:t>P</w:t>
      </w:r>
      <w:r w:rsidR="009305A3" w:rsidRPr="0041403F">
        <w:t xml:space="preserve">rototype, and with the </w:t>
      </w:r>
      <w:r w:rsidR="007E26FD" w:rsidRPr="0041403F">
        <w:t>Final D</w:t>
      </w:r>
      <w:r w:rsidR="009305A3" w:rsidRPr="0041403F">
        <w:t>esign</w:t>
      </w:r>
      <w:r w:rsidR="007E26FD" w:rsidRPr="0041403F">
        <w:t>.</w:t>
      </w:r>
      <w:r w:rsidR="003474FD" w:rsidRPr="0041403F">
        <w:t xml:space="preserve"> The lowest significant resonance is at 214 Hz. This value is a bit lower than in the modal </w:t>
      </w:r>
      <w:r w:rsidR="003474FD" w:rsidRPr="0041403F">
        <w:rPr>
          <w:kern w:val="0"/>
          <w:szCs w:val="24"/>
        </w:rPr>
        <w:t>test</w:t>
      </w:r>
      <w:r w:rsidR="003474FD" w:rsidRPr="0041403F">
        <w:t xml:space="preserve"> results shown in the previous section because of the change of boundary conditions</w:t>
      </w:r>
      <w:r w:rsidR="000025F5" w:rsidRPr="0041403F">
        <w:t xml:space="preserve">: </w:t>
      </w:r>
      <w:r w:rsidR="009D0D47" w:rsidRPr="0041403F">
        <w:t xml:space="preserve">stage </w:t>
      </w:r>
      <w:r w:rsidR="00635E00">
        <w:t xml:space="preserve">1 simply </w:t>
      </w:r>
      <w:r w:rsidR="009D0D47" w:rsidRPr="0041403F">
        <w:t xml:space="preserve">suspended </w:t>
      </w:r>
      <w:r w:rsidR="000025F5" w:rsidRPr="0041403F">
        <w:t xml:space="preserve">in </w:t>
      </w:r>
      <w:r w:rsidR="009D0D47" w:rsidRPr="0041403F">
        <w:t xml:space="preserve">the </w:t>
      </w:r>
      <w:r w:rsidR="000025F5" w:rsidRPr="0041403F">
        <w:t>modal analysis (</w:t>
      </w:r>
      <w:r w:rsidR="000025F5" w:rsidRPr="0041403F">
        <w:fldChar w:fldCharType="begin"/>
      </w:r>
      <w:r w:rsidR="000025F5" w:rsidRPr="0041403F">
        <w:instrText xml:space="preserve"> REF _Ref317518165 \h </w:instrText>
      </w:r>
      <w:r w:rsidR="000025F5" w:rsidRPr="0041403F">
        <w:fldChar w:fldCharType="separate"/>
      </w:r>
      <w:r w:rsidR="00DA36F8" w:rsidRPr="0041403F">
        <w:t>Figure 23</w:t>
      </w:r>
      <w:r w:rsidR="000025F5" w:rsidRPr="0041403F">
        <w:fldChar w:fldCharType="end"/>
      </w:r>
      <w:r w:rsidR="000025F5" w:rsidRPr="0041403F">
        <w:t xml:space="preserve">), versus </w:t>
      </w:r>
      <w:r w:rsidR="009D0D47" w:rsidRPr="0041403F">
        <w:t xml:space="preserve">stage </w:t>
      </w:r>
      <w:proofErr w:type="gramStart"/>
      <w:r w:rsidR="009D0D47" w:rsidRPr="0041403F">
        <w:t>1</w:t>
      </w:r>
      <w:proofErr w:type="gramEnd"/>
      <w:r w:rsidR="009D0D47" w:rsidRPr="0041403F">
        <w:t xml:space="preserve"> </w:t>
      </w:r>
      <w:r w:rsidR="000025F5" w:rsidRPr="0041403F">
        <w:t>connected to Stage 0 and Stage 2 in full assembly</w:t>
      </w:r>
      <w:r w:rsidR="009D0D47" w:rsidRPr="0041403F">
        <w:t>’s</w:t>
      </w:r>
      <w:r w:rsidR="000025F5" w:rsidRPr="0041403F">
        <w:t xml:space="preserve"> transfer functions (</w:t>
      </w:r>
      <w:r w:rsidR="000025F5" w:rsidRPr="0041403F">
        <w:fldChar w:fldCharType="begin"/>
      </w:r>
      <w:r w:rsidR="000025F5" w:rsidRPr="0041403F">
        <w:instrText xml:space="preserve"> REF _Ref317518658 \h </w:instrText>
      </w:r>
      <w:r w:rsidR="000025F5" w:rsidRPr="0041403F">
        <w:fldChar w:fldCharType="separate"/>
      </w:r>
      <w:r w:rsidR="00DA36F8" w:rsidRPr="0041403F">
        <w:t>Figure 25</w:t>
      </w:r>
      <w:r w:rsidR="000025F5" w:rsidRPr="0041403F">
        <w:fldChar w:fldCharType="end"/>
      </w:r>
      <w:r w:rsidR="000025F5" w:rsidRPr="0041403F">
        <w:t>)</w:t>
      </w:r>
      <w:r w:rsidR="003474FD" w:rsidRPr="0041403F">
        <w:t xml:space="preserve">. The comparison of the red curve and the black curve </w:t>
      </w:r>
      <w:r w:rsidR="000025F5" w:rsidRPr="0041403F">
        <w:t xml:space="preserve">in </w:t>
      </w:r>
      <w:r w:rsidR="000025F5" w:rsidRPr="0041403F">
        <w:fldChar w:fldCharType="begin"/>
      </w:r>
      <w:r w:rsidR="000025F5" w:rsidRPr="0041403F">
        <w:instrText xml:space="preserve"> REF _Ref317518658 \h </w:instrText>
      </w:r>
      <w:r w:rsidR="000025F5" w:rsidRPr="0041403F">
        <w:fldChar w:fldCharType="separate"/>
      </w:r>
      <w:r w:rsidR="00DA36F8" w:rsidRPr="0041403F">
        <w:t>Figure 25</w:t>
      </w:r>
      <w:r w:rsidR="000025F5" w:rsidRPr="0041403F">
        <w:fldChar w:fldCharType="end"/>
      </w:r>
      <w:r w:rsidR="000025F5" w:rsidRPr="0041403F">
        <w:t xml:space="preserve"> </w:t>
      </w:r>
      <w:r w:rsidR="003474FD" w:rsidRPr="0041403F">
        <w:t xml:space="preserve">shows the significant improvement obtained with the </w:t>
      </w:r>
      <w:r w:rsidR="000025F5" w:rsidRPr="0041403F">
        <w:t>Final D</w:t>
      </w:r>
      <w:r w:rsidR="003474FD" w:rsidRPr="0041403F">
        <w:t>esign.</w:t>
      </w:r>
    </w:p>
    <w:p w:rsidR="000B00D9" w:rsidRPr="0041403F" w:rsidRDefault="009D0D47" w:rsidP="003474FD">
      <w:pPr>
        <w:pStyle w:val="BodyTextIndent"/>
        <w:ind w:firstLine="0"/>
        <w:jc w:val="center"/>
      </w:pPr>
      <w:r w:rsidRPr="0041403F">
        <w:rPr>
          <w:noProof/>
        </w:rPr>
        <w:drawing>
          <wp:inline distT="0" distB="0" distL="0" distR="0" wp14:anchorId="673AD60C" wp14:editId="57328218">
            <wp:extent cx="3255264" cy="4162349"/>
            <wp:effectExtent l="0" t="0" r="254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7">
                      <a:extLst>
                        <a:ext uri="{28A0092B-C50C-407E-A947-70E740481C1C}">
                          <a14:useLocalDpi xmlns:a14="http://schemas.microsoft.com/office/drawing/2010/main" val="0"/>
                        </a:ext>
                      </a:extLst>
                    </a:blip>
                    <a:srcRect t="7146" b="4459"/>
                    <a:stretch/>
                  </pic:blipFill>
                  <pic:spPr bwMode="auto">
                    <a:xfrm>
                      <a:off x="0" y="0"/>
                      <a:ext cx="3257550" cy="4165272"/>
                    </a:xfrm>
                    <a:prstGeom prst="rect">
                      <a:avLst/>
                    </a:prstGeom>
                    <a:noFill/>
                    <a:ln>
                      <a:noFill/>
                    </a:ln>
                    <a:extLst>
                      <a:ext uri="{53640926-AAD7-44D8-BBD7-CCE9431645EC}">
                        <a14:shadowObscured xmlns:a14="http://schemas.microsoft.com/office/drawing/2010/main"/>
                      </a:ext>
                    </a:extLst>
                  </pic:spPr>
                </pic:pic>
              </a:graphicData>
            </a:graphic>
          </wp:inline>
        </w:drawing>
      </w:r>
    </w:p>
    <w:p w:rsidR="0038508B" w:rsidRPr="0041403F" w:rsidRDefault="0099533C" w:rsidP="00383615">
      <w:pPr>
        <w:pStyle w:val="Caption"/>
        <w:jc w:val="center"/>
      </w:pPr>
      <w:bookmarkStart w:id="33" w:name="_Ref317518658"/>
      <w:proofErr w:type="gramStart"/>
      <w:r w:rsidRPr="0041403F">
        <w:t xml:space="preserve">Figure </w:t>
      </w:r>
      <w:r w:rsidR="00611103" w:rsidRPr="0041403F">
        <w:fldChar w:fldCharType="begin"/>
      </w:r>
      <w:r w:rsidRPr="0041403F">
        <w:instrText xml:space="preserve"> SEQ Figure \* ARABIC </w:instrText>
      </w:r>
      <w:r w:rsidR="00611103" w:rsidRPr="0041403F">
        <w:fldChar w:fldCharType="separate"/>
      </w:r>
      <w:r w:rsidR="00DA36F8" w:rsidRPr="0041403F">
        <w:t>25</w:t>
      </w:r>
      <w:r w:rsidR="00611103" w:rsidRPr="0041403F">
        <w:fldChar w:fldCharType="end"/>
      </w:r>
      <w:bookmarkEnd w:id="33"/>
      <w:r w:rsidRPr="0041403F">
        <w:t>.</w:t>
      </w:r>
      <w:proofErr w:type="gramEnd"/>
      <w:r w:rsidRPr="0041403F">
        <w:t xml:space="preserve"> </w:t>
      </w:r>
      <w:proofErr w:type="gramStart"/>
      <w:r w:rsidR="00383615" w:rsidRPr="0041403F">
        <w:t>COMPARISON OF RE-ENGINEERED PROTOTYPE AND FINAL DESIGN.</w:t>
      </w:r>
      <w:proofErr w:type="gramEnd"/>
    </w:p>
    <w:p w:rsidR="00FC07D0" w:rsidRPr="0041403F" w:rsidRDefault="00FC07D0" w:rsidP="00FC07D0">
      <w:pPr>
        <w:pStyle w:val="BodyTextIndent"/>
        <w:numPr>
          <w:ilvl w:val="1"/>
          <w:numId w:val="6"/>
        </w:numPr>
        <w:spacing w:before="120"/>
        <w:rPr>
          <w:b/>
        </w:rPr>
      </w:pPr>
      <w:r w:rsidRPr="0041403F">
        <w:rPr>
          <w:b/>
        </w:rPr>
        <w:lastRenderedPageBreak/>
        <w:t>Control Results</w:t>
      </w:r>
    </w:p>
    <w:p w:rsidR="00FC07D0" w:rsidRPr="0041403F" w:rsidRDefault="00F86786" w:rsidP="004B3DC8">
      <w:pPr>
        <w:tabs>
          <w:tab w:val="left" w:pos="360"/>
        </w:tabs>
        <w:rPr>
          <w:b/>
        </w:rPr>
      </w:pPr>
      <w:r w:rsidRPr="0041403F">
        <w:tab/>
      </w:r>
      <w:r w:rsidR="004746E1" w:rsidRPr="0041403F">
        <w:fldChar w:fldCharType="begin"/>
      </w:r>
      <w:r w:rsidR="004746E1" w:rsidRPr="0041403F">
        <w:instrText xml:space="preserve"> REF _Ref324153653 \h </w:instrText>
      </w:r>
      <w:r w:rsidR="004746E1" w:rsidRPr="0041403F">
        <w:fldChar w:fldCharType="separate"/>
      </w:r>
      <w:r w:rsidR="00DA36F8" w:rsidRPr="0041403F">
        <w:t>Figure 26</w:t>
      </w:r>
      <w:r w:rsidR="004746E1" w:rsidRPr="0041403F">
        <w:fldChar w:fldCharType="end"/>
      </w:r>
      <w:r w:rsidR="004746E1" w:rsidRPr="0041403F">
        <w:t xml:space="preserve"> </w:t>
      </w:r>
      <w:r w:rsidR="004B3123" w:rsidRPr="0041403F">
        <w:t xml:space="preserve">shows </w:t>
      </w:r>
      <w:r w:rsidRPr="0041403F">
        <w:t>an example of control for the</w:t>
      </w:r>
      <w:r w:rsidR="004746E1" w:rsidRPr="0041403F">
        <w:t xml:space="preserve"> </w:t>
      </w:r>
      <w:r w:rsidR="003474FD" w:rsidRPr="0041403F">
        <w:t>Final Design</w:t>
      </w:r>
      <w:r w:rsidR="004B3123" w:rsidRPr="0041403F">
        <w:t xml:space="preserve"> structure. </w:t>
      </w:r>
      <w:r w:rsidR="004746E1" w:rsidRPr="0041403F">
        <w:t xml:space="preserve">It shows the control in the </w:t>
      </w:r>
      <w:proofErr w:type="spellStart"/>
      <w:r w:rsidR="004746E1" w:rsidRPr="0041403F">
        <w:t>RY</w:t>
      </w:r>
      <w:proofErr w:type="spellEnd"/>
      <w:r w:rsidR="004746E1" w:rsidRPr="0041403F">
        <w:t xml:space="preserve"> direction for comparison with the controller presented in </w:t>
      </w:r>
      <w:r w:rsidR="004746E1" w:rsidRPr="0041403F">
        <w:fldChar w:fldCharType="begin"/>
      </w:r>
      <w:r w:rsidR="004746E1" w:rsidRPr="0041403F">
        <w:instrText xml:space="preserve"> REF _Ref317513527 \h </w:instrText>
      </w:r>
      <w:r w:rsidR="004746E1" w:rsidRPr="0041403F">
        <w:fldChar w:fldCharType="separate"/>
      </w:r>
      <w:r w:rsidR="00DA36F8" w:rsidRPr="0041403F">
        <w:t>Figure 9</w:t>
      </w:r>
      <w:r w:rsidR="004746E1" w:rsidRPr="0041403F">
        <w:fldChar w:fldCharType="end"/>
      </w:r>
      <w:r w:rsidR="004746E1" w:rsidRPr="0041403F">
        <w:t xml:space="preserve"> (Initial </w:t>
      </w:r>
      <w:proofErr w:type="spellStart"/>
      <w:r w:rsidR="004746E1" w:rsidRPr="0041403F">
        <w:t>Protoype</w:t>
      </w:r>
      <w:proofErr w:type="spellEnd"/>
      <w:r w:rsidR="004746E1" w:rsidRPr="0041403F">
        <w:t xml:space="preserve">) and </w:t>
      </w:r>
      <w:r w:rsidR="004746E1" w:rsidRPr="0041403F">
        <w:fldChar w:fldCharType="begin"/>
      </w:r>
      <w:r w:rsidR="004746E1" w:rsidRPr="0041403F">
        <w:instrText xml:space="preserve"> REF _Ref317514573 \h </w:instrText>
      </w:r>
      <w:r w:rsidR="004746E1" w:rsidRPr="0041403F">
        <w:fldChar w:fldCharType="separate"/>
      </w:r>
      <w:r w:rsidR="00DA36F8" w:rsidRPr="0041403F">
        <w:t>Figure 11</w:t>
      </w:r>
      <w:r w:rsidR="004746E1" w:rsidRPr="0041403F">
        <w:fldChar w:fldCharType="end"/>
      </w:r>
      <w:r w:rsidR="00635E00">
        <w:t xml:space="preserve"> (Re-e</w:t>
      </w:r>
      <w:r w:rsidR="004746E1" w:rsidRPr="0041403F">
        <w:t xml:space="preserve">ngineered </w:t>
      </w:r>
      <w:proofErr w:type="spellStart"/>
      <w:r w:rsidR="004746E1" w:rsidRPr="0041403F">
        <w:t>Protoype</w:t>
      </w:r>
      <w:proofErr w:type="spellEnd"/>
      <w:r w:rsidR="004746E1" w:rsidRPr="0041403F">
        <w:t xml:space="preserve">). </w:t>
      </w:r>
      <w:r w:rsidR="004B3123" w:rsidRPr="0041403F">
        <w:t>The unity gain frequency is 30 Hz w</w:t>
      </w:r>
      <w:r w:rsidRPr="0041403F">
        <w:t xml:space="preserve">ith 30 degrees of phase margin </w:t>
      </w:r>
      <w:proofErr w:type="gramStart"/>
      <w:r w:rsidRPr="0041403F">
        <w:t>The</w:t>
      </w:r>
      <w:proofErr w:type="gramEnd"/>
      <w:r w:rsidRPr="0041403F">
        <w:t xml:space="preserve"> open loop shows it is a </w:t>
      </w:r>
      <w:r w:rsidR="004B3123" w:rsidRPr="0041403F">
        <w:t>c</w:t>
      </w:r>
      <w:r w:rsidRPr="0041403F">
        <w:t>onditionally stable compensator</w:t>
      </w:r>
      <w:r w:rsidR="004B3123" w:rsidRPr="0041403F">
        <w:t xml:space="preserve">. </w:t>
      </w:r>
      <w:r w:rsidRPr="0041403F">
        <w:t xml:space="preserve">The plant shows that the stage provides a slightly lower passive isolation than the prototype (lower inertia) but a much simpler frequency response. Therefore, high performance and robustness can </w:t>
      </w:r>
      <w:r w:rsidR="009D0D47" w:rsidRPr="0041403F">
        <w:t xml:space="preserve">be </w:t>
      </w:r>
      <w:r w:rsidRPr="0041403F">
        <w:t>obtained with a very simple compensator.</w:t>
      </w:r>
    </w:p>
    <w:p w:rsidR="00FC07D0" w:rsidRPr="0041403F" w:rsidRDefault="009D0D47" w:rsidP="008D31B9">
      <w:pPr>
        <w:tabs>
          <w:tab w:val="left" w:pos="360"/>
        </w:tabs>
        <w:jc w:val="center"/>
      </w:pPr>
      <w:r w:rsidRPr="0041403F">
        <w:rPr>
          <w:noProof/>
        </w:rPr>
        <w:drawing>
          <wp:inline distT="0" distB="0" distL="0" distR="0" wp14:anchorId="47B5B699" wp14:editId="212AEA4B">
            <wp:extent cx="3352800" cy="485775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38">
                      <a:extLst>
                        <a:ext uri="{28A0092B-C50C-407E-A947-70E740481C1C}">
                          <a14:useLocalDpi xmlns:a14="http://schemas.microsoft.com/office/drawing/2010/main" val="0"/>
                        </a:ext>
                      </a:extLst>
                    </a:blip>
                    <a:srcRect t="6384" r="7640" b="1105"/>
                    <a:stretch/>
                  </pic:blipFill>
                  <pic:spPr bwMode="auto">
                    <a:xfrm>
                      <a:off x="0" y="0"/>
                      <a:ext cx="3368363" cy="4880299"/>
                    </a:xfrm>
                    <a:prstGeom prst="rect">
                      <a:avLst/>
                    </a:prstGeom>
                    <a:noFill/>
                    <a:ln>
                      <a:noFill/>
                    </a:ln>
                    <a:extLst>
                      <a:ext uri="{53640926-AAD7-44D8-BBD7-CCE9431645EC}">
                        <a14:shadowObscured xmlns:a14="http://schemas.microsoft.com/office/drawing/2010/main"/>
                      </a:ext>
                    </a:extLst>
                  </pic:spPr>
                </pic:pic>
              </a:graphicData>
            </a:graphic>
          </wp:inline>
        </w:drawing>
      </w:r>
    </w:p>
    <w:p w:rsidR="00352194" w:rsidRPr="0041403F" w:rsidRDefault="004272AF" w:rsidP="00BC3FC7">
      <w:pPr>
        <w:pStyle w:val="Caption"/>
        <w:spacing w:before="0"/>
        <w:ind w:left="907" w:hanging="907"/>
        <w:jc w:val="center"/>
      </w:pPr>
      <w:bookmarkStart w:id="34" w:name="_Ref324153653"/>
      <w:proofErr w:type="gramStart"/>
      <w:r w:rsidRPr="0041403F">
        <w:t>F</w:t>
      </w:r>
      <w:r w:rsidR="0099533C" w:rsidRPr="0041403F">
        <w:t xml:space="preserve">igure </w:t>
      </w:r>
      <w:r w:rsidR="00611103" w:rsidRPr="0041403F">
        <w:fldChar w:fldCharType="begin"/>
      </w:r>
      <w:r w:rsidR="00D51F24" w:rsidRPr="0041403F">
        <w:instrText xml:space="preserve"> SEQ Figure \* ARABIC </w:instrText>
      </w:r>
      <w:r w:rsidR="00611103" w:rsidRPr="0041403F">
        <w:fldChar w:fldCharType="separate"/>
      </w:r>
      <w:r w:rsidR="00DA36F8" w:rsidRPr="0041403F">
        <w:t>26</w:t>
      </w:r>
      <w:r w:rsidR="00611103" w:rsidRPr="0041403F">
        <w:fldChar w:fldCharType="end"/>
      </w:r>
      <w:bookmarkEnd w:id="34"/>
      <w:r w:rsidR="0099533C" w:rsidRPr="0041403F">
        <w:t>.</w:t>
      </w:r>
      <w:proofErr w:type="gramEnd"/>
      <w:r w:rsidR="0099533C" w:rsidRPr="0041403F">
        <w:t xml:space="preserve"> </w:t>
      </w:r>
      <w:r w:rsidR="00383615" w:rsidRPr="0041403F">
        <w:t>FINAL DESIGN, CONTROL IN RY.</w:t>
      </w:r>
    </w:p>
    <w:p w:rsidR="008E1DED" w:rsidRPr="0041403F" w:rsidRDefault="009305A3" w:rsidP="004B3DC8">
      <w:pPr>
        <w:tabs>
          <w:tab w:val="left" w:pos="360"/>
        </w:tabs>
      </w:pPr>
      <w:r w:rsidRPr="0041403F">
        <w:tab/>
      </w:r>
      <w:r w:rsidR="00A836EE" w:rsidRPr="0041403F">
        <w:t xml:space="preserve">The </w:t>
      </w:r>
      <w:r w:rsidR="00F86786" w:rsidRPr="0041403F">
        <w:t xml:space="preserve">plots in </w:t>
      </w:r>
      <w:r w:rsidR="00F86786" w:rsidRPr="0041403F">
        <w:fldChar w:fldCharType="begin"/>
      </w:r>
      <w:r w:rsidR="00F86786" w:rsidRPr="0041403F">
        <w:instrText xml:space="preserve"> REF _Ref317507612 \h </w:instrText>
      </w:r>
      <w:r w:rsidR="00F86786" w:rsidRPr="0041403F">
        <w:fldChar w:fldCharType="separate"/>
      </w:r>
      <w:r w:rsidR="00DA36F8" w:rsidRPr="0041403F">
        <w:t>Figure 27</w:t>
      </w:r>
      <w:r w:rsidR="00F86786" w:rsidRPr="0041403F">
        <w:fldChar w:fldCharType="end"/>
      </w:r>
      <w:r w:rsidR="00F86786" w:rsidRPr="0041403F">
        <w:t xml:space="preserve"> compare </w:t>
      </w:r>
      <w:r w:rsidR="00A836EE" w:rsidRPr="0041403F">
        <w:t xml:space="preserve">the compensators </w:t>
      </w:r>
      <w:r w:rsidR="00F86786" w:rsidRPr="0041403F">
        <w:t>used</w:t>
      </w:r>
      <w:r w:rsidR="00A836EE" w:rsidRPr="0041403F">
        <w:t xml:space="preserve"> during the </w:t>
      </w:r>
      <w:r w:rsidR="004B213F" w:rsidRPr="0041403F">
        <w:t>three</w:t>
      </w:r>
      <w:r w:rsidR="00A836EE" w:rsidRPr="0041403F">
        <w:t xml:space="preserve"> phases of this project</w:t>
      </w:r>
      <w:r w:rsidR="009D0D47" w:rsidRPr="0041403F">
        <w:t>. Semi-log plots are used to zoom on the high frequency features</w:t>
      </w:r>
      <w:r w:rsidR="00A836EE" w:rsidRPr="0041403F">
        <w:t xml:space="preserve">. </w:t>
      </w:r>
      <w:r w:rsidR="00383615" w:rsidRPr="0041403F">
        <w:fldChar w:fldCharType="begin"/>
      </w:r>
      <w:r w:rsidR="00383615" w:rsidRPr="0041403F">
        <w:instrText xml:space="preserve"> REF _Ref317507612 \h </w:instrText>
      </w:r>
      <w:r w:rsidR="00383615" w:rsidRPr="0041403F">
        <w:fldChar w:fldCharType="separate"/>
      </w:r>
      <w:r w:rsidR="00DA36F8" w:rsidRPr="0041403F">
        <w:t>Figure 27</w:t>
      </w:r>
      <w:r w:rsidR="00383615" w:rsidRPr="0041403F">
        <w:fldChar w:fldCharType="end"/>
      </w:r>
      <w:r w:rsidR="00383615" w:rsidRPr="0041403F">
        <w:t>.</w:t>
      </w:r>
      <w:r w:rsidR="00F86786" w:rsidRPr="0041403F">
        <w:t>a</w:t>
      </w:r>
      <w:r w:rsidR="008E1DED" w:rsidRPr="0041403F">
        <w:t xml:space="preserve"> </w:t>
      </w:r>
      <w:r w:rsidR="00A836EE" w:rsidRPr="0041403F">
        <w:t>illustrat</w:t>
      </w:r>
      <w:r w:rsidR="003474FD" w:rsidRPr="0041403F">
        <w:t>es</w:t>
      </w:r>
      <w:r w:rsidR="00A836EE" w:rsidRPr="0041403F">
        <w:t xml:space="preserve"> the high number of </w:t>
      </w:r>
      <w:r w:rsidR="00F85204" w:rsidRPr="0041403F">
        <w:t>notches that</w:t>
      </w:r>
      <w:r w:rsidR="00B754F4" w:rsidRPr="0041403F">
        <w:t xml:space="preserve"> were needed </w:t>
      </w:r>
      <w:r w:rsidR="00A836EE" w:rsidRPr="0041403F">
        <w:t xml:space="preserve">to filter </w:t>
      </w:r>
      <w:r w:rsidR="00D54575" w:rsidRPr="0041403F">
        <w:t>out the Initial P</w:t>
      </w:r>
      <w:r w:rsidR="00907824" w:rsidRPr="0041403F">
        <w:t xml:space="preserve">rototype’s resonances (2008). </w:t>
      </w:r>
      <w:r w:rsidR="00BC3FC7" w:rsidRPr="0041403F">
        <w:t xml:space="preserve">The compensator </w:t>
      </w:r>
      <w:r w:rsidR="00635E00">
        <w:t>wa</w:t>
      </w:r>
      <w:bookmarkStart w:id="35" w:name="_GoBack"/>
      <w:bookmarkEnd w:id="35"/>
      <w:r w:rsidR="00BC3FC7" w:rsidRPr="0041403F">
        <w:t>s made of 104 poles and zeros.</w:t>
      </w:r>
    </w:p>
    <w:p w:rsidR="0007117A" w:rsidRPr="0041403F" w:rsidRDefault="009D0D47" w:rsidP="00B02D83">
      <w:pPr>
        <w:tabs>
          <w:tab w:val="left" w:pos="360"/>
        </w:tabs>
      </w:pPr>
      <w:r w:rsidRPr="0041403F">
        <w:rPr>
          <w:b/>
          <w:noProof/>
        </w:rPr>
        <mc:AlternateContent>
          <mc:Choice Requires="wps">
            <w:drawing>
              <wp:anchor distT="0" distB="0" distL="114300" distR="114300" simplePos="0" relativeHeight="251880960" behindDoc="0" locked="0" layoutInCell="1" allowOverlap="1" wp14:anchorId="066B0981" wp14:editId="53584D90">
                <wp:simplePos x="0" y="0"/>
                <wp:positionH relativeFrom="column">
                  <wp:posOffset>3819525</wp:posOffset>
                </wp:positionH>
                <wp:positionV relativeFrom="paragraph">
                  <wp:posOffset>-7415860</wp:posOffset>
                </wp:positionV>
                <wp:extent cx="330200" cy="254000"/>
                <wp:effectExtent l="0" t="0" r="0" b="0"/>
                <wp:wrapNone/>
                <wp:docPr id="275" name="Text Box 275"/>
                <wp:cNvGraphicFramePr/>
                <a:graphic xmlns:a="http://schemas.openxmlformats.org/drawingml/2006/main">
                  <a:graphicData uri="http://schemas.microsoft.com/office/word/2010/wordprocessingShape">
                    <wps:wsp>
                      <wps:cNvSpPr txBox="1"/>
                      <wps:spPr>
                        <a:xfrm>
                          <a:off x="0" y="0"/>
                          <a:ext cx="3302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00" w:rsidRDefault="00635E00" w:rsidP="00C82E4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5" o:spid="_x0000_s1116" type="#_x0000_t202" style="position:absolute;left:0;text-align:left;margin-left:300.75pt;margin-top:-583.95pt;width:26pt;height:20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" filled="f" stroked="f" strokeweight=".5pt">
                <v:textbox>
                  <w:txbxContent>
                    <w:p w:rsidR="00623633" w:rsidRDefault="00623633" w:rsidP="00C82E40">
                      <w:r>
                        <w:t>(a)</w:t>
                      </w:r>
                    </w:p>
                  </w:txbxContent>
                </v:textbox>
              </v:shape>
            </w:pict>
          </mc:Fallback>
        </mc:AlternateContent>
      </w:r>
      <w:r w:rsidR="008E1DED" w:rsidRPr="0041403F">
        <w:tab/>
      </w:r>
      <w:r w:rsidR="0067062C" w:rsidRPr="0041403F">
        <w:fldChar w:fldCharType="begin"/>
      </w:r>
      <w:r w:rsidR="0067062C" w:rsidRPr="0041403F">
        <w:instrText xml:space="preserve"> REF _Ref317507612 \h </w:instrText>
      </w:r>
      <w:r w:rsidR="0067062C" w:rsidRPr="0041403F">
        <w:fldChar w:fldCharType="separate"/>
      </w:r>
      <w:r w:rsidR="00DA36F8" w:rsidRPr="0041403F">
        <w:t>Figure 27</w:t>
      </w:r>
      <w:r w:rsidR="0067062C" w:rsidRPr="0041403F">
        <w:fldChar w:fldCharType="end"/>
      </w:r>
      <w:r w:rsidR="00F86786" w:rsidRPr="0041403F">
        <w:t>.b</w:t>
      </w:r>
      <w:r w:rsidR="0067062C" w:rsidRPr="0041403F">
        <w:t xml:space="preserve"> </w:t>
      </w:r>
      <w:r w:rsidR="00907824" w:rsidRPr="0041403F">
        <w:t>shows a compensator used during the prototype re-engineering phase (2009</w:t>
      </w:r>
      <w:r w:rsidR="008E1DED" w:rsidRPr="0041403F">
        <w:t>-2010). A quasi plant inversion</w:t>
      </w:r>
      <w:r w:rsidR="00B754F4" w:rsidRPr="0041403F">
        <w:t xml:space="preserve"> </w:t>
      </w:r>
      <w:r w:rsidR="00BC3FC7" w:rsidRPr="0041403F">
        <w:t xml:space="preserve">(64 poles and zeros) </w:t>
      </w:r>
      <w:r w:rsidR="00B754F4" w:rsidRPr="0041403F">
        <w:t>was used to reach a</w:t>
      </w:r>
      <w:r w:rsidR="00907824" w:rsidRPr="0041403F">
        <w:t xml:space="preserve"> 30 Hz unity </w:t>
      </w:r>
      <w:r w:rsidR="00907824" w:rsidRPr="0041403F">
        <w:lastRenderedPageBreak/>
        <w:t xml:space="preserve">gain frequency, at the cost of </w:t>
      </w:r>
      <w:r w:rsidR="00B754F4" w:rsidRPr="0041403F">
        <w:t xml:space="preserve">development </w:t>
      </w:r>
      <w:r w:rsidR="00907824" w:rsidRPr="0041403F">
        <w:t>time and robustness</w:t>
      </w:r>
      <w:r w:rsidR="008E1DED" w:rsidRPr="0041403F">
        <w:t xml:space="preserve"> loss</w:t>
      </w:r>
      <w:r w:rsidR="00907824" w:rsidRPr="0041403F">
        <w:t>.</w:t>
      </w:r>
      <w:r w:rsidR="008705D8" w:rsidRPr="0041403F">
        <w:t xml:space="preserve"> </w:t>
      </w:r>
    </w:p>
    <w:p w:rsidR="000B00D9" w:rsidRPr="0041403F" w:rsidRDefault="009D0D47" w:rsidP="003474FD">
      <w:pPr>
        <w:pStyle w:val="BodyTextIndent"/>
        <w:spacing w:before="120"/>
        <w:ind w:firstLine="0"/>
        <w:jc w:val="center"/>
      </w:pPr>
      <w:r w:rsidRPr="0041403F">
        <w:rPr>
          <w:b/>
          <w:noProof/>
        </w:rPr>
        <mc:AlternateContent>
          <mc:Choice Requires="wps">
            <w:drawing>
              <wp:anchor distT="0" distB="0" distL="114300" distR="114300" simplePos="0" relativeHeight="251881984" behindDoc="0" locked="0" layoutInCell="1" allowOverlap="1" wp14:anchorId="7DA473E3" wp14:editId="28FEBEDB">
                <wp:simplePos x="0" y="0"/>
                <wp:positionH relativeFrom="column">
                  <wp:posOffset>197485</wp:posOffset>
                </wp:positionH>
                <wp:positionV relativeFrom="paragraph">
                  <wp:posOffset>2412035</wp:posOffset>
                </wp:positionV>
                <wp:extent cx="400050" cy="254000"/>
                <wp:effectExtent l="0" t="0" r="0" b="0"/>
                <wp:wrapNone/>
                <wp:docPr id="276" name="Text Box 276"/>
                <wp:cNvGraphicFramePr/>
                <a:graphic xmlns:a="http://schemas.openxmlformats.org/drawingml/2006/main">
                  <a:graphicData uri="http://schemas.microsoft.com/office/word/2010/wordprocessingShape">
                    <wps:wsp>
                      <wps:cNvSpPr txBox="1"/>
                      <wps:spPr>
                        <a:xfrm>
                          <a:off x="0" y="0"/>
                          <a:ext cx="40005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00" w:rsidRDefault="00635E00" w:rsidP="00C82E4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6" o:spid="_x0000_s1117" type="#_x0000_t202" style="position:absolute;left:0;text-align:left;margin-left:15.55pt;margin-top:189.9pt;width:31.5pt;height:20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" filled="f" stroked="f" strokeweight=".5pt">
                <v:textbox>
                  <w:txbxContent>
                    <w:p w:rsidR="00623633" w:rsidRDefault="00623633" w:rsidP="00C82E40">
                      <w:r>
                        <w:t>(b)</w:t>
                      </w:r>
                    </w:p>
                  </w:txbxContent>
                </v:textbox>
              </v:shape>
            </w:pict>
          </mc:Fallback>
        </mc:AlternateContent>
      </w:r>
      <w:r w:rsidR="00EF128B" w:rsidRPr="0041403F">
        <w:rPr>
          <w:noProof/>
        </w:rPr>
        <w:drawing>
          <wp:inline distT="0" distB="0" distL="0" distR="0" wp14:anchorId="4FECA6E8" wp14:editId="44CBF9D5">
            <wp:extent cx="3257550" cy="2357145"/>
            <wp:effectExtent l="0" t="0" r="0" b="508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57550" cy="2357145"/>
                    </a:xfrm>
                    <a:prstGeom prst="rect">
                      <a:avLst/>
                    </a:prstGeom>
                    <a:noFill/>
                    <a:ln>
                      <a:noFill/>
                    </a:ln>
                  </pic:spPr>
                </pic:pic>
              </a:graphicData>
            </a:graphic>
          </wp:inline>
        </w:drawing>
      </w:r>
    </w:p>
    <w:p w:rsidR="00EF128B" w:rsidRPr="0041403F" w:rsidRDefault="00C82E40" w:rsidP="003474FD">
      <w:pPr>
        <w:pStyle w:val="BodyTextIndent"/>
        <w:spacing w:before="120"/>
        <w:ind w:firstLine="0"/>
        <w:jc w:val="center"/>
        <w:rPr>
          <w:b/>
        </w:rPr>
      </w:pPr>
      <w:r w:rsidRPr="0041403F">
        <w:rPr>
          <w:b/>
          <w:noProof/>
        </w:rPr>
        <mc:AlternateContent>
          <mc:Choice Requires="wps">
            <w:drawing>
              <wp:anchor distT="0" distB="0" distL="114300" distR="114300" simplePos="0" relativeHeight="251884032" behindDoc="0" locked="0" layoutInCell="1" allowOverlap="1" wp14:anchorId="603C3B44" wp14:editId="01BA8636">
                <wp:simplePos x="0" y="0"/>
                <wp:positionH relativeFrom="column">
                  <wp:posOffset>196850</wp:posOffset>
                </wp:positionH>
                <wp:positionV relativeFrom="paragraph">
                  <wp:posOffset>2415235</wp:posOffset>
                </wp:positionV>
                <wp:extent cx="400050" cy="254000"/>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40005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00" w:rsidRDefault="00635E00" w:rsidP="00C82E40">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7" o:spid="_x0000_s1118" type="#_x0000_t202" style="position:absolute;left:0;text-align:left;margin-left:15.5pt;margin-top:190.2pt;width:31.5pt;height:20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" filled="f" stroked="f" strokeweight=".5pt">
                <v:textbox>
                  <w:txbxContent>
                    <w:p w:rsidR="00623633" w:rsidRDefault="00623633" w:rsidP="00C82E40">
                      <w:r>
                        <w:t>(c)</w:t>
                      </w:r>
                    </w:p>
                  </w:txbxContent>
                </v:textbox>
              </v:shape>
            </w:pict>
          </mc:Fallback>
        </mc:AlternateContent>
      </w:r>
      <w:r w:rsidR="00EF128B" w:rsidRPr="0041403F">
        <w:rPr>
          <w:b/>
          <w:noProof/>
        </w:rPr>
        <w:drawing>
          <wp:inline distT="0" distB="0" distL="0" distR="0" wp14:anchorId="6BBB654F" wp14:editId="0F2A818A">
            <wp:extent cx="3257550" cy="2357145"/>
            <wp:effectExtent l="0" t="0" r="0" b="50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7550" cy="2357145"/>
                    </a:xfrm>
                    <a:prstGeom prst="rect">
                      <a:avLst/>
                    </a:prstGeom>
                    <a:noFill/>
                    <a:ln>
                      <a:noFill/>
                    </a:ln>
                  </pic:spPr>
                </pic:pic>
              </a:graphicData>
            </a:graphic>
          </wp:inline>
        </w:drawing>
      </w:r>
    </w:p>
    <w:p w:rsidR="00AD4FDF" w:rsidRPr="0041403F" w:rsidRDefault="009D0D47" w:rsidP="00A46783">
      <w:pPr>
        <w:pStyle w:val="BodyTextIndent"/>
        <w:spacing w:before="120"/>
        <w:ind w:firstLine="0"/>
        <w:jc w:val="center"/>
      </w:pPr>
      <w:r w:rsidRPr="0041403F">
        <w:rPr>
          <w:noProof/>
        </w:rPr>
        <w:drawing>
          <wp:inline distT="0" distB="0" distL="0" distR="0" wp14:anchorId="6CB83C82" wp14:editId="72F63BF6">
            <wp:extent cx="3204057" cy="2677364"/>
            <wp:effectExtent l="0" t="0" r="0" b="889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41">
                      <a:extLst>
                        <a:ext uri="{28A0092B-C50C-407E-A947-70E740481C1C}">
                          <a14:useLocalDpi xmlns:a14="http://schemas.microsoft.com/office/drawing/2010/main" val="0"/>
                        </a:ext>
                      </a:extLst>
                    </a:blip>
                    <a:srcRect r="1573" b="9325"/>
                    <a:stretch/>
                  </pic:blipFill>
                  <pic:spPr bwMode="auto">
                    <a:xfrm>
                      <a:off x="0" y="0"/>
                      <a:ext cx="3206308" cy="2679245"/>
                    </a:xfrm>
                    <a:prstGeom prst="rect">
                      <a:avLst/>
                    </a:prstGeom>
                    <a:noFill/>
                    <a:ln>
                      <a:noFill/>
                    </a:ln>
                    <a:extLst>
                      <a:ext uri="{53640926-AAD7-44D8-BBD7-CCE9431645EC}">
                        <a14:shadowObscured xmlns:a14="http://schemas.microsoft.com/office/drawing/2010/main"/>
                      </a:ext>
                    </a:extLst>
                  </pic:spPr>
                </pic:pic>
              </a:graphicData>
            </a:graphic>
          </wp:inline>
        </w:drawing>
      </w:r>
    </w:p>
    <w:p w:rsidR="00352194" w:rsidRPr="0041403F" w:rsidRDefault="0099533C" w:rsidP="009D0D47">
      <w:pPr>
        <w:pStyle w:val="Caption"/>
        <w:spacing w:after="120"/>
        <w:jc w:val="center"/>
      </w:pPr>
      <w:bookmarkStart w:id="36" w:name="_Ref317507612"/>
      <w:proofErr w:type="gramStart"/>
      <w:r w:rsidRPr="0041403F">
        <w:t xml:space="preserve">Figure </w:t>
      </w:r>
      <w:r w:rsidR="00611103" w:rsidRPr="0041403F">
        <w:fldChar w:fldCharType="begin"/>
      </w:r>
      <w:r w:rsidRPr="0041403F">
        <w:instrText xml:space="preserve"> SEQ Figure \* ARABIC </w:instrText>
      </w:r>
      <w:r w:rsidR="00611103" w:rsidRPr="0041403F">
        <w:fldChar w:fldCharType="separate"/>
      </w:r>
      <w:r w:rsidR="00DA36F8" w:rsidRPr="0041403F">
        <w:t>27</w:t>
      </w:r>
      <w:r w:rsidR="00611103" w:rsidRPr="0041403F">
        <w:fldChar w:fldCharType="end"/>
      </w:r>
      <w:bookmarkEnd w:id="36"/>
      <w:r w:rsidRPr="0041403F">
        <w:t>.</w:t>
      </w:r>
      <w:proofErr w:type="gramEnd"/>
      <w:r w:rsidRPr="0041403F">
        <w:t xml:space="preserve"> </w:t>
      </w:r>
      <w:proofErr w:type="gramStart"/>
      <w:r w:rsidR="00383615" w:rsidRPr="0041403F">
        <w:t>CONTROLLERS COMPARISON.</w:t>
      </w:r>
      <w:proofErr w:type="gramEnd"/>
    </w:p>
    <w:p w:rsidR="00F86786" w:rsidRPr="0041403F" w:rsidRDefault="00F86786" w:rsidP="00F86786">
      <w:r w:rsidRPr="0041403F">
        <w:lastRenderedPageBreak/>
        <w:tab/>
      </w:r>
      <w:r w:rsidRPr="0041403F">
        <w:fldChar w:fldCharType="begin"/>
      </w:r>
      <w:r w:rsidRPr="0041403F">
        <w:instrText xml:space="preserve"> REF _Ref317507612 \h  \* MERGEFORMAT </w:instrText>
      </w:r>
      <w:r w:rsidRPr="0041403F">
        <w:fldChar w:fldCharType="separate"/>
      </w:r>
      <w:r w:rsidR="00DA36F8" w:rsidRPr="0041403F">
        <w:t>Figure 27</w:t>
      </w:r>
      <w:r w:rsidRPr="0041403F">
        <w:fldChar w:fldCharType="end"/>
      </w:r>
      <w:r w:rsidRPr="0041403F">
        <w:t xml:space="preserve">.c shows </w:t>
      </w:r>
      <w:r w:rsidR="00D61072" w:rsidRPr="0041403F">
        <w:t>a control loop</w:t>
      </w:r>
      <w:r w:rsidRPr="0041403F">
        <w:t xml:space="preserve"> used on the Final Design (2011). The compensator is significantly simpler than any used on the prototype</w:t>
      </w:r>
      <w:r w:rsidR="00BC3FC7" w:rsidRPr="0041403F">
        <w:t>. It is made of 22 poles and zeros (</w:t>
      </w:r>
      <w:proofErr w:type="gramStart"/>
      <w:r w:rsidR="00BC3FC7" w:rsidRPr="0041403F">
        <w:t>5</w:t>
      </w:r>
      <w:proofErr w:type="gramEnd"/>
      <w:r w:rsidR="00BC3FC7" w:rsidRPr="0041403F">
        <w:t xml:space="preserve"> pairs of complex conjugate zeros and 6 pairs of complex conjugate poles)</w:t>
      </w:r>
      <w:r w:rsidRPr="0041403F">
        <w:t xml:space="preserve">. The order of the </w:t>
      </w:r>
      <w:r w:rsidR="00D61072" w:rsidRPr="0041403F">
        <w:t xml:space="preserve">controller </w:t>
      </w:r>
      <w:r w:rsidRPr="0041403F">
        <w:t>has</w:t>
      </w:r>
      <w:r w:rsidR="00D61072" w:rsidRPr="0041403F">
        <w:t xml:space="preserve"> therefore </w:t>
      </w:r>
      <w:r w:rsidRPr="0041403F">
        <w:t>been significantly reduced. The compensator and open loop curves show that a 30 Hz unity gain frequency can be obtained with a single notch on the main resonance at 214 Hz. This Final Design will help not only to improve the active control performance but also to greatly speed up the commissioning of the 15 units that will be used for Advanced LIGO.</w:t>
      </w:r>
    </w:p>
    <w:p w:rsidR="00A836EE" w:rsidRPr="0041403F" w:rsidRDefault="00A836EE" w:rsidP="00FC07D0">
      <w:pPr>
        <w:pStyle w:val="NomenclatureClauseTitle"/>
        <w:tabs>
          <w:tab w:val="left" w:pos="360"/>
        </w:tabs>
        <w:spacing w:after="120"/>
        <w:ind w:left="360"/>
        <w:outlineLvl w:val="0"/>
      </w:pPr>
      <w:r w:rsidRPr="0041403F">
        <w:t>conclusion</w:t>
      </w:r>
    </w:p>
    <w:p w:rsidR="00B02D83" w:rsidRPr="0041403F" w:rsidRDefault="00285EAA" w:rsidP="004B3DC8">
      <w:pPr>
        <w:tabs>
          <w:tab w:val="left" w:pos="360"/>
        </w:tabs>
      </w:pPr>
      <w:r w:rsidRPr="0041403F">
        <w:tab/>
      </w:r>
      <w:r w:rsidR="00907824" w:rsidRPr="0041403F">
        <w:t xml:space="preserve">The goal of this </w:t>
      </w:r>
      <w:r w:rsidR="00FC07D0" w:rsidRPr="0041403F">
        <w:t>program</w:t>
      </w:r>
      <w:r w:rsidR="00907824" w:rsidRPr="0041403F">
        <w:t xml:space="preserve"> was to study </w:t>
      </w:r>
      <w:r w:rsidR="000E498B" w:rsidRPr="0041403F">
        <w:t xml:space="preserve">and improve </w:t>
      </w:r>
      <w:r w:rsidR="00907824" w:rsidRPr="0041403F">
        <w:t xml:space="preserve">the two-stage vibration isolator concept designed for </w:t>
      </w:r>
      <w:r w:rsidR="00B754F4" w:rsidRPr="0041403F">
        <w:t xml:space="preserve">the </w:t>
      </w:r>
      <w:r w:rsidR="00907824" w:rsidRPr="0041403F">
        <w:t>Advanced LIGO observa</w:t>
      </w:r>
      <w:r w:rsidR="00947BE9" w:rsidRPr="0041403F">
        <w:t xml:space="preserve">tory. </w:t>
      </w:r>
      <w:proofErr w:type="gramStart"/>
      <w:r w:rsidR="00947BE9" w:rsidRPr="0041403F">
        <w:t xml:space="preserve">A prototype was built and analyzed </w:t>
      </w:r>
      <w:r w:rsidR="0040393F" w:rsidRPr="0041403F">
        <w:t>(Initial Prototype,</w:t>
      </w:r>
      <w:r w:rsidR="00947BE9" w:rsidRPr="0041403F">
        <w:t xml:space="preserve"> 2008</w:t>
      </w:r>
      <w:r w:rsidR="0040393F" w:rsidRPr="0041403F">
        <w:t>)</w:t>
      </w:r>
      <w:r w:rsidR="00947BE9" w:rsidRPr="0041403F">
        <w:t>.</w:t>
      </w:r>
      <w:proofErr w:type="gramEnd"/>
      <w:r w:rsidR="00947BE9" w:rsidRPr="0041403F">
        <w:t xml:space="preserve"> The three </w:t>
      </w:r>
      <w:r w:rsidR="000E498B" w:rsidRPr="0041403F">
        <w:t xml:space="preserve">main </w:t>
      </w:r>
      <w:r w:rsidR="00947BE9" w:rsidRPr="0041403F">
        <w:t xml:space="preserve">factors limiting the active </w:t>
      </w:r>
      <w:r w:rsidR="00947BE9" w:rsidRPr="0041403F">
        <w:rPr>
          <w:kern w:val="0"/>
          <w:szCs w:val="24"/>
        </w:rPr>
        <w:t>control</w:t>
      </w:r>
      <w:r w:rsidR="00947BE9" w:rsidRPr="0041403F">
        <w:t xml:space="preserve"> performance were identified. They were the low </w:t>
      </w:r>
      <w:r w:rsidR="00B754F4" w:rsidRPr="0041403F">
        <w:t xml:space="preserve">frequency </w:t>
      </w:r>
      <w:r w:rsidR="00947BE9" w:rsidRPr="0041403F">
        <w:t xml:space="preserve">deformation modes, the high modal density and plant changes. Improvements done on the prototype </w:t>
      </w:r>
      <w:r w:rsidR="00B754F4" w:rsidRPr="0041403F">
        <w:t>have been</w:t>
      </w:r>
      <w:r w:rsidR="00947BE9" w:rsidRPr="0041403F">
        <w:t xml:space="preserve"> presented</w:t>
      </w:r>
      <w:r w:rsidR="00A46783" w:rsidRPr="0041403F">
        <w:t xml:space="preserve"> (Re-Engineered Prototype</w:t>
      </w:r>
      <w:r w:rsidR="0040393F" w:rsidRPr="0041403F">
        <w:t>, 2009</w:t>
      </w:r>
      <w:r w:rsidR="00A46783" w:rsidRPr="0041403F">
        <w:t>)</w:t>
      </w:r>
      <w:r w:rsidR="00947BE9" w:rsidRPr="0041403F">
        <w:t xml:space="preserve">. The work done </w:t>
      </w:r>
      <w:r w:rsidR="00617A5E" w:rsidRPr="0041403F">
        <w:t>on</w:t>
      </w:r>
      <w:r w:rsidR="00947BE9" w:rsidRPr="0041403F">
        <w:t xml:space="preserve"> counterbalance</w:t>
      </w:r>
      <w:r w:rsidR="00A82C44" w:rsidRPr="0041403F">
        <w:t xml:space="preserve"> mass </w:t>
      </w:r>
      <w:r w:rsidR="00617A5E" w:rsidRPr="0041403F">
        <w:t xml:space="preserve">mounting and </w:t>
      </w:r>
      <w:r w:rsidR="00B754F4" w:rsidRPr="0041403F">
        <w:t>weight reduction</w:t>
      </w:r>
      <w:r w:rsidR="00D54575" w:rsidRPr="0041403F">
        <w:t>, and sensor</w:t>
      </w:r>
      <w:r w:rsidR="00A46783" w:rsidRPr="0041403F">
        <w:t xml:space="preserve"> </w:t>
      </w:r>
      <w:r w:rsidR="00A7617B" w:rsidRPr="0041403F">
        <w:t>attachment</w:t>
      </w:r>
      <w:r w:rsidR="00947BE9" w:rsidRPr="0041403F">
        <w:t xml:space="preserve"> improv</w:t>
      </w:r>
      <w:r w:rsidR="00B754F4" w:rsidRPr="0041403F">
        <w:t xml:space="preserve">ed </w:t>
      </w:r>
      <w:r w:rsidR="00947BE9" w:rsidRPr="0041403F">
        <w:t xml:space="preserve">the prototype dynamics. </w:t>
      </w:r>
      <w:r w:rsidR="0040393F" w:rsidRPr="0041403F">
        <w:t>A</w:t>
      </w:r>
      <w:r w:rsidR="00947BE9" w:rsidRPr="0041403F">
        <w:t xml:space="preserve"> quasi-plant inversion </w:t>
      </w:r>
      <w:r w:rsidR="00617A5E" w:rsidRPr="0041403F">
        <w:t xml:space="preserve">approach </w:t>
      </w:r>
      <w:r w:rsidR="00947BE9" w:rsidRPr="0041403F">
        <w:t>was used to reach a 30 Hz unity gain frequency</w:t>
      </w:r>
      <w:r w:rsidR="000E498B" w:rsidRPr="0041403F">
        <w:t xml:space="preserve"> in all 12 degrees of freedom</w:t>
      </w:r>
      <w:r w:rsidR="00947BE9" w:rsidRPr="0041403F">
        <w:t xml:space="preserve">. </w:t>
      </w:r>
      <w:r w:rsidR="00A46783" w:rsidRPr="0041403F">
        <w:t xml:space="preserve">The complexity of the controllers, the sensitivity to plant changes, and the lack of robustness were </w:t>
      </w:r>
      <w:r w:rsidR="00D61072" w:rsidRPr="0041403F">
        <w:t xml:space="preserve">however </w:t>
      </w:r>
      <w:r w:rsidR="00A46783" w:rsidRPr="0041403F">
        <w:t>not meeting requirements.</w:t>
      </w:r>
    </w:p>
    <w:p w:rsidR="0038508B" w:rsidRPr="0041403F" w:rsidRDefault="00B02D83" w:rsidP="004B3DC8">
      <w:pPr>
        <w:tabs>
          <w:tab w:val="left" w:pos="360"/>
        </w:tabs>
      </w:pPr>
      <w:r w:rsidRPr="0041403F">
        <w:tab/>
      </w:r>
      <w:r w:rsidR="00B754F4" w:rsidRPr="0041403F">
        <w:t>A</w:t>
      </w:r>
      <w:r w:rsidR="00617A5E" w:rsidRPr="0041403F">
        <w:t xml:space="preserve"> major re-design was </w:t>
      </w:r>
      <w:r w:rsidR="008E1DED" w:rsidRPr="0041403F">
        <w:t>then</w:t>
      </w:r>
      <w:r w:rsidR="00617A5E" w:rsidRPr="0041403F">
        <w:t xml:space="preserve"> </w:t>
      </w:r>
      <w:r w:rsidR="00B754F4" w:rsidRPr="0041403F">
        <w:t xml:space="preserve">undertaken </w:t>
      </w:r>
      <w:r w:rsidR="00617A5E" w:rsidRPr="0041403F">
        <w:t>to make the structure</w:t>
      </w:r>
      <w:r w:rsidR="00947BE9" w:rsidRPr="0041403F">
        <w:t xml:space="preserve"> suita</w:t>
      </w:r>
      <w:r w:rsidR="00617A5E" w:rsidRPr="0041403F">
        <w:t>ble for Advanced LIGO</w:t>
      </w:r>
      <w:r w:rsidR="006B3DC4" w:rsidRPr="0041403F">
        <w:t xml:space="preserve"> (Final Design, 20</w:t>
      </w:r>
      <w:r w:rsidR="0040393F" w:rsidRPr="0041403F">
        <w:t>10</w:t>
      </w:r>
      <w:r w:rsidR="006B3DC4" w:rsidRPr="0041403F">
        <w:t>-2011)</w:t>
      </w:r>
      <w:r w:rsidR="00947BE9" w:rsidRPr="0041403F">
        <w:t>.</w:t>
      </w:r>
      <w:r w:rsidR="004F2C5D" w:rsidRPr="0041403F">
        <w:t xml:space="preserve"> The goal was not only to improve the active control performance, but also </w:t>
      </w:r>
      <w:r w:rsidR="00512CE9" w:rsidRPr="0041403F">
        <w:t xml:space="preserve">to increase </w:t>
      </w:r>
      <w:r w:rsidR="004F2C5D" w:rsidRPr="0041403F">
        <w:t>robustness</w:t>
      </w:r>
      <w:r w:rsidR="00617A5E" w:rsidRPr="0041403F">
        <w:t xml:space="preserve"> </w:t>
      </w:r>
      <w:r w:rsidR="008E1DED" w:rsidRPr="0041403F">
        <w:t xml:space="preserve">necessary for </w:t>
      </w:r>
      <w:r w:rsidR="00617A5E" w:rsidRPr="0041403F">
        <w:t>operation</w:t>
      </w:r>
      <w:r w:rsidR="004F2C5D" w:rsidRPr="0041403F">
        <w:t xml:space="preserve">. The first stage re-design study </w:t>
      </w:r>
      <w:r w:rsidR="00B754F4" w:rsidRPr="0041403F">
        <w:t>has been</w:t>
      </w:r>
      <w:r w:rsidR="004F2C5D" w:rsidRPr="0041403F">
        <w:t xml:space="preserve"> </w:t>
      </w:r>
      <w:r w:rsidR="001A46FD" w:rsidRPr="0041403F">
        <w:t>detail</w:t>
      </w:r>
      <w:r w:rsidR="00F86786" w:rsidRPr="0041403F">
        <w:t>ed</w:t>
      </w:r>
      <w:r w:rsidR="004F2C5D" w:rsidRPr="0041403F">
        <w:t xml:space="preserve">. Experimental results </w:t>
      </w:r>
      <w:r w:rsidR="00A46783" w:rsidRPr="0041403F">
        <w:t xml:space="preserve">obtained with this Final Design </w:t>
      </w:r>
      <w:r w:rsidR="004F2C5D" w:rsidRPr="0041403F">
        <w:t xml:space="preserve">showed the structural resonance improvements. The </w:t>
      </w:r>
      <w:r w:rsidR="000E498B" w:rsidRPr="0041403F">
        <w:t>transfer functions</w:t>
      </w:r>
      <w:r w:rsidR="004F2C5D" w:rsidRPr="0041403F">
        <w:t xml:space="preserve"> taken on the first unit assembled showed a lowest resonance at 214 H</w:t>
      </w:r>
      <w:r w:rsidR="00617A5E" w:rsidRPr="0041403F">
        <w:t>z</w:t>
      </w:r>
      <w:r w:rsidR="004F2C5D" w:rsidRPr="0041403F">
        <w:t xml:space="preserve">, compare to 61 Hz on the </w:t>
      </w:r>
      <w:r w:rsidR="00A46783" w:rsidRPr="0041403F">
        <w:t>Initial Prototype</w:t>
      </w:r>
      <w:r w:rsidR="004F2C5D" w:rsidRPr="0041403F">
        <w:t xml:space="preserve">, and 131 Hz on the </w:t>
      </w:r>
      <w:r w:rsidR="00A46783" w:rsidRPr="0041403F">
        <w:t>R</w:t>
      </w:r>
      <w:r w:rsidR="004F2C5D" w:rsidRPr="0041403F">
        <w:t xml:space="preserve">e-engineered </w:t>
      </w:r>
      <w:r w:rsidR="00A46783" w:rsidRPr="0041403F">
        <w:t>P</w:t>
      </w:r>
      <w:r w:rsidR="004F2C5D" w:rsidRPr="0041403F">
        <w:t xml:space="preserve">rototype. </w:t>
      </w:r>
      <w:r w:rsidR="00F85204" w:rsidRPr="0041403F">
        <w:t>The comparison of c</w:t>
      </w:r>
      <w:r w:rsidR="004F2C5D" w:rsidRPr="0041403F">
        <w:t>ontroller</w:t>
      </w:r>
      <w:r w:rsidR="00F85204" w:rsidRPr="0041403F">
        <w:t>s</w:t>
      </w:r>
      <w:r w:rsidR="004F2C5D" w:rsidRPr="0041403F">
        <w:t xml:space="preserve"> used during the three phases of this study </w:t>
      </w:r>
      <w:r w:rsidR="00512CE9" w:rsidRPr="0041403F">
        <w:t xml:space="preserve">illustrates </w:t>
      </w:r>
      <w:r w:rsidR="000E498B" w:rsidRPr="0041403F">
        <w:t xml:space="preserve">the </w:t>
      </w:r>
      <w:r w:rsidR="004F2C5D" w:rsidRPr="0041403F">
        <w:t>performance improvement</w:t>
      </w:r>
      <w:r w:rsidR="00512CE9" w:rsidRPr="0041403F">
        <w:t>s</w:t>
      </w:r>
      <w:r w:rsidR="004F2C5D" w:rsidRPr="0041403F">
        <w:t xml:space="preserve"> obtained, </w:t>
      </w:r>
      <w:r w:rsidR="00512CE9" w:rsidRPr="0041403F">
        <w:t xml:space="preserve">and </w:t>
      </w:r>
      <w:r w:rsidR="000E498B" w:rsidRPr="0041403F">
        <w:t>the</w:t>
      </w:r>
      <w:r w:rsidR="004F2C5D" w:rsidRPr="0041403F">
        <w:t xml:space="preserve"> simplification</w:t>
      </w:r>
      <w:r w:rsidR="00617A5E" w:rsidRPr="0041403F">
        <w:t xml:space="preserve"> of the compensators, which will speed up the commissioning of Advanced LIGO,</w:t>
      </w:r>
      <w:r w:rsidR="004F2C5D" w:rsidRPr="0041403F">
        <w:t xml:space="preserve"> and increase the system robustness.</w:t>
      </w:r>
    </w:p>
    <w:p w:rsidR="000C451A" w:rsidRPr="0041403F" w:rsidRDefault="000C451A" w:rsidP="00CD7367">
      <w:pPr>
        <w:pStyle w:val="AcknowledgmentsClauseTitle"/>
        <w:outlineLvl w:val="0"/>
      </w:pPr>
    </w:p>
    <w:p w:rsidR="008B61D2" w:rsidRPr="0041403F" w:rsidRDefault="008B61D2" w:rsidP="00CD7367">
      <w:pPr>
        <w:pStyle w:val="AcknowledgmentsClauseTitle"/>
        <w:outlineLvl w:val="0"/>
      </w:pPr>
      <w:r w:rsidRPr="0041403F">
        <w:t>Acknowledgments</w:t>
      </w:r>
    </w:p>
    <w:p w:rsidR="00705B12" w:rsidRPr="0041403F" w:rsidRDefault="009912B0" w:rsidP="00B02D83">
      <w:pPr>
        <w:ind w:firstLine="360"/>
      </w:pPr>
      <w:r w:rsidRPr="0041403F">
        <w:t xml:space="preserve">LIGO was constructed by the California Institute of Technology and </w:t>
      </w:r>
      <w:r w:rsidR="00A46783" w:rsidRPr="0041403F">
        <w:t xml:space="preserve">the </w:t>
      </w:r>
      <w:r w:rsidRPr="0041403F">
        <w:t>Massachusetts Institute of Technology with funding from the National Science Foundation and operates under cooperative agreement PHY-0107417. This document has been assigned LIGO Lab</w:t>
      </w:r>
      <w:r w:rsidR="00617A5E" w:rsidRPr="0041403F">
        <w:t>oratory document number LIGO-P1200011</w:t>
      </w:r>
    </w:p>
    <w:p w:rsidR="00E30A1B" w:rsidRPr="0041403F" w:rsidRDefault="00D2456A" w:rsidP="00D2456A">
      <w:pPr>
        <w:ind w:firstLine="360"/>
      </w:pPr>
      <w:r w:rsidRPr="0041403F">
        <w:t>We acknowledge</w:t>
      </w:r>
      <w:r w:rsidR="00E30A1B" w:rsidRPr="0041403F">
        <w:t xml:space="preserve"> the </w:t>
      </w:r>
      <w:proofErr w:type="spellStart"/>
      <w:r w:rsidR="00E30A1B" w:rsidRPr="0041403F">
        <w:t>JILA</w:t>
      </w:r>
      <w:proofErr w:type="spellEnd"/>
      <w:r w:rsidR="00E30A1B" w:rsidRPr="0041403F">
        <w:t xml:space="preserve"> group </w:t>
      </w:r>
      <w:r w:rsidR="005854EC" w:rsidRPr="0041403F">
        <w:t>who</w:t>
      </w:r>
      <w:r w:rsidR="00E30A1B" w:rsidRPr="0041403F">
        <w:t xml:space="preserve"> provided the or</w:t>
      </w:r>
      <w:r w:rsidRPr="0041403F">
        <w:t xml:space="preserve">iginal concept </w:t>
      </w:r>
      <w:r w:rsidR="00E30A1B" w:rsidRPr="0041403F">
        <w:t xml:space="preserve">and </w:t>
      </w:r>
      <w:proofErr w:type="spellStart"/>
      <w:r w:rsidR="00E30A1B" w:rsidRPr="0041403F">
        <w:t>ASI</w:t>
      </w:r>
      <w:proofErr w:type="spellEnd"/>
      <w:r w:rsidR="00E30A1B" w:rsidRPr="0041403F">
        <w:t xml:space="preserve"> for the prototype design.</w:t>
      </w:r>
    </w:p>
    <w:p w:rsidR="009912B0" w:rsidRDefault="00705B12" w:rsidP="00D2456A">
      <w:pPr>
        <w:ind w:firstLine="360"/>
      </w:pPr>
      <w:r w:rsidRPr="0041403F">
        <w:lastRenderedPageBreak/>
        <w:t>This work would</w:t>
      </w:r>
      <w:r w:rsidR="00842FF5" w:rsidRPr="0041403F">
        <w:t xml:space="preserve"> not</w:t>
      </w:r>
      <w:r w:rsidRPr="0041403F">
        <w:t xml:space="preserve"> have been possible without the outstanding support of the LIGO laboratory management, procurement, </w:t>
      </w:r>
      <w:r w:rsidR="00A46783" w:rsidRPr="0041403F">
        <w:t xml:space="preserve">quality assurance, </w:t>
      </w:r>
      <w:proofErr w:type="spellStart"/>
      <w:r w:rsidR="00D61072" w:rsidRPr="0041403F">
        <w:t>FMP</w:t>
      </w:r>
      <w:proofErr w:type="spellEnd"/>
      <w:r w:rsidR="00842FF5" w:rsidRPr="0041403F">
        <w:t xml:space="preserve">, </w:t>
      </w:r>
      <w:r w:rsidRPr="0041403F">
        <w:t>assembly</w:t>
      </w:r>
      <w:r w:rsidR="00A46783" w:rsidRPr="0041403F">
        <w:t>,</w:t>
      </w:r>
      <w:r w:rsidR="008E1DED" w:rsidRPr="0041403F">
        <w:t xml:space="preserve"> installation</w:t>
      </w:r>
      <w:r w:rsidR="00D61072" w:rsidRPr="0041403F">
        <w:t>, CDS</w:t>
      </w:r>
      <w:r w:rsidR="008E1DED" w:rsidRPr="0041403F">
        <w:t xml:space="preserve"> </w:t>
      </w:r>
      <w:r w:rsidR="00A46783" w:rsidRPr="0041403F">
        <w:t xml:space="preserve">and testing </w:t>
      </w:r>
      <w:r w:rsidRPr="0041403F">
        <w:t>teams.</w:t>
      </w:r>
    </w:p>
    <w:p w:rsidR="00147D45" w:rsidRPr="0041403F" w:rsidRDefault="00147D45" w:rsidP="00D2456A">
      <w:pPr>
        <w:ind w:firstLine="360"/>
      </w:pPr>
    </w:p>
    <w:p w:rsidR="008B61D2" w:rsidRPr="0041403F" w:rsidRDefault="008B61D2" w:rsidP="00CD7367">
      <w:pPr>
        <w:pStyle w:val="ReferencesClauseTitle"/>
        <w:outlineLvl w:val="0"/>
      </w:pPr>
      <w:r w:rsidRPr="0041403F">
        <w:t>References</w:t>
      </w:r>
    </w:p>
    <w:p w:rsidR="009912B0" w:rsidRPr="0041403F" w:rsidRDefault="009912B0" w:rsidP="00B02D83">
      <w:pPr>
        <w:pStyle w:val="BodyText2"/>
        <w:numPr>
          <w:ilvl w:val="0"/>
          <w:numId w:val="4"/>
        </w:numPr>
        <w:tabs>
          <w:tab w:val="clear" w:pos="432"/>
          <w:tab w:val="num" w:pos="900"/>
        </w:tabs>
        <w:suppressAutoHyphens w:val="0"/>
        <w:overflowPunct/>
        <w:autoSpaceDE/>
        <w:autoSpaceDN/>
        <w:adjustRightInd/>
        <w:spacing w:before="120" w:after="0" w:line="240" w:lineRule="auto"/>
        <w:textAlignment w:val="auto"/>
      </w:pPr>
      <w:r w:rsidRPr="0041403F">
        <w:t>Harry</w:t>
      </w:r>
      <w:r w:rsidR="00A7617B" w:rsidRPr="0041403F">
        <w:t>, G. M.</w:t>
      </w:r>
      <w:proofErr w:type="gramStart"/>
      <w:r w:rsidR="00A7617B" w:rsidRPr="0041403F">
        <w:t xml:space="preserve">, </w:t>
      </w:r>
      <w:r w:rsidRPr="0041403F">
        <w:t xml:space="preserve"> et</w:t>
      </w:r>
      <w:proofErr w:type="gramEnd"/>
      <w:r w:rsidRPr="0041403F">
        <w:t xml:space="preserve"> al.</w:t>
      </w:r>
      <w:r w:rsidR="00A7617B" w:rsidRPr="0041403F">
        <w:t>, 2010,</w:t>
      </w:r>
      <w:r w:rsidRPr="0041403F">
        <w:t xml:space="preserve"> </w:t>
      </w:r>
      <w:r w:rsidR="00A7617B" w:rsidRPr="0041403F">
        <w:t>“</w:t>
      </w:r>
      <w:r w:rsidRPr="0041403F">
        <w:t xml:space="preserve">Advanced LIGO: The </w:t>
      </w:r>
      <w:r w:rsidR="00911A4A" w:rsidRPr="0041403F">
        <w:t>N</w:t>
      </w:r>
      <w:r w:rsidRPr="0041403F">
        <w:t xml:space="preserve">ext </w:t>
      </w:r>
      <w:r w:rsidR="00911A4A" w:rsidRPr="0041403F">
        <w:t>G</w:t>
      </w:r>
      <w:r w:rsidRPr="0041403F">
        <w:t xml:space="preserve">eneration of </w:t>
      </w:r>
      <w:r w:rsidR="00911A4A" w:rsidRPr="0041403F">
        <w:t>G</w:t>
      </w:r>
      <w:r w:rsidRPr="0041403F">
        <w:t xml:space="preserve">ravitational </w:t>
      </w:r>
      <w:r w:rsidR="00911A4A" w:rsidRPr="0041403F">
        <w:t>W</w:t>
      </w:r>
      <w:r w:rsidRPr="0041403F">
        <w:t xml:space="preserve">ave </w:t>
      </w:r>
      <w:r w:rsidR="00911A4A" w:rsidRPr="0041403F">
        <w:t>D</w:t>
      </w:r>
      <w:r w:rsidRPr="0041403F">
        <w:t>etectors</w:t>
      </w:r>
      <w:r w:rsidR="00A7617B" w:rsidRPr="0041403F">
        <w:t>”</w:t>
      </w:r>
      <w:r w:rsidR="00911A4A" w:rsidRPr="0041403F">
        <w:t>,</w:t>
      </w:r>
      <w:r w:rsidRPr="0041403F">
        <w:t xml:space="preserve"> Classical and Quantum Gravity, </w:t>
      </w:r>
      <w:r w:rsidR="00911A4A" w:rsidRPr="0041403F">
        <w:rPr>
          <w:b/>
          <w:bCs/>
        </w:rPr>
        <w:t>27,</w:t>
      </w:r>
      <w:r w:rsidR="00911A4A" w:rsidRPr="0041403F">
        <w:t xml:space="preserve"> 084006.</w:t>
      </w:r>
    </w:p>
    <w:p w:rsidR="008E0917" w:rsidRPr="0041403F" w:rsidRDefault="00C1284D" w:rsidP="008E0917">
      <w:pPr>
        <w:pStyle w:val="BodyText2"/>
        <w:numPr>
          <w:ilvl w:val="0"/>
          <w:numId w:val="4"/>
        </w:numPr>
        <w:suppressAutoHyphens w:val="0"/>
        <w:overflowPunct/>
        <w:autoSpaceDE/>
        <w:autoSpaceDN/>
        <w:adjustRightInd/>
        <w:spacing w:before="120" w:after="0" w:line="240" w:lineRule="auto"/>
        <w:textAlignment w:val="auto"/>
      </w:pPr>
      <w:r w:rsidRPr="0041403F">
        <w:t>Grote</w:t>
      </w:r>
      <w:r w:rsidR="00A7617B" w:rsidRPr="0041403F">
        <w:t>, H.,</w:t>
      </w:r>
      <w:r w:rsidR="008E0917" w:rsidRPr="0041403F">
        <w:t xml:space="preserve"> et al.</w:t>
      </w:r>
      <w:r w:rsidR="00A7617B" w:rsidRPr="0041403F">
        <w:t>, 2010,</w:t>
      </w:r>
      <w:r w:rsidR="008E0917" w:rsidRPr="0041403F">
        <w:t xml:space="preserve"> </w:t>
      </w:r>
      <w:r w:rsidR="00A7617B" w:rsidRPr="0041403F">
        <w:t>“</w:t>
      </w:r>
      <w:r w:rsidR="008E0917" w:rsidRPr="0041403F">
        <w:t xml:space="preserve">The GEO600 </w:t>
      </w:r>
      <w:r w:rsidR="00911A4A" w:rsidRPr="0041403F">
        <w:t>S</w:t>
      </w:r>
      <w:r w:rsidR="008E0917" w:rsidRPr="0041403F">
        <w:t>tatus</w:t>
      </w:r>
      <w:r w:rsidR="00A7617B" w:rsidRPr="0041403F">
        <w:t>,”</w:t>
      </w:r>
      <w:r w:rsidR="008E0917" w:rsidRPr="0041403F">
        <w:t xml:space="preserve"> Class. </w:t>
      </w:r>
      <w:proofErr w:type="gramStart"/>
      <w:r w:rsidR="008E0917" w:rsidRPr="0041403F">
        <w:t xml:space="preserve">Quantum </w:t>
      </w:r>
      <w:r w:rsidR="00A7617B" w:rsidRPr="0041403F">
        <w:t xml:space="preserve">Grav, </w:t>
      </w:r>
      <w:r w:rsidR="00A7617B" w:rsidRPr="0041403F">
        <w:rPr>
          <w:b/>
        </w:rPr>
        <w:t>27</w:t>
      </w:r>
      <w:r w:rsidR="00A7617B" w:rsidRPr="0041403F">
        <w:t>, 084003.</w:t>
      </w:r>
      <w:proofErr w:type="gramEnd"/>
    </w:p>
    <w:p w:rsidR="008E0917" w:rsidRPr="0041403F" w:rsidRDefault="008E0917" w:rsidP="008E0917">
      <w:pPr>
        <w:pStyle w:val="BodyText2"/>
        <w:numPr>
          <w:ilvl w:val="0"/>
          <w:numId w:val="4"/>
        </w:numPr>
        <w:suppressAutoHyphens w:val="0"/>
        <w:overflowPunct/>
        <w:autoSpaceDE/>
        <w:autoSpaceDN/>
        <w:adjustRightInd/>
        <w:spacing w:before="120" w:after="0" w:line="240" w:lineRule="auto"/>
        <w:textAlignment w:val="auto"/>
      </w:pPr>
      <w:proofErr w:type="spellStart"/>
      <w:r w:rsidRPr="0041403F">
        <w:t>Acernese</w:t>
      </w:r>
      <w:proofErr w:type="spellEnd"/>
      <w:r w:rsidRPr="0041403F">
        <w:t xml:space="preserve">, </w:t>
      </w:r>
      <w:r w:rsidR="00A7617B" w:rsidRPr="0041403F">
        <w:t xml:space="preserve">F., </w:t>
      </w:r>
      <w:r w:rsidRPr="0041403F">
        <w:t>et al.</w:t>
      </w:r>
      <w:r w:rsidR="00A7617B" w:rsidRPr="0041403F">
        <w:t>,</w:t>
      </w:r>
      <w:r w:rsidR="00911A4A" w:rsidRPr="0041403F">
        <w:t xml:space="preserve"> 2008,</w:t>
      </w:r>
      <w:r w:rsidRPr="0041403F">
        <w:t xml:space="preserve"> </w:t>
      </w:r>
      <w:r w:rsidR="00A7617B" w:rsidRPr="0041403F">
        <w:t>“Status of Virgo,”</w:t>
      </w:r>
      <w:r w:rsidRPr="0041403F">
        <w:t xml:space="preserve"> Class. Quantum </w:t>
      </w:r>
      <w:proofErr w:type="gramStart"/>
      <w:r w:rsidRPr="0041403F">
        <w:t>Grav.</w:t>
      </w:r>
      <w:r w:rsidR="00A7617B" w:rsidRPr="0041403F">
        <w:t>,</w:t>
      </w:r>
      <w:proofErr w:type="gramEnd"/>
      <w:r w:rsidRPr="0041403F">
        <w:t xml:space="preserve"> </w:t>
      </w:r>
      <w:r w:rsidR="00A7617B" w:rsidRPr="0041403F">
        <w:rPr>
          <w:b/>
        </w:rPr>
        <w:t>25</w:t>
      </w:r>
      <w:r w:rsidR="00A7617B" w:rsidRPr="0041403F">
        <w:t>, 114045.</w:t>
      </w:r>
    </w:p>
    <w:p w:rsidR="00A7617B" w:rsidRPr="0041403F" w:rsidRDefault="007D2176" w:rsidP="00A7617B">
      <w:pPr>
        <w:pStyle w:val="BodyText2"/>
        <w:numPr>
          <w:ilvl w:val="0"/>
          <w:numId w:val="4"/>
        </w:numPr>
        <w:suppressAutoHyphens w:val="0"/>
        <w:overflowPunct/>
        <w:autoSpaceDE/>
        <w:autoSpaceDN/>
        <w:adjustRightInd/>
        <w:spacing w:before="120" w:after="0" w:line="240" w:lineRule="auto"/>
        <w:textAlignment w:val="auto"/>
      </w:pPr>
      <w:r w:rsidRPr="0041403F">
        <w:t>Arai</w:t>
      </w:r>
      <w:r w:rsidR="008E0917" w:rsidRPr="0041403F">
        <w:t xml:space="preserve"> </w:t>
      </w:r>
      <w:r w:rsidR="00A7617B" w:rsidRPr="0041403F">
        <w:t xml:space="preserve">K., </w:t>
      </w:r>
      <w:r w:rsidR="008E0917" w:rsidRPr="0041403F">
        <w:t>et al.</w:t>
      </w:r>
      <w:r w:rsidR="00A7617B" w:rsidRPr="0041403F">
        <w:t>,</w:t>
      </w:r>
      <w:r w:rsidR="008E0917" w:rsidRPr="0041403F">
        <w:t xml:space="preserve"> </w:t>
      </w:r>
      <w:r w:rsidR="00911A4A" w:rsidRPr="0041403F">
        <w:t xml:space="preserve">2009, </w:t>
      </w:r>
      <w:r w:rsidR="00A7617B" w:rsidRPr="0041403F">
        <w:t>“</w:t>
      </w:r>
      <w:r w:rsidR="008E0917" w:rsidRPr="0041403F">
        <w:t xml:space="preserve">Status of Japanese </w:t>
      </w:r>
      <w:r w:rsidR="00911A4A" w:rsidRPr="0041403F">
        <w:t>G</w:t>
      </w:r>
      <w:r w:rsidR="008E0917" w:rsidRPr="0041403F">
        <w:t xml:space="preserve">ravitational </w:t>
      </w:r>
      <w:r w:rsidR="00911A4A" w:rsidRPr="0041403F">
        <w:t>W</w:t>
      </w:r>
      <w:r w:rsidR="008E0917" w:rsidRPr="0041403F">
        <w:t xml:space="preserve">ave </w:t>
      </w:r>
      <w:r w:rsidR="00911A4A" w:rsidRPr="0041403F">
        <w:t>D</w:t>
      </w:r>
      <w:r w:rsidR="008E0917" w:rsidRPr="0041403F">
        <w:t>etectors</w:t>
      </w:r>
      <w:r w:rsidR="00A7617B" w:rsidRPr="0041403F">
        <w:t>,”</w:t>
      </w:r>
      <w:r w:rsidR="008E0917" w:rsidRPr="0041403F">
        <w:t xml:space="preserve"> </w:t>
      </w:r>
      <w:r w:rsidR="00A7617B" w:rsidRPr="0041403F">
        <w:t xml:space="preserve">Class. </w:t>
      </w:r>
      <w:proofErr w:type="gramStart"/>
      <w:r w:rsidR="00A7617B" w:rsidRPr="0041403F">
        <w:t xml:space="preserve">Quantum Grav, </w:t>
      </w:r>
      <w:r w:rsidR="00A7617B" w:rsidRPr="0041403F">
        <w:rPr>
          <w:b/>
        </w:rPr>
        <w:t>26</w:t>
      </w:r>
      <w:r w:rsidR="00A7617B" w:rsidRPr="0041403F">
        <w:t>, 204020.</w:t>
      </w:r>
      <w:proofErr w:type="gramEnd"/>
    </w:p>
    <w:p w:rsidR="009912B0" w:rsidRPr="0041403F" w:rsidRDefault="009912B0" w:rsidP="00B02D83">
      <w:pPr>
        <w:pStyle w:val="BodyText2"/>
        <w:numPr>
          <w:ilvl w:val="0"/>
          <w:numId w:val="4"/>
        </w:numPr>
        <w:tabs>
          <w:tab w:val="left" w:pos="180"/>
        </w:tabs>
        <w:suppressAutoHyphens w:val="0"/>
        <w:overflowPunct/>
        <w:autoSpaceDE/>
        <w:autoSpaceDN/>
        <w:adjustRightInd/>
        <w:spacing w:before="120" w:after="0" w:line="240" w:lineRule="auto"/>
        <w:textAlignment w:val="auto"/>
      </w:pPr>
      <w:r w:rsidRPr="0041403F">
        <w:t>Abbott</w:t>
      </w:r>
      <w:r w:rsidR="00911A4A" w:rsidRPr="0041403F">
        <w:t xml:space="preserve"> R.</w:t>
      </w:r>
      <w:r w:rsidRPr="0041403F">
        <w:t>, et al.</w:t>
      </w:r>
      <w:r w:rsidR="00911A4A" w:rsidRPr="0041403F">
        <w:t>, “</w:t>
      </w:r>
      <w:r w:rsidRPr="0041403F">
        <w:t>Seismic</w:t>
      </w:r>
      <w:r w:rsidR="00911A4A" w:rsidRPr="0041403F">
        <w:t xml:space="preserve"> I</w:t>
      </w:r>
      <w:r w:rsidRPr="0041403F">
        <w:t xml:space="preserve">solation </w:t>
      </w:r>
      <w:r w:rsidR="00911A4A" w:rsidRPr="0041403F">
        <w:t>Enhancements for Initial and A</w:t>
      </w:r>
      <w:r w:rsidRPr="0041403F">
        <w:t>dvanced LIGO</w:t>
      </w:r>
      <w:r w:rsidR="00911A4A" w:rsidRPr="0041403F">
        <w:t xml:space="preserve">,” Class. Quantum </w:t>
      </w:r>
      <w:proofErr w:type="gramStart"/>
      <w:r w:rsidR="00911A4A" w:rsidRPr="0041403F">
        <w:t>Grav.,</w:t>
      </w:r>
      <w:proofErr w:type="gramEnd"/>
      <w:r w:rsidR="00911A4A" w:rsidRPr="0041403F">
        <w:t xml:space="preserve"> </w:t>
      </w:r>
      <w:r w:rsidR="00911A4A" w:rsidRPr="0041403F">
        <w:rPr>
          <w:b/>
        </w:rPr>
        <w:t>21</w:t>
      </w:r>
      <w:r w:rsidR="00911A4A" w:rsidRPr="0041403F">
        <w:t>,</w:t>
      </w:r>
      <w:r w:rsidRPr="0041403F">
        <w:t xml:space="preserve"> </w:t>
      </w:r>
      <w:r w:rsidR="00911A4A" w:rsidRPr="0041403F">
        <w:t xml:space="preserve">pp. </w:t>
      </w:r>
      <w:r w:rsidRPr="0041403F">
        <w:t>915-921.</w:t>
      </w:r>
    </w:p>
    <w:p w:rsidR="00AD4FDF" w:rsidRPr="0041403F" w:rsidRDefault="00EE6DF8" w:rsidP="00B02D83">
      <w:pPr>
        <w:pStyle w:val="BodyText2"/>
        <w:numPr>
          <w:ilvl w:val="0"/>
          <w:numId w:val="4"/>
        </w:numPr>
        <w:tabs>
          <w:tab w:val="left" w:pos="180"/>
        </w:tabs>
        <w:suppressAutoHyphens w:val="0"/>
        <w:overflowPunct/>
        <w:autoSpaceDE/>
        <w:autoSpaceDN/>
        <w:adjustRightInd/>
        <w:spacing w:before="120" w:after="0" w:line="240" w:lineRule="auto"/>
        <w:textAlignment w:val="auto"/>
      </w:pPr>
      <w:r w:rsidRPr="0041403F">
        <w:t>Robertson</w:t>
      </w:r>
      <w:r w:rsidR="00911A4A" w:rsidRPr="0041403F">
        <w:t xml:space="preserve">, N. A., </w:t>
      </w:r>
      <w:r w:rsidRPr="0041403F">
        <w:t>et al.</w:t>
      </w:r>
      <w:r w:rsidR="00911A4A" w:rsidRPr="0041403F">
        <w:t>, 2004, “Seismic I</w:t>
      </w:r>
      <w:r w:rsidRPr="0041403F">
        <w:t xml:space="preserve">solation and </w:t>
      </w:r>
      <w:r w:rsidR="00911A4A" w:rsidRPr="0041403F">
        <w:t>S</w:t>
      </w:r>
      <w:r w:rsidRPr="0041403F">
        <w:t xml:space="preserve">uspension </w:t>
      </w:r>
      <w:r w:rsidR="00911A4A" w:rsidRPr="0041403F">
        <w:t>S</w:t>
      </w:r>
      <w:r w:rsidRPr="0041403F">
        <w:t>ystems for Advanced LIGO</w:t>
      </w:r>
      <w:r w:rsidR="00911A4A" w:rsidRPr="0041403F">
        <w:t>,”</w:t>
      </w:r>
      <w:r w:rsidRPr="0041403F">
        <w:t xml:space="preserve"> Gravitational Wave and Particle Astrophysics </w:t>
      </w:r>
      <w:r w:rsidR="00911A4A" w:rsidRPr="0041403F">
        <w:t xml:space="preserve">Detectors, Proceedings of </w:t>
      </w:r>
      <w:proofErr w:type="spellStart"/>
      <w:r w:rsidR="00911A4A" w:rsidRPr="0041403F">
        <w:t>SPIE</w:t>
      </w:r>
      <w:proofErr w:type="spellEnd"/>
      <w:r w:rsidR="00911A4A" w:rsidRPr="0041403F">
        <w:t>, pp. 81-91.</w:t>
      </w:r>
    </w:p>
    <w:p w:rsidR="009912B0" w:rsidRPr="0041403F" w:rsidRDefault="009912B0" w:rsidP="00B02D83">
      <w:pPr>
        <w:pStyle w:val="BodyText2"/>
        <w:numPr>
          <w:ilvl w:val="0"/>
          <w:numId w:val="4"/>
        </w:numPr>
        <w:tabs>
          <w:tab w:val="left" w:pos="180"/>
        </w:tabs>
        <w:suppressAutoHyphens w:val="0"/>
        <w:overflowPunct/>
        <w:autoSpaceDE/>
        <w:autoSpaceDN/>
        <w:adjustRightInd/>
        <w:spacing w:before="120" w:after="0" w:line="240" w:lineRule="auto"/>
        <w:textAlignment w:val="auto"/>
      </w:pPr>
      <w:r w:rsidRPr="0041403F">
        <w:t>Robertson,</w:t>
      </w:r>
      <w:r w:rsidR="00911A4A" w:rsidRPr="0041403F">
        <w:t xml:space="preserve"> N. A.</w:t>
      </w:r>
      <w:r w:rsidRPr="0041403F">
        <w:t xml:space="preserve"> et al.</w:t>
      </w:r>
      <w:r w:rsidR="00911A4A" w:rsidRPr="0041403F">
        <w:t>, 2002,</w:t>
      </w:r>
      <w:r w:rsidRPr="0041403F">
        <w:t xml:space="preserve"> </w:t>
      </w:r>
      <w:r w:rsidR="00911A4A" w:rsidRPr="0041403F">
        <w:t>“</w:t>
      </w:r>
      <w:r w:rsidRPr="0041403F">
        <w:t xml:space="preserve">Quadruple </w:t>
      </w:r>
      <w:r w:rsidR="00911A4A" w:rsidRPr="0041403F">
        <w:t>S</w:t>
      </w:r>
      <w:r w:rsidRPr="0041403F">
        <w:t xml:space="preserve">uspension </w:t>
      </w:r>
      <w:r w:rsidR="00911A4A" w:rsidRPr="0041403F">
        <w:t>D</w:t>
      </w:r>
      <w:r w:rsidRPr="0041403F">
        <w:t>esign for Advanced LIGO</w:t>
      </w:r>
      <w:r w:rsidR="00911A4A" w:rsidRPr="0041403F">
        <w:t>,”</w:t>
      </w:r>
      <w:r w:rsidRPr="0041403F">
        <w:t xml:space="preserve"> Class. Quantum </w:t>
      </w:r>
      <w:proofErr w:type="gramStart"/>
      <w:r w:rsidRPr="0041403F">
        <w:t>Grav.</w:t>
      </w:r>
      <w:r w:rsidR="00911A4A" w:rsidRPr="0041403F">
        <w:t>,</w:t>
      </w:r>
      <w:proofErr w:type="gramEnd"/>
      <w:r w:rsidRPr="0041403F">
        <w:t xml:space="preserve"> </w:t>
      </w:r>
      <w:r w:rsidRPr="0041403F">
        <w:rPr>
          <w:b/>
        </w:rPr>
        <w:t>19</w:t>
      </w:r>
      <w:r w:rsidR="00911A4A" w:rsidRPr="0041403F">
        <w:t>, pp.</w:t>
      </w:r>
      <w:r w:rsidRPr="0041403F">
        <w:t xml:space="preserve"> 4043-4058. </w:t>
      </w:r>
    </w:p>
    <w:p w:rsidR="005373E8" w:rsidRPr="0041403F" w:rsidRDefault="005373E8" w:rsidP="00B02D83">
      <w:pPr>
        <w:pStyle w:val="BodyText2"/>
        <w:numPr>
          <w:ilvl w:val="0"/>
          <w:numId w:val="4"/>
        </w:numPr>
        <w:tabs>
          <w:tab w:val="left" w:pos="180"/>
        </w:tabs>
        <w:suppressAutoHyphens w:val="0"/>
        <w:overflowPunct/>
        <w:autoSpaceDE/>
        <w:autoSpaceDN/>
        <w:adjustRightInd/>
        <w:spacing w:before="120" w:after="0" w:line="240" w:lineRule="auto"/>
        <w:textAlignment w:val="auto"/>
      </w:pPr>
      <w:proofErr w:type="gramStart"/>
      <w:r w:rsidRPr="0041403F">
        <w:t>Matichard</w:t>
      </w:r>
      <w:r w:rsidR="00911A4A" w:rsidRPr="0041403F">
        <w:t xml:space="preserve">, F., </w:t>
      </w:r>
      <w:r w:rsidRPr="0041403F">
        <w:t>et al.</w:t>
      </w:r>
      <w:r w:rsidR="00911A4A" w:rsidRPr="0041403F">
        <w:t>, 2010, “</w:t>
      </w:r>
      <w:r w:rsidRPr="0041403F">
        <w:t xml:space="preserve">Prototyping, </w:t>
      </w:r>
      <w:r w:rsidR="00911A4A" w:rsidRPr="0041403F">
        <w:t>T</w:t>
      </w:r>
      <w:r w:rsidRPr="0041403F">
        <w:t xml:space="preserve">esting, and </w:t>
      </w:r>
      <w:r w:rsidR="00911A4A" w:rsidRPr="0041403F">
        <w:t>P</w:t>
      </w:r>
      <w:r w:rsidRPr="0041403F">
        <w:t xml:space="preserve">erformance of the </w:t>
      </w:r>
      <w:r w:rsidR="00911A4A" w:rsidRPr="0041403F">
        <w:t>T</w:t>
      </w:r>
      <w:r w:rsidRPr="0041403F">
        <w:t>wo-</w:t>
      </w:r>
      <w:r w:rsidR="00911A4A" w:rsidRPr="0041403F">
        <w:t>S</w:t>
      </w:r>
      <w:r w:rsidRPr="0041403F">
        <w:t xml:space="preserve">tage </w:t>
      </w:r>
      <w:r w:rsidR="00911A4A" w:rsidRPr="0041403F">
        <w:t>S</w:t>
      </w:r>
      <w:r w:rsidRPr="0041403F">
        <w:t xml:space="preserve">eismic </w:t>
      </w:r>
      <w:r w:rsidR="00911A4A" w:rsidRPr="0041403F">
        <w:t>I</w:t>
      </w:r>
      <w:r w:rsidRPr="0041403F">
        <w:t xml:space="preserve">solation </w:t>
      </w:r>
      <w:r w:rsidR="00911A4A" w:rsidRPr="0041403F">
        <w:t>S</w:t>
      </w:r>
      <w:r w:rsidRPr="0041403F">
        <w:t xml:space="preserve">ystem for </w:t>
      </w:r>
      <w:r w:rsidR="00911A4A" w:rsidRPr="0041403F">
        <w:t>A</w:t>
      </w:r>
      <w:r w:rsidRPr="0041403F">
        <w:t xml:space="preserve">dvanced LIGO </w:t>
      </w:r>
      <w:r w:rsidR="00911A4A" w:rsidRPr="0041403F">
        <w:t>G</w:t>
      </w:r>
      <w:r w:rsidRPr="0041403F">
        <w:t xml:space="preserve">ravitational </w:t>
      </w:r>
      <w:r w:rsidR="00911A4A" w:rsidRPr="0041403F">
        <w:t>W</w:t>
      </w:r>
      <w:r w:rsidRPr="0041403F">
        <w:t xml:space="preserve">ave </w:t>
      </w:r>
      <w:r w:rsidR="00911A4A" w:rsidRPr="0041403F">
        <w:t>D</w:t>
      </w:r>
      <w:r w:rsidRPr="0041403F">
        <w:t>etectors,</w:t>
      </w:r>
      <w:r w:rsidR="00911A4A" w:rsidRPr="0041403F">
        <w:t>”</w:t>
      </w:r>
      <w:r w:rsidRPr="0041403F">
        <w:t xml:space="preserve"> Proceedings of </w:t>
      </w:r>
      <w:proofErr w:type="spellStart"/>
      <w:r w:rsidRPr="0041403F">
        <w:t>ASPE</w:t>
      </w:r>
      <w:proofErr w:type="spellEnd"/>
      <w:r w:rsidRPr="0041403F">
        <w:t xml:space="preserve"> conference on Control of Precision Systems</w:t>
      </w:r>
      <w:r w:rsidR="00911A4A" w:rsidRPr="0041403F">
        <w:t>,</w:t>
      </w:r>
      <w:r w:rsidRPr="0041403F">
        <w:t xml:space="preserve"> </w:t>
      </w:r>
      <w:r w:rsidR="00911A4A" w:rsidRPr="0041403F">
        <w:t xml:space="preserve">pp. </w:t>
      </w:r>
      <w:r w:rsidRPr="0041403F">
        <w:t>75-80.</w:t>
      </w:r>
      <w:proofErr w:type="gramEnd"/>
    </w:p>
    <w:sectPr w:rsidR="005373E8" w:rsidRPr="0041403F" w:rsidSect="00945595">
      <w:type w:val="continuous"/>
      <w:pgSz w:w="12240" w:h="15840"/>
      <w:pgMar w:top="1440" w:right="720" w:bottom="1440" w:left="720" w:header="720" w:footer="720" w:gutter="0"/>
      <w:cols w:num="2" w:space="540" w:equalWidth="0">
        <w:col w:w="5130" w:space="540"/>
        <w:col w:w="513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B44" w:rsidRDefault="00C86B44">
      <w:r>
        <w:separator/>
      </w:r>
    </w:p>
  </w:endnote>
  <w:endnote w:type="continuationSeparator" w:id="0">
    <w:p w:rsidR="00C86B44" w:rsidRDefault="00C86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E00" w:rsidRDefault="00635E00">
    <w:pPr>
      <w:pStyle w:val="Footer"/>
    </w:pPr>
    <w:r>
      <w:tab/>
    </w:r>
    <w:r>
      <w:fldChar w:fldCharType="begin"/>
    </w:r>
    <w:r>
      <w:instrText xml:space="preserve"> PAGE  \* MERGEFORMAT </w:instrText>
    </w:r>
    <w:r>
      <w:fldChar w:fldCharType="separate"/>
    </w:r>
    <w:r w:rsidR="005E011A">
      <w:rPr>
        <w:noProof/>
      </w:rPr>
      <w:t>10</w:t>
    </w:r>
    <w:r>
      <w:rPr>
        <w:noProof/>
      </w:rPr>
      <w:fldChar w:fldCharType="end"/>
    </w:r>
    <w:r>
      <w:tab/>
      <w:t xml:space="preserve">Copyright © 2012 by </w:t>
    </w:r>
    <w:proofErr w:type="spellStart"/>
    <w:r>
      <w:t>ASME</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B44" w:rsidRDefault="00C86B44">
      <w:r>
        <w:separator/>
      </w:r>
    </w:p>
  </w:footnote>
  <w:footnote w:type="continuationSeparator" w:id="0">
    <w:p w:rsidR="00C86B44" w:rsidRDefault="00C86B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5A15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92E09F9"/>
    <w:multiLevelType w:val="hybridMultilevel"/>
    <w:tmpl w:val="37EE22D0"/>
    <w:lvl w:ilvl="0" w:tplc="D99E037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41092B"/>
    <w:multiLevelType w:val="multilevel"/>
    <w:tmpl w:val="7368DFA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2DEB49CB"/>
    <w:multiLevelType w:val="hybridMultilevel"/>
    <w:tmpl w:val="4A006DAA"/>
    <w:lvl w:ilvl="0" w:tplc="1B20EA7E">
      <w:start w:val="1"/>
      <w:numFmt w:val="decimal"/>
      <w:lvlText w:val="[%1]"/>
      <w:lvlJc w:val="right"/>
      <w:pPr>
        <w:tabs>
          <w:tab w:val="num" w:pos="432"/>
        </w:tabs>
        <w:ind w:left="432" w:hanging="144"/>
      </w:pPr>
      <w:rPr>
        <w:rFonts w:hint="default"/>
      </w:rPr>
    </w:lvl>
    <w:lvl w:ilvl="1" w:tplc="9CDAE070" w:tentative="1">
      <w:start w:val="1"/>
      <w:numFmt w:val="lowerLetter"/>
      <w:lvlText w:val="%2."/>
      <w:lvlJc w:val="left"/>
      <w:pPr>
        <w:tabs>
          <w:tab w:val="num" w:pos="1440"/>
        </w:tabs>
        <w:ind w:left="1440" w:hanging="360"/>
      </w:pPr>
    </w:lvl>
    <w:lvl w:ilvl="2" w:tplc="E9560788" w:tentative="1">
      <w:start w:val="1"/>
      <w:numFmt w:val="lowerRoman"/>
      <w:lvlText w:val="%3."/>
      <w:lvlJc w:val="right"/>
      <w:pPr>
        <w:tabs>
          <w:tab w:val="num" w:pos="2160"/>
        </w:tabs>
        <w:ind w:left="2160" w:hanging="180"/>
      </w:pPr>
    </w:lvl>
    <w:lvl w:ilvl="3" w:tplc="38D6EB88" w:tentative="1">
      <w:start w:val="1"/>
      <w:numFmt w:val="decimal"/>
      <w:lvlText w:val="%4."/>
      <w:lvlJc w:val="left"/>
      <w:pPr>
        <w:tabs>
          <w:tab w:val="num" w:pos="2880"/>
        </w:tabs>
        <w:ind w:left="2880" w:hanging="360"/>
      </w:pPr>
    </w:lvl>
    <w:lvl w:ilvl="4" w:tplc="6AC6982C" w:tentative="1">
      <w:start w:val="1"/>
      <w:numFmt w:val="lowerLetter"/>
      <w:lvlText w:val="%5."/>
      <w:lvlJc w:val="left"/>
      <w:pPr>
        <w:tabs>
          <w:tab w:val="num" w:pos="3600"/>
        </w:tabs>
        <w:ind w:left="3600" w:hanging="360"/>
      </w:pPr>
    </w:lvl>
    <w:lvl w:ilvl="5" w:tplc="73A025B6" w:tentative="1">
      <w:start w:val="1"/>
      <w:numFmt w:val="lowerRoman"/>
      <w:lvlText w:val="%6."/>
      <w:lvlJc w:val="right"/>
      <w:pPr>
        <w:tabs>
          <w:tab w:val="num" w:pos="4320"/>
        </w:tabs>
        <w:ind w:left="4320" w:hanging="180"/>
      </w:pPr>
    </w:lvl>
    <w:lvl w:ilvl="6" w:tplc="27A8E484" w:tentative="1">
      <w:start w:val="1"/>
      <w:numFmt w:val="decimal"/>
      <w:lvlText w:val="%7."/>
      <w:lvlJc w:val="left"/>
      <w:pPr>
        <w:tabs>
          <w:tab w:val="num" w:pos="5040"/>
        </w:tabs>
        <w:ind w:left="5040" w:hanging="360"/>
      </w:pPr>
    </w:lvl>
    <w:lvl w:ilvl="7" w:tplc="3996C1EC" w:tentative="1">
      <w:start w:val="1"/>
      <w:numFmt w:val="lowerLetter"/>
      <w:lvlText w:val="%8."/>
      <w:lvlJc w:val="left"/>
      <w:pPr>
        <w:tabs>
          <w:tab w:val="num" w:pos="5760"/>
        </w:tabs>
        <w:ind w:left="5760" w:hanging="360"/>
      </w:pPr>
    </w:lvl>
    <w:lvl w:ilvl="8" w:tplc="25847C82" w:tentative="1">
      <w:start w:val="1"/>
      <w:numFmt w:val="lowerRoman"/>
      <w:lvlText w:val="%9."/>
      <w:lvlJc w:val="right"/>
      <w:pPr>
        <w:tabs>
          <w:tab w:val="num" w:pos="6480"/>
        </w:tabs>
        <w:ind w:left="6480" w:hanging="180"/>
      </w:pPr>
    </w:lvl>
  </w:abstractNum>
  <w:abstractNum w:abstractNumId="4">
    <w:nsid w:val="5EB34B7C"/>
    <w:multiLevelType w:val="hybridMultilevel"/>
    <w:tmpl w:val="72269B72"/>
    <w:lvl w:ilvl="0" w:tplc="04090001">
      <w:start w:val="2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FB08B7"/>
    <w:multiLevelType w:val="hybridMultilevel"/>
    <w:tmpl w:val="0698359E"/>
    <w:lvl w:ilvl="0" w:tplc="787EE860">
      <w:start w:val="1"/>
      <w:numFmt w:val="bullet"/>
      <w:lvlText w:val="-"/>
      <w:lvlJc w:val="left"/>
      <w:pPr>
        <w:tabs>
          <w:tab w:val="num" w:pos="720"/>
        </w:tabs>
        <w:ind w:left="720" w:hanging="360"/>
      </w:pPr>
      <w:rPr>
        <w:rFonts w:ascii="Times New Roman" w:hAnsi="Times New Roman" w:hint="default"/>
      </w:rPr>
    </w:lvl>
    <w:lvl w:ilvl="1" w:tplc="4156CD20" w:tentative="1">
      <w:start w:val="1"/>
      <w:numFmt w:val="bullet"/>
      <w:lvlText w:val="-"/>
      <w:lvlJc w:val="left"/>
      <w:pPr>
        <w:tabs>
          <w:tab w:val="num" w:pos="1440"/>
        </w:tabs>
        <w:ind w:left="1440" w:hanging="360"/>
      </w:pPr>
      <w:rPr>
        <w:rFonts w:ascii="Times New Roman" w:hAnsi="Times New Roman" w:hint="default"/>
      </w:rPr>
    </w:lvl>
    <w:lvl w:ilvl="2" w:tplc="F18E9F4E" w:tentative="1">
      <w:start w:val="1"/>
      <w:numFmt w:val="bullet"/>
      <w:lvlText w:val="-"/>
      <w:lvlJc w:val="left"/>
      <w:pPr>
        <w:tabs>
          <w:tab w:val="num" w:pos="2160"/>
        </w:tabs>
        <w:ind w:left="2160" w:hanging="360"/>
      </w:pPr>
      <w:rPr>
        <w:rFonts w:ascii="Times New Roman" w:hAnsi="Times New Roman" w:hint="default"/>
      </w:rPr>
    </w:lvl>
    <w:lvl w:ilvl="3" w:tplc="1CF64B66" w:tentative="1">
      <w:start w:val="1"/>
      <w:numFmt w:val="bullet"/>
      <w:lvlText w:val="-"/>
      <w:lvlJc w:val="left"/>
      <w:pPr>
        <w:tabs>
          <w:tab w:val="num" w:pos="2880"/>
        </w:tabs>
        <w:ind w:left="2880" w:hanging="360"/>
      </w:pPr>
      <w:rPr>
        <w:rFonts w:ascii="Times New Roman" w:hAnsi="Times New Roman" w:hint="default"/>
      </w:rPr>
    </w:lvl>
    <w:lvl w:ilvl="4" w:tplc="D54C63FE" w:tentative="1">
      <w:start w:val="1"/>
      <w:numFmt w:val="bullet"/>
      <w:lvlText w:val="-"/>
      <w:lvlJc w:val="left"/>
      <w:pPr>
        <w:tabs>
          <w:tab w:val="num" w:pos="3600"/>
        </w:tabs>
        <w:ind w:left="3600" w:hanging="360"/>
      </w:pPr>
      <w:rPr>
        <w:rFonts w:ascii="Times New Roman" w:hAnsi="Times New Roman" w:hint="default"/>
      </w:rPr>
    </w:lvl>
    <w:lvl w:ilvl="5" w:tplc="7E4CC0B6" w:tentative="1">
      <w:start w:val="1"/>
      <w:numFmt w:val="bullet"/>
      <w:lvlText w:val="-"/>
      <w:lvlJc w:val="left"/>
      <w:pPr>
        <w:tabs>
          <w:tab w:val="num" w:pos="4320"/>
        </w:tabs>
        <w:ind w:left="4320" w:hanging="360"/>
      </w:pPr>
      <w:rPr>
        <w:rFonts w:ascii="Times New Roman" w:hAnsi="Times New Roman" w:hint="default"/>
      </w:rPr>
    </w:lvl>
    <w:lvl w:ilvl="6" w:tplc="952E8ABA" w:tentative="1">
      <w:start w:val="1"/>
      <w:numFmt w:val="bullet"/>
      <w:lvlText w:val="-"/>
      <w:lvlJc w:val="left"/>
      <w:pPr>
        <w:tabs>
          <w:tab w:val="num" w:pos="5040"/>
        </w:tabs>
        <w:ind w:left="5040" w:hanging="360"/>
      </w:pPr>
      <w:rPr>
        <w:rFonts w:ascii="Times New Roman" w:hAnsi="Times New Roman" w:hint="default"/>
      </w:rPr>
    </w:lvl>
    <w:lvl w:ilvl="7" w:tplc="A54A8A2E" w:tentative="1">
      <w:start w:val="1"/>
      <w:numFmt w:val="bullet"/>
      <w:lvlText w:val="-"/>
      <w:lvlJc w:val="left"/>
      <w:pPr>
        <w:tabs>
          <w:tab w:val="num" w:pos="5760"/>
        </w:tabs>
        <w:ind w:left="5760" w:hanging="360"/>
      </w:pPr>
      <w:rPr>
        <w:rFonts w:ascii="Times New Roman" w:hAnsi="Times New Roman" w:hint="default"/>
      </w:rPr>
    </w:lvl>
    <w:lvl w:ilvl="8" w:tplc="732A78E8" w:tentative="1">
      <w:start w:val="1"/>
      <w:numFmt w:val="bullet"/>
      <w:lvlText w:val="-"/>
      <w:lvlJc w:val="left"/>
      <w:pPr>
        <w:tabs>
          <w:tab w:val="num" w:pos="6480"/>
        </w:tabs>
        <w:ind w:left="6480" w:hanging="360"/>
      </w:pPr>
      <w:rPr>
        <w:rFonts w:ascii="Times New Roman" w:hAnsi="Times New Roman" w:hint="default"/>
      </w:rPr>
    </w:lvl>
  </w:abstractNum>
  <w:abstractNum w:abstractNumId="6">
    <w:nsid w:val="68BC4B8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A8E78B1"/>
    <w:multiLevelType w:val="hybridMultilevel"/>
    <w:tmpl w:val="59CEC884"/>
    <w:lvl w:ilvl="0" w:tplc="51D85FA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3"/>
  </w:num>
  <w:num w:numId="5">
    <w:abstractNumId w:val="7"/>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0"/>
  <w:activeWritingStyle w:appName="MSWord" w:lang="fr-BE"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utoNewFlag" w:val="Yes"/>
    <w:docVar w:name="CreateASMEToolbarFlag" w:val="-1"/>
    <w:docVar w:name="MarkTerritory" w:val="D:\ASME\proposal\AuthKit\version2\irvine7.doc by Howard Kaikow with template C:\msoffice\Templates\ASME.dot on 02/29/96 at 11:01"/>
    <w:docVar w:name="MarkTerritoryLocal" w:val="Document2 by Howard Kaikow with template C:\msoffice\Templates\ASME.dot on 02/29/96 at 10:39"/>
    <w:docVar w:name="SetStylesFlag" w:val="-1"/>
  </w:docVars>
  <w:rsids>
    <w:rsidRoot w:val="007B2BF3"/>
    <w:rsid w:val="00001DD5"/>
    <w:rsid w:val="000025F5"/>
    <w:rsid w:val="00011999"/>
    <w:rsid w:val="00014396"/>
    <w:rsid w:val="000203E5"/>
    <w:rsid w:val="00027A52"/>
    <w:rsid w:val="000400C9"/>
    <w:rsid w:val="000413F5"/>
    <w:rsid w:val="00054807"/>
    <w:rsid w:val="00057AD0"/>
    <w:rsid w:val="000613CD"/>
    <w:rsid w:val="00065618"/>
    <w:rsid w:val="0007117A"/>
    <w:rsid w:val="00072442"/>
    <w:rsid w:val="000731BA"/>
    <w:rsid w:val="00085525"/>
    <w:rsid w:val="00085CEF"/>
    <w:rsid w:val="0008724B"/>
    <w:rsid w:val="0009381D"/>
    <w:rsid w:val="0009590B"/>
    <w:rsid w:val="000A084E"/>
    <w:rsid w:val="000A1EA7"/>
    <w:rsid w:val="000B00D9"/>
    <w:rsid w:val="000B4A44"/>
    <w:rsid w:val="000C451A"/>
    <w:rsid w:val="000C5E78"/>
    <w:rsid w:val="000C697E"/>
    <w:rsid w:val="000E191B"/>
    <w:rsid w:val="000E2C2A"/>
    <w:rsid w:val="000E38CF"/>
    <w:rsid w:val="000E498B"/>
    <w:rsid w:val="000E6517"/>
    <w:rsid w:val="000F1862"/>
    <w:rsid w:val="000F6E41"/>
    <w:rsid w:val="0010100F"/>
    <w:rsid w:val="00116BB1"/>
    <w:rsid w:val="00120199"/>
    <w:rsid w:val="00121190"/>
    <w:rsid w:val="00125305"/>
    <w:rsid w:val="00141356"/>
    <w:rsid w:val="00147D45"/>
    <w:rsid w:val="00153E34"/>
    <w:rsid w:val="00156B92"/>
    <w:rsid w:val="001741F6"/>
    <w:rsid w:val="00181EC0"/>
    <w:rsid w:val="001837A7"/>
    <w:rsid w:val="00192F0A"/>
    <w:rsid w:val="00193904"/>
    <w:rsid w:val="0019659C"/>
    <w:rsid w:val="00197A4E"/>
    <w:rsid w:val="001A46FD"/>
    <w:rsid w:val="001B24FE"/>
    <w:rsid w:val="001B4786"/>
    <w:rsid w:val="001B6E2E"/>
    <w:rsid w:val="001C11E3"/>
    <w:rsid w:val="001D194A"/>
    <w:rsid w:val="001D23E8"/>
    <w:rsid w:val="001D7C66"/>
    <w:rsid w:val="001E37A8"/>
    <w:rsid w:val="001E5D73"/>
    <w:rsid w:val="001E60D9"/>
    <w:rsid w:val="001E743B"/>
    <w:rsid w:val="001E7DF9"/>
    <w:rsid w:val="001F2660"/>
    <w:rsid w:val="001F770E"/>
    <w:rsid w:val="002046C5"/>
    <w:rsid w:val="00205C8E"/>
    <w:rsid w:val="00211465"/>
    <w:rsid w:val="00212F31"/>
    <w:rsid w:val="00213370"/>
    <w:rsid w:val="0021339D"/>
    <w:rsid w:val="00232334"/>
    <w:rsid w:val="00233ABD"/>
    <w:rsid w:val="002346A0"/>
    <w:rsid w:val="00243D8E"/>
    <w:rsid w:val="00247BB2"/>
    <w:rsid w:val="00247D2F"/>
    <w:rsid w:val="00250F46"/>
    <w:rsid w:val="00262651"/>
    <w:rsid w:val="00265864"/>
    <w:rsid w:val="0027049D"/>
    <w:rsid w:val="002705DD"/>
    <w:rsid w:val="00273183"/>
    <w:rsid w:val="002765EA"/>
    <w:rsid w:val="002807E3"/>
    <w:rsid w:val="00285EAA"/>
    <w:rsid w:val="002A3E22"/>
    <w:rsid w:val="002B1FEA"/>
    <w:rsid w:val="002B23BA"/>
    <w:rsid w:val="002D4365"/>
    <w:rsid w:val="002D65E5"/>
    <w:rsid w:val="002E0FFC"/>
    <w:rsid w:val="002E27BA"/>
    <w:rsid w:val="002E5D4D"/>
    <w:rsid w:val="002E5F26"/>
    <w:rsid w:val="002F057F"/>
    <w:rsid w:val="002F377F"/>
    <w:rsid w:val="003004A1"/>
    <w:rsid w:val="003146BF"/>
    <w:rsid w:val="0031749B"/>
    <w:rsid w:val="0032156C"/>
    <w:rsid w:val="00322403"/>
    <w:rsid w:val="00322C59"/>
    <w:rsid w:val="003244F1"/>
    <w:rsid w:val="00334E37"/>
    <w:rsid w:val="0034156F"/>
    <w:rsid w:val="003424B7"/>
    <w:rsid w:val="003474FD"/>
    <w:rsid w:val="00352194"/>
    <w:rsid w:val="0035341A"/>
    <w:rsid w:val="00361D11"/>
    <w:rsid w:val="00363EC2"/>
    <w:rsid w:val="00366F4C"/>
    <w:rsid w:val="00367B73"/>
    <w:rsid w:val="003729A7"/>
    <w:rsid w:val="00382437"/>
    <w:rsid w:val="00383615"/>
    <w:rsid w:val="0038508B"/>
    <w:rsid w:val="00393D4B"/>
    <w:rsid w:val="00394C00"/>
    <w:rsid w:val="003A1C7E"/>
    <w:rsid w:val="003A4826"/>
    <w:rsid w:val="003A6477"/>
    <w:rsid w:val="003A69CF"/>
    <w:rsid w:val="003B749F"/>
    <w:rsid w:val="003C1B99"/>
    <w:rsid w:val="003E2B02"/>
    <w:rsid w:val="003E4C0C"/>
    <w:rsid w:val="003E51AF"/>
    <w:rsid w:val="003F560B"/>
    <w:rsid w:val="003F60C5"/>
    <w:rsid w:val="003F6D12"/>
    <w:rsid w:val="0040393F"/>
    <w:rsid w:val="00413242"/>
    <w:rsid w:val="0041403F"/>
    <w:rsid w:val="00414697"/>
    <w:rsid w:val="004161D3"/>
    <w:rsid w:val="00426407"/>
    <w:rsid w:val="004266DE"/>
    <w:rsid w:val="00426AEE"/>
    <w:rsid w:val="004272AF"/>
    <w:rsid w:val="00427F41"/>
    <w:rsid w:val="00430B52"/>
    <w:rsid w:val="00442A62"/>
    <w:rsid w:val="00442CE2"/>
    <w:rsid w:val="00452702"/>
    <w:rsid w:val="00456B62"/>
    <w:rsid w:val="004575AB"/>
    <w:rsid w:val="004601EF"/>
    <w:rsid w:val="0046084C"/>
    <w:rsid w:val="0046189C"/>
    <w:rsid w:val="0046486A"/>
    <w:rsid w:val="0047468C"/>
    <w:rsid w:val="004746E1"/>
    <w:rsid w:val="00486BCC"/>
    <w:rsid w:val="00491359"/>
    <w:rsid w:val="00495082"/>
    <w:rsid w:val="004A416C"/>
    <w:rsid w:val="004A4C37"/>
    <w:rsid w:val="004A5F92"/>
    <w:rsid w:val="004B213F"/>
    <w:rsid w:val="004B2AF6"/>
    <w:rsid w:val="004B3123"/>
    <w:rsid w:val="004B3DC8"/>
    <w:rsid w:val="004B4863"/>
    <w:rsid w:val="004D43EE"/>
    <w:rsid w:val="004D5915"/>
    <w:rsid w:val="004E3BF4"/>
    <w:rsid w:val="004E44FE"/>
    <w:rsid w:val="004E4573"/>
    <w:rsid w:val="004E5750"/>
    <w:rsid w:val="004F2C5D"/>
    <w:rsid w:val="004F2D10"/>
    <w:rsid w:val="004F3622"/>
    <w:rsid w:val="004F4826"/>
    <w:rsid w:val="004F55F1"/>
    <w:rsid w:val="00501FD6"/>
    <w:rsid w:val="00502B58"/>
    <w:rsid w:val="005039C6"/>
    <w:rsid w:val="00505549"/>
    <w:rsid w:val="00510BC9"/>
    <w:rsid w:val="005116F1"/>
    <w:rsid w:val="00511A41"/>
    <w:rsid w:val="00512CE9"/>
    <w:rsid w:val="0051793D"/>
    <w:rsid w:val="00517998"/>
    <w:rsid w:val="00521E44"/>
    <w:rsid w:val="00524FC4"/>
    <w:rsid w:val="00526E3B"/>
    <w:rsid w:val="00535236"/>
    <w:rsid w:val="005373E8"/>
    <w:rsid w:val="00541779"/>
    <w:rsid w:val="0054379D"/>
    <w:rsid w:val="00543E7D"/>
    <w:rsid w:val="00544CE4"/>
    <w:rsid w:val="00550504"/>
    <w:rsid w:val="00556E58"/>
    <w:rsid w:val="00560C42"/>
    <w:rsid w:val="0057296D"/>
    <w:rsid w:val="005729DC"/>
    <w:rsid w:val="00572C86"/>
    <w:rsid w:val="005854EC"/>
    <w:rsid w:val="00590BF3"/>
    <w:rsid w:val="00591940"/>
    <w:rsid w:val="00594ACC"/>
    <w:rsid w:val="005963FC"/>
    <w:rsid w:val="0059734D"/>
    <w:rsid w:val="005A2551"/>
    <w:rsid w:val="005B061D"/>
    <w:rsid w:val="005B3F6B"/>
    <w:rsid w:val="005B579E"/>
    <w:rsid w:val="005B68FC"/>
    <w:rsid w:val="005B6F8B"/>
    <w:rsid w:val="005B7360"/>
    <w:rsid w:val="005C26D7"/>
    <w:rsid w:val="005C5D51"/>
    <w:rsid w:val="005D034D"/>
    <w:rsid w:val="005E011A"/>
    <w:rsid w:val="005E3B88"/>
    <w:rsid w:val="005E6C96"/>
    <w:rsid w:val="005F6B25"/>
    <w:rsid w:val="005F7F2B"/>
    <w:rsid w:val="0060499B"/>
    <w:rsid w:val="00606850"/>
    <w:rsid w:val="00607C85"/>
    <w:rsid w:val="00611103"/>
    <w:rsid w:val="00617A5E"/>
    <w:rsid w:val="0062007F"/>
    <w:rsid w:val="00623633"/>
    <w:rsid w:val="00635E00"/>
    <w:rsid w:val="00646323"/>
    <w:rsid w:val="00656551"/>
    <w:rsid w:val="00657365"/>
    <w:rsid w:val="00664EBF"/>
    <w:rsid w:val="0066522B"/>
    <w:rsid w:val="00665306"/>
    <w:rsid w:val="0067062C"/>
    <w:rsid w:val="006816DF"/>
    <w:rsid w:val="0068288A"/>
    <w:rsid w:val="0069302D"/>
    <w:rsid w:val="006939EA"/>
    <w:rsid w:val="006A2673"/>
    <w:rsid w:val="006B008A"/>
    <w:rsid w:val="006B1AFA"/>
    <w:rsid w:val="006B3ADB"/>
    <w:rsid w:val="006B3D61"/>
    <w:rsid w:val="006B3DC4"/>
    <w:rsid w:val="006C0B2F"/>
    <w:rsid w:val="006C1585"/>
    <w:rsid w:val="006C4394"/>
    <w:rsid w:val="006D1E00"/>
    <w:rsid w:val="006D7634"/>
    <w:rsid w:val="006E58C5"/>
    <w:rsid w:val="006E792E"/>
    <w:rsid w:val="006F4517"/>
    <w:rsid w:val="007005C7"/>
    <w:rsid w:val="00700F38"/>
    <w:rsid w:val="00703BFC"/>
    <w:rsid w:val="00704487"/>
    <w:rsid w:val="00705361"/>
    <w:rsid w:val="00705B12"/>
    <w:rsid w:val="00711F0D"/>
    <w:rsid w:val="00714EF6"/>
    <w:rsid w:val="00715107"/>
    <w:rsid w:val="0071616D"/>
    <w:rsid w:val="007238D9"/>
    <w:rsid w:val="00723C5E"/>
    <w:rsid w:val="00724F83"/>
    <w:rsid w:val="00740CBF"/>
    <w:rsid w:val="00742CCC"/>
    <w:rsid w:val="00745287"/>
    <w:rsid w:val="00747FB1"/>
    <w:rsid w:val="007547C7"/>
    <w:rsid w:val="0075583F"/>
    <w:rsid w:val="007558D6"/>
    <w:rsid w:val="00755AC2"/>
    <w:rsid w:val="00765AB9"/>
    <w:rsid w:val="00770607"/>
    <w:rsid w:val="00773196"/>
    <w:rsid w:val="00774329"/>
    <w:rsid w:val="007831AA"/>
    <w:rsid w:val="007858C8"/>
    <w:rsid w:val="007906D7"/>
    <w:rsid w:val="007A0EBD"/>
    <w:rsid w:val="007A21A7"/>
    <w:rsid w:val="007A7088"/>
    <w:rsid w:val="007A7D98"/>
    <w:rsid w:val="007B2BF3"/>
    <w:rsid w:val="007B77D4"/>
    <w:rsid w:val="007B7FBD"/>
    <w:rsid w:val="007C0894"/>
    <w:rsid w:val="007C1C6A"/>
    <w:rsid w:val="007C3B0C"/>
    <w:rsid w:val="007C4D97"/>
    <w:rsid w:val="007D2176"/>
    <w:rsid w:val="007D34A7"/>
    <w:rsid w:val="007D3F09"/>
    <w:rsid w:val="007E26A4"/>
    <w:rsid w:val="007E26FD"/>
    <w:rsid w:val="007E6A08"/>
    <w:rsid w:val="007F18AD"/>
    <w:rsid w:val="007F631D"/>
    <w:rsid w:val="0080252E"/>
    <w:rsid w:val="00803F86"/>
    <w:rsid w:val="00826959"/>
    <w:rsid w:val="00842FF5"/>
    <w:rsid w:val="008473F3"/>
    <w:rsid w:val="00850BBA"/>
    <w:rsid w:val="008531BB"/>
    <w:rsid w:val="008560DC"/>
    <w:rsid w:val="00861B00"/>
    <w:rsid w:val="00867084"/>
    <w:rsid w:val="008705D8"/>
    <w:rsid w:val="0087222C"/>
    <w:rsid w:val="00874342"/>
    <w:rsid w:val="008760E6"/>
    <w:rsid w:val="00883841"/>
    <w:rsid w:val="00890D46"/>
    <w:rsid w:val="0089230A"/>
    <w:rsid w:val="008A3C39"/>
    <w:rsid w:val="008A61DE"/>
    <w:rsid w:val="008A675C"/>
    <w:rsid w:val="008B61D2"/>
    <w:rsid w:val="008D31B9"/>
    <w:rsid w:val="008D3EC5"/>
    <w:rsid w:val="008D6597"/>
    <w:rsid w:val="008E0917"/>
    <w:rsid w:val="008E1DED"/>
    <w:rsid w:val="008E4B96"/>
    <w:rsid w:val="008E660F"/>
    <w:rsid w:val="008F0057"/>
    <w:rsid w:val="008F11A3"/>
    <w:rsid w:val="00901D2B"/>
    <w:rsid w:val="00903C35"/>
    <w:rsid w:val="009050BA"/>
    <w:rsid w:val="00907824"/>
    <w:rsid w:val="00910D4B"/>
    <w:rsid w:val="00911A4A"/>
    <w:rsid w:val="009139FC"/>
    <w:rsid w:val="00913F27"/>
    <w:rsid w:val="00917A0C"/>
    <w:rsid w:val="00920F87"/>
    <w:rsid w:val="00924547"/>
    <w:rsid w:val="00925EC0"/>
    <w:rsid w:val="009305A3"/>
    <w:rsid w:val="00940F73"/>
    <w:rsid w:val="00942C9A"/>
    <w:rsid w:val="00945595"/>
    <w:rsid w:val="00945C7F"/>
    <w:rsid w:val="00947BE9"/>
    <w:rsid w:val="00952DED"/>
    <w:rsid w:val="009530B1"/>
    <w:rsid w:val="00953223"/>
    <w:rsid w:val="0095675F"/>
    <w:rsid w:val="00960B34"/>
    <w:rsid w:val="00966166"/>
    <w:rsid w:val="0097440D"/>
    <w:rsid w:val="00984A54"/>
    <w:rsid w:val="00985A85"/>
    <w:rsid w:val="009912B0"/>
    <w:rsid w:val="0099533C"/>
    <w:rsid w:val="00997F15"/>
    <w:rsid w:val="009A37F3"/>
    <w:rsid w:val="009B19EE"/>
    <w:rsid w:val="009C083C"/>
    <w:rsid w:val="009C11F3"/>
    <w:rsid w:val="009C7DDD"/>
    <w:rsid w:val="009D0D47"/>
    <w:rsid w:val="009D142F"/>
    <w:rsid w:val="009D1512"/>
    <w:rsid w:val="009D2067"/>
    <w:rsid w:val="009D3A6E"/>
    <w:rsid w:val="009E0AD0"/>
    <w:rsid w:val="009E1C8A"/>
    <w:rsid w:val="009E4D29"/>
    <w:rsid w:val="009E51E4"/>
    <w:rsid w:val="009F00BB"/>
    <w:rsid w:val="009F04DA"/>
    <w:rsid w:val="009F0E57"/>
    <w:rsid w:val="009F2AE2"/>
    <w:rsid w:val="009F4F57"/>
    <w:rsid w:val="009F7460"/>
    <w:rsid w:val="00A03849"/>
    <w:rsid w:val="00A05E80"/>
    <w:rsid w:val="00A10570"/>
    <w:rsid w:val="00A11FEB"/>
    <w:rsid w:val="00A22B6B"/>
    <w:rsid w:val="00A261C8"/>
    <w:rsid w:val="00A26B7B"/>
    <w:rsid w:val="00A26D28"/>
    <w:rsid w:val="00A30827"/>
    <w:rsid w:val="00A31C87"/>
    <w:rsid w:val="00A37710"/>
    <w:rsid w:val="00A42F12"/>
    <w:rsid w:val="00A46783"/>
    <w:rsid w:val="00A563AF"/>
    <w:rsid w:val="00A56CEF"/>
    <w:rsid w:val="00A63DF3"/>
    <w:rsid w:val="00A71BF1"/>
    <w:rsid w:val="00A7617B"/>
    <w:rsid w:val="00A82C44"/>
    <w:rsid w:val="00A82CC9"/>
    <w:rsid w:val="00A836EE"/>
    <w:rsid w:val="00A84AB6"/>
    <w:rsid w:val="00A9431E"/>
    <w:rsid w:val="00A9752D"/>
    <w:rsid w:val="00A977AE"/>
    <w:rsid w:val="00AA73B3"/>
    <w:rsid w:val="00AC1507"/>
    <w:rsid w:val="00AC267E"/>
    <w:rsid w:val="00AD3DC7"/>
    <w:rsid w:val="00AD40CE"/>
    <w:rsid w:val="00AD4FDF"/>
    <w:rsid w:val="00AD536D"/>
    <w:rsid w:val="00AE108F"/>
    <w:rsid w:val="00AE12A2"/>
    <w:rsid w:val="00AE7292"/>
    <w:rsid w:val="00AF60A9"/>
    <w:rsid w:val="00AF6A19"/>
    <w:rsid w:val="00AF6CA1"/>
    <w:rsid w:val="00B01706"/>
    <w:rsid w:val="00B02D83"/>
    <w:rsid w:val="00B16E8E"/>
    <w:rsid w:val="00B210F4"/>
    <w:rsid w:val="00B24E89"/>
    <w:rsid w:val="00B255A4"/>
    <w:rsid w:val="00B25801"/>
    <w:rsid w:val="00B3671D"/>
    <w:rsid w:val="00B50A62"/>
    <w:rsid w:val="00B55683"/>
    <w:rsid w:val="00B55E22"/>
    <w:rsid w:val="00B62FA7"/>
    <w:rsid w:val="00B636E1"/>
    <w:rsid w:val="00B657C6"/>
    <w:rsid w:val="00B67EE6"/>
    <w:rsid w:val="00B749CD"/>
    <w:rsid w:val="00B754F4"/>
    <w:rsid w:val="00B760C3"/>
    <w:rsid w:val="00B853A8"/>
    <w:rsid w:val="00B85B30"/>
    <w:rsid w:val="00B95390"/>
    <w:rsid w:val="00B96BB6"/>
    <w:rsid w:val="00BA5646"/>
    <w:rsid w:val="00BB78DF"/>
    <w:rsid w:val="00BC3FC7"/>
    <w:rsid w:val="00BD6F2C"/>
    <w:rsid w:val="00BE1FE8"/>
    <w:rsid w:val="00BE4BC7"/>
    <w:rsid w:val="00BF0326"/>
    <w:rsid w:val="00BF044C"/>
    <w:rsid w:val="00BF3FA1"/>
    <w:rsid w:val="00BF7D7B"/>
    <w:rsid w:val="00C0140B"/>
    <w:rsid w:val="00C05B6A"/>
    <w:rsid w:val="00C063BF"/>
    <w:rsid w:val="00C1284D"/>
    <w:rsid w:val="00C147C7"/>
    <w:rsid w:val="00C159F6"/>
    <w:rsid w:val="00C17A0C"/>
    <w:rsid w:val="00C21D93"/>
    <w:rsid w:val="00C22AEF"/>
    <w:rsid w:val="00C251B4"/>
    <w:rsid w:val="00C2760A"/>
    <w:rsid w:val="00C30A22"/>
    <w:rsid w:val="00C30F4E"/>
    <w:rsid w:val="00C34D6C"/>
    <w:rsid w:val="00C35915"/>
    <w:rsid w:val="00C4131B"/>
    <w:rsid w:val="00C4759E"/>
    <w:rsid w:val="00C57726"/>
    <w:rsid w:val="00C63D38"/>
    <w:rsid w:val="00C670B1"/>
    <w:rsid w:val="00C77B89"/>
    <w:rsid w:val="00C82E40"/>
    <w:rsid w:val="00C84A5A"/>
    <w:rsid w:val="00C86B44"/>
    <w:rsid w:val="00C90E5F"/>
    <w:rsid w:val="00C95666"/>
    <w:rsid w:val="00CA0C6B"/>
    <w:rsid w:val="00CA17D4"/>
    <w:rsid w:val="00CA24C9"/>
    <w:rsid w:val="00CA6B85"/>
    <w:rsid w:val="00CD24C4"/>
    <w:rsid w:val="00CD2FAE"/>
    <w:rsid w:val="00CD3F12"/>
    <w:rsid w:val="00CD7367"/>
    <w:rsid w:val="00CE20EE"/>
    <w:rsid w:val="00CE3D44"/>
    <w:rsid w:val="00CF16C4"/>
    <w:rsid w:val="00CF3F40"/>
    <w:rsid w:val="00CF472C"/>
    <w:rsid w:val="00D00120"/>
    <w:rsid w:val="00D00595"/>
    <w:rsid w:val="00D02F33"/>
    <w:rsid w:val="00D03044"/>
    <w:rsid w:val="00D04B57"/>
    <w:rsid w:val="00D04E72"/>
    <w:rsid w:val="00D2456A"/>
    <w:rsid w:val="00D253C2"/>
    <w:rsid w:val="00D33712"/>
    <w:rsid w:val="00D33B6C"/>
    <w:rsid w:val="00D36AF0"/>
    <w:rsid w:val="00D41601"/>
    <w:rsid w:val="00D471FF"/>
    <w:rsid w:val="00D47F88"/>
    <w:rsid w:val="00D51F24"/>
    <w:rsid w:val="00D52401"/>
    <w:rsid w:val="00D54575"/>
    <w:rsid w:val="00D5660B"/>
    <w:rsid w:val="00D57342"/>
    <w:rsid w:val="00D61072"/>
    <w:rsid w:val="00D7670F"/>
    <w:rsid w:val="00D767AA"/>
    <w:rsid w:val="00D821AA"/>
    <w:rsid w:val="00D841B1"/>
    <w:rsid w:val="00D90E3D"/>
    <w:rsid w:val="00D92DB4"/>
    <w:rsid w:val="00D97B59"/>
    <w:rsid w:val="00DA0C19"/>
    <w:rsid w:val="00DA1873"/>
    <w:rsid w:val="00DA36F8"/>
    <w:rsid w:val="00DA50B5"/>
    <w:rsid w:val="00DC3C58"/>
    <w:rsid w:val="00DC409D"/>
    <w:rsid w:val="00DC61F8"/>
    <w:rsid w:val="00DC71B1"/>
    <w:rsid w:val="00DC7B0A"/>
    <w:rsid w:val="00DD01A3"/>
    <w:rsid w:val="00DD3B2E"/>
    <w:rsid w:val="00DD4A03"/>
    <w:rsid w:val="00DD61EF"/>
    <w:rsid w:val="00DD7548"/>
    <w:rsid w:val="00DD782F"/>
    <w:rsid w:val="00DE6E8A"/>
    <w:rsid w:val="00DF0CC7"/>
    <w:rsid w:val="00DF311E"/>
    <w:rsid w:val="00DF35D3"/>
    <w:rsid w:val="00E00AC0"/>
    <w:rsid w:val="00E0246A"/>
    <w:rsid w:val="00E02AA3"/>
    <w:rsid w:val="00E04105"/>
    <w:rsid w:val="00E07FBF"/>
    <w:rsid w:val="00E1490D"/>
    <w:rsid w:val="00E154C6"/>
    <w:rsid w:val="00E178A8"/>
    <w:rsid w:val="00E20518"/>
    <w:rsid w:val="00E21FF4"/>
    <w:rsid w:val="00E25061"/>
    <w:rsid w:val="00E30A1B"/>
    <w:rsid w:val="00E32FF4"/>
    <w:rsid w:val="00E35282"/>
    <w:rsid w:val="00E41BAB"/>
    <w:rsid w:val="00E51206"/>
    <w:rsid w:val="00E53C8F"/>
    <w:rsid w:val="00E60D78"/>
    <w:rsid w:val="00E659FE"/>
    <w:rsid w:val="00E668C9"/>
    <w:rsid w:val="00E73EF5"/>
    <w:rsid w:val="00E73F04"/>
    <w:rsid w:val="00E75C16"/>
    <w:rsid w:val="00E769CB"/>
    <w:rsid w:val="00E82959"/>
    <w:rsid w:val="00E941BF"/>
    <w:rsid w:val="00E9751D"/>
    <w:rsid w:val="00EA126C"/>
    <w:rsid w:val="00EA190C"/>
    <w:rsid w:val="00EA317A"/>
    <w:rsid w:val="00EA41C7"/>
    <w:rsid w:val="00EB1F85"/>
    <w:rsid w:val="00EB3F66"/>
    <w:rsid w:val="00EC46A6"/>
    <w:rsid w:val="00EC656E"/>
    <w:rsid w:val="00ED0081"/>
    <w:rsid w:val="00ED688F"/>
    <w:rsid w:val="00ED6CB6"/>
    <w:rsid w:val="00EE44CF"/>
    <w:rsid w:val="00EE6DF8"/>
    <w:rsid w:val="00EF128B"/>
    <w:rsid w:val="00EF4DDC"/>
    <w:rsid w:val="00F12E6D"/>
    <w:rsid w:val="00F1329B"/>
    <w:rsid w:val="00F17AF6"/>
    <w:rsid w:val="00F35217"/>
    <w:rsid w:val="00F3524F"/>
    <w:rsid w:val="00F353F1"/>
    <w:rsid w:val="00F40458"/>
    <w:rsid w:val="00F45AA8"/>
    <w:rsid w:val="00F5056D"/>
    <w:rsid w:val="00F55023"/>
    <w:rsid w:val="00F62C9F"/>
    <w:rsid w:val="00F64470"/>
    <w:rsid w:val="00F72E0C"/>
    <w:rsid w:val="00F85204"/>
    <w:rsid w:val="00F85AFE"/>
    <w:rsid w:val="00F86486"/>
    <w:rsid w:val="00F86786"/>
    <w:rsid w:val="00F93720"/>
    <w:rsid w:val="00F93730"/>
    <w:rsid w:val="00F97BE1"/>
    <w:rsid w:val="00FA27D1"/>
    <w:rsid w:val="00FA3761"/>
    <w:rsid w:val="00FA5095"/>
    <w:rsid w:val="00FA6E3E"/>
    <w:rsid w:val="00FA6EC1"/>
    <w:rsid w:val="00FB45CE"/>
    <w:rsid w:val="00FB7A95"/>
    <w:rsid w:val="00FC07D0"/>
    <w:rsid w:val="00FC140F"/>
    <w:rsid w:val="00FC22DC"/>
    <w:rsid w:val="00FC25F0"/>
    <w:rsid w:val="00FC2C1E"/>
    <w:rsid w:val="00FC3205"/>
    <w:rsid w:val="00FD0618"/>
    <w:rsid w:val="00FD7798"/>
    <w:rsid w:val="00FE09E6"/>
    <w:rsid w:val="00FE1910"/>
    <w:rsid w:val="00FE20A4"/>
    <w:rsid w:val="00FF3438"/>
    <w:rsid w:val="00FF5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9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5EAA"/>
    <w:pPr>
      <w:suppressAutoHyphens/>
      <w:overflowPunct w:val="0"/>
      <w:autoSpaceDE w:val="0"/>
      <w:autoSpaceDN w:val="0"/>
      <w:adjustRightInd w:val="0"/>
      <w:spacing w:after="60"/>
      <w:jc w:val="both"/>
      <w:textAlignment w:val="baseline"/>
    </w:pPr>
    <w:rPr>
      <w:kern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ClauseTitle">
    <w:name w:val="Abstract Clause Title"/>
    <w:basedOn w:val="Normal"/>
    <w:next w:val="BodyTextIndent"/>
    <w:rsid w:val="00945595"/>
    <w:pPr>
      <w:keepNext/>
    </w:pPr>
    <w:rPr>
      <w:rFonts w:ascii="Arial" w:hAnsi="Arial"/>
      <w:b/>
      <w:caps/>
    </w:rPr>
  </w:style>
  <w:style w:type="paragraph" w:styleId="BodyTextIndent">
    <w:name w:val="Body Text Indent"/>
    <w:basedOn w:val="Normal"/>
    <w:link w:val="BodyTextIndentChar"/>
    <w:rsid w:val="00945595"/>
    <w:pPr>
      <w:ind w:firstLine="360"/>
    </w:pPr>
  </w:style>
  <w:style w:type="paragraph" w:customStyle="1" w:styleId="AcknowledgmentsClauseTitle">
    <w:name w:val="Acknowledgments Clause Title"/>
    <w:basedOn w:val="Normal"/>
    <w:next w:val="BodyTextIndent"/>
    <w:rsid w:val="00945595"/>
    <w:pPr>
      <w:keepNext/>
      <w:spacing w:before="240"/>
    </w:pPr>
    <w:rPr>
      <w:rFonts w:ascii="Arial" w:hAnsi="Arial"/>
      <w:b/>
      <w:caps/>
    </w:rPr>
  </w:style>
  <w:style w:type="paragraph" w:customStyle="1" w:styleId="Affiliation">
    <w:name w:val="Affiliation"/>
    <w:basedOn w:val="Normal"/>
    <w:rsid w:val="00945595"/>
    <w:pPr>
      <w:jc w:val="center"/>
    </w:pPr>
    <w:rPr>
      <w:rFonts w:ascii="Arial" w:hAnsi="Arial"/>
    </w:rPr>
  </w:style>
  <w:style w:type="paragraph" w:customStyle="1" w:styleId="Author">
    <w:name w:val="Author"/>
    <w:basedOn w:val="Normal"/>
    <w:next w:val="Affiliation"/>
    <w:rsid w:val="00945595"/>
    <w:pPr>
      <w:keepNext/>
      <w:jc w:val="center"/>
    </w:pPr>
    <w:rPr>
      <w:rFonts w:ascii="Arial" w:hAnsi="Arial"/>
      <w:b/>
    </w:rPr>
  </w:style>
  <w:style w:type="paragraph" w:customStyle="1" w:styleId="DocumentNumber">
    <w:name w:val="Document Number"/>
    <w:basedOn w:val="Normal"/>
    <w:next w:val="BodyTextIndent"/>
    <w:rsid w:val="00945595"/>
    <w:pPr>
      <w:spacing w:before="900"/>
      <w:jc w:val="right"/>
    </w:pPr>
    <w:rPr>
      <w:rFonts w:ascii="Arial" w:hAnsi="Arial"/>
      <w:b/>
      <w:sz w:val="36"/>
    </w:rPr>
  </w:style>
  <w:style w:type="paragraph" w:customStyle="1" w:styleId="EquationNumber">
    <w:name w:val="Equation Number"/>
    <w:basedOn w:val="Normal"/>
    <w:next w:val="BodyTextIndent"/>
    <w:rsid w:val="00945595"/>
    <w:pPr>
      <w:jc w:val="right"/>
    </w:pPr>
  </w:style>
  <w:style w:type="paragraph" w:customStyle="1" w:styleId="FigureCaption">
    <w:name w:val="Figure Caption"/>
    <w:basedOn w:val="Normal"/>
    <w:next w:val="BodyTextIndent"/>
    <w:rsid w:val="00945595"/>
    <w:pPr>
      <w:jc w:val="center"/>
    </w:pPr>
    <w:rPr>
      <w:rFonts w:ascii="Arial" w:hAnsi="Arial"/>
      <w:b/>
    </w:rPr>
  </w:style>
  <w:style w:type="paragraph" w:styleId="Footer">
    <w:name w:val="footer"/>
    <w:basedOn w:val="Normal"/>
    <w:next w:val="Header"/>
    <w:rsid w:val="00945595"/>
    <w:pPr>
      <w:tabs>
        <w:tab w:val="center" w:pos="5760"/>
        <w:tab w:val="right" w:pos="10800"/>
      </w:tabs>
    </w:pPr>
  </w:style>
  <w:style w:type="paragraph" w:styleId="Header">
    <w:name w:val="header"/>
    <w:basedOn w:val="Normal"/>
    <w:next w:val="Footer"/>
    <w:rsid w:val="00945595"/>
  </w:style>
  <w:style w:type="paragraph" w:styleId="FootnoteText">
    <w:name w:val="footnote text"/>
    <w:basedOn w:val="Normal"/>
    <w:semiHidden/>
    <w:rsid w:val="00945595"/>
    <w:pPr>
      <w:ind w:firstLine="360"/>
    </w:pPr>
    <w:rPr>
      <w:sz w:val="16"/>
    </w:rPr>
  </w:style>
  <w:style w:type="paragraph" w:customStyle="1" w:styleId="NomenclatureClauseTitle">
    <w:name w:val="Nomenclature Clause Title"/>
    <w:basedOn w:val="Normal"/>
    <w:next w:val="BodyTextIndent"/>
    <w:rsid w:val="00945595"/>
    <w:pPr>
      <w:keepNext/>
      <w:spacing w:before="240"/>
    </w:pPr>
    <w:rPr>
      <w:rFonts w:ascii="Arial" w:hAnsi="Arial"/>
      <w:b/>
      <w:caps/>
    </w:rPr>
  </w:style>
  <w:style w:type="paragraph" w:customStyle="1" w:styleId="ReferencesClauseTitle">
    <w:name w:val="References Clause Title"/>
    <w:basedOn w:val="Normal"/>
    <w:next w:val="BodyTextIndent"/>
    <w:rsid w:val="00945595"/>
    <w:pPr>
      <w:keepNext/>
      <w:spacing w:before="240"/>
    </w:pPr>
    <w:rPr>
      <w:rFonts w:ascii="Arial" w:hAnsi="Arial"/>
      <w:b/>
      <w:caps/>
    </w:rPr>
  </w:style>
  <w:style w:type="paragraph" w:customStyle="1" w:styleId="TableCaption">
    <w:name w:val="Table Caption"/>
    <w:basedOn w:val="Normal"/>
    <w:next w:val="BodyTextIndent"/>
    <w:rsid w:val="00945595"/>
    <w:pPr>
      <w:jc w:val="center"/>
    </w:pPr>
    <w:rPr>
      <w:rFonts w:ascii="Arial" w:hAnsi="Arial"/>
      <w:b/>
    </w:rPr>
  </w:style>
  <w:style w:type="paragraph" w:customStyle="1" w:styleId="TextHeading1">
    <w:name w:val="Text Heading 1"/>
    <w:basedOn w:val="Normal"/>
    <w:next w:val="BodyTextIndent"/>
    <w:rsid w:val="00945595"/>
    <w:pPr>
      <w:keepNext/>
      <w:spacing w:before="240"/>
    </w:pPr>
    <w:rPr>
      <w:rFonts w:ascii="Arial" w:hAnsi="Arial"/>
      <w:b/>
      <w:caps/>
    </w:rPr>
  </w:style>
  <w:style w:type="paragraph" w:customStyle="1" w:styleId="TextHeading2">
    <w:name w:val="Text Heading 2"/>
    <w:basedOn w:val="Normal"/>
    <w:next w:val="BodyTextIndent"/>
    <w:rsid w:val="00945595"/>
    <w:pPr>
      <w:keepNext/>
      <w:spacing w:before="240"/>
    </w:pPr>
    <w:rPr>
      <w:rFonts w:ascii="Arial" w:hAnsi="Arial"/>
      <w:b/>
      <w:u w:val="single"/>
    </w:rPr>
  </w:style>
  <w:style w:type="paragraph" w:customStyle="1" w:styleId="TextHeading3">
    <w:name w:val="Text Heading 3"/>
    <w:basedOn w:val="Normal"/>
    <w:next w:val="BodyTextIndent"/>
    <w:rsid w:val="00945595"/>
    <w:pPr>
      <w:spacing w:before="240"/>
      <w:ind w:left="360"/>
    </w:pPr>
    <w:rPr>
      <w:rFonts w:ascii="Arial" w:hAnsi="Arial"/>
      <w:b/>
      <w:u w:val="single"/>
    </w:rPr>
  </w:style>
  <w:style w:type="paragraph" w:styleId="Title">
    <w:name w:val="Title"/>
    <w:basedOn w:val="Normal"/>
    <w:qFormat/>
    <w:rsid w:val="00945595"/>
    <w:pPr>
      <w:spacing w:before="760"/>
      <w:jc w:val="center"/>
    </w:pPr>
    <w:rPr>
      <w:rFonts w:ascii="Arial" w:hAnsi="Arial"/>
      <w:b/>
      <w:caps/>
    </w:rPr>
  </w:style>
  <w:style w:type="paragraph" w:styleId="PlainText">
    <w:name w:val="Plain Text"/>
    <w:basedOn w:val="Normal"/>
    <w:rsid w:val="00945595"/>
    <w:pPr>
      <w:suppressAutoHyphens w:val="0"/>
      <w:overflowPunct/>
      <w:autoSpaceDE/>
      <w:autoSpaceDN/>
      <w:adjustRightInd/>
      <w:jc w:val="left"/>
      <w:textAlignment w:val="auto"/>
    </w:pPr>
    <w:rPr>
      <w:rFonts w:ascii="Courier New" w:hAnsi="Courier New" w:cs="Courier New"/>
      <w:kern w:val="0"/>
    </w:rPr>
  </w:style>
  <w:style w:type="paragraph" w:styleId="DocumentMap">
    <w:name w:val="Document Map"/>
    <w:basedOn w:val="Normal"/>
    <w:link w:val="DocumentMapChar"/>
    <w:rsid w:val="00CD7367"/>
    <w:rPr>
      <w:rFonts w:ascii="Tahoma" w:hAnsi="Tahoma" w:cs="Tahoma"/>
      <w:sz w:val="16"/>
      <w:szCs w:val="16"/>
    </w:rPr>
  </w:style>
  <w:style w:type="character" w:customStyle="1" w:styleId="DocumentMapChar">
    <w:name w:val="Document Map Char"/>
    <w:basedOn w:val="DefaultParagraphFont"/>
    <w:link w:val="DocumentMap"/>
    <w:rsid w:val="00CD7367"/>
    <w:rPr>
      <w:rFonts w:ascii="Tahoma" w:hAnsi="Tahoma" w:cs="Tahoma"/>
      <w:kern w:val="14"/>
      <w:sz w:val="16"/>
      <w:szCs w:val="16"/>
    </w:rPr>
  </w:style>
  <w:style w:type="paragraph" w:styleId="BalloonText">
    <w:name w:val="Balloon Text"/>
    <w:basedOn w:val="Normal"/>
    <w:link w:val="BalloonTextChar"/>
    <w:rsid w:val="00EA317A"/>
    <w:rPr>
      <w:rFonts w:ascii="Tahoma" w:hAnsi="Tahoma" w:cs="Tahoma"/>
      <w:sz w:val="16"/>
      <w:szCs w:val="16"/>
    </w:rPr>
  </w:style>
  <w:style w:type="character" w:customStyle="1" w:styleId="BalloonTextChar">
    <w:name w:val="Balloon Text Char"/>
    <w:basedOn w:val="DefaultParagraphFont"/>
    <w:link w:val="BalloonText"/>
    <w:rsid w:val="00EA317A"/>
    <w:rPr>
      <w:rFonts w:ascii="Tahoma" w:hAnsi="Tahoma" w:cs="Tahoma"/>
      <w:kern w:val="14"/>
      <w:sz w:val="16"/>
      <w:szCs w:val="16"/>
    </w:rPr>
  </w:style>
  <w:style w:type="character" w:customStyle="1" w:styleId="BodyTextIndentChar">
    <w:name w:val="Body Text Indent Char"/>
    <w:basedOn w:val="DefaultParagraphFont"/>
    <w:link w:val="BodyTextIndent"/>
    <w:rsid w:val="006E792E"/>
    <w:rPr>
      <w:kern w:val="14"/>
      <w:sz w:val="24"/>
    </w:rPr>
  </w:style>
  <w:style w:type="paragraph" w:styleId="ListParagraph">
    <w:name w:val="List Paragraph"/>
    <w:basedOn w:val="Normal"/>
    <w:uiPriority w:val="34"/>
    <w:qFormat/>
    <w:rsid w:val="00997F15"/>
    <w:pPr>
      <w:ind w:left="720"/>
      <w:contextualSpacing/>
    </w:pPr>
  </w:style>
  <w:style w:type="paragraph" w:styleId="BodyText">
    <w:name w:val="Body Text"/>
    <w:basedOn w:val="Normal"/>
    <w:link w:val="BodyTextChar"/>
    <w:rsid w:val="009912B0"/>
    <w:pPr>
      <w:spacing w:after="120"/>
    </w:pPr>
  </w:style>
  <w:style w:type="character" w:customStyle="1" w:styleId="BodyTextChar">
    <w:name w:val="Body Text Char"/>
    <w:basedOn w:val="DefaultParagraphFont"/>
    <w:link w:val="BodyText"/>
    <w:rsid w:val="009912B0"/>
    <w:rPr>
      <w:kern w:val="14"/>
      <w:sz w:val="24"/>
    </w:rPr>
  </w:style>
  <w:style w:type="paragraph" w:styleId="BodyText2">
    <w:name w:val="Body Text 2"/>
    <w:basedOn w:val="Normal"/>
    <w:link w:val="BodyText2Char"/>
    <w:rsid w:val="009912B0"/>
    <w:pPr>
      <w:spacing w:after="120" w:line="480" w:lineRule="auto"/>
    </w:pPr>
  </w:style>
  <w:style w:type="character" w:customStyle="1" w:styleId="BodyText2Char">
    <w:name w:val="Body Text 2 Char"/>
    <w:basedOn w:val="DefaultParagraphFont"/>
    <w:link w:val="BodyText2"/>
    <w:rsid w:val="009912B0"/>
    <w:rPr>
      <w:kern w:val="14"/>
      <w:sz w:val="24"/>
    </w:rPr>
  </w:style>
  <w:style w:type="character" w:customStyle="1" w:styleId="cite">
    <w:name w:val="cite"/>
    <w:basedOn w:val="DefaultParagraphFont"/>
    <w:rsid w:val="009912B0"/>
  </w:style>
  <w:style w:type="character" w:styleId="Strong">
    <w:name w:val="Strong"/>
    <w:basedOn w:val="DefaultParagraphFont"/>
    <w:uiPriority w:val="22"/>
    <w:qFormat/>
    <w:rsid w:val="009912B0"/>
    <w:rPr>
      <w:b/>
      <w:bCs/>
    </w:rPr>
  </w:style>
  <w:style w:type="paragraph" w:styleId="Caption">
    <w:name w:val="caption"/>
    <w:basedOn w:val="Normal"/>
    <w:next w:val="Normal"/>
    <w:unhideWhenUsed/>
    <w:qFormat/>
    <w:rsid w:val="008705D8"/>
    <w:pPr>
      <w:spacing w:before="60" w:after="240"/>
    </w:pPr>
    <w:rPr>
      <w:bCs/>
      <w:szCs w:val="18"/>
    </w:rPr>
  </w:style>
  <w:style w:type="table" w:styleId="TableGrid">
    <w:name w:val="Table Grid"/>
    <w:basedOn w:val="TableNormal"/>
    <w:rsid w:val="00A9431E"/>
    <w:pPr>
      <w:spacing w:before="120" w:after="120"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C0B2F"/>
    <w:rPr>
      <w:color w:val="808080"/>
    </w:rPr>
  </w:style>
  <w:style w:type="character" w:styleId="Hyperlink">
    <w:name w:val="Hyperlink"/>
    <w:basedOn w:val="DefaultParagraphFont"/>
    <w:rsid w:val="0041403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5EAA"/>
    <w:pPr>
      <w:suppressAutoHyphens/>
      <w:overflowPunct w:val="0"/>
      <w:autoSpaceDE w:val="0"/>
      <w:autoSpaceDN w:val="0"/>
      <w:adjustRightInd w:val="0"/>
      <w:spacing w:after="60"/>
      <w:jc w:val="both"/>
      <w:textAlignment w:val="baseline"/>
    </w:pPr>
    <w:rPr>
      <w:kern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ClauseTitle">
    <w:name w:val="Abstract Clause Title"/>
    <w:basedOn w:val="Normal"/>
    <w:next w:val="BodyTextIndent"/>
    <w:rsid w:val="00945595"/>
    <w:pPr>
      <w:keepNext/>
    </w:pPr>
    <w:rPr>
      <w:rFonts w:ascii="Arial" w:hAnsi="Arial"/>
      <w:b/>
      <w:caps/>
    </w:rPr>
  </w:style>
  <w:style w:type="paragraph" w:styleId="BodyTextIndent">
    <w:name w:val="Body Text Indent"/>
    <w:basedOn w:val="Normal"/>
    <w:link w:val="BodyTextIndentChar"/>
    <w:rsid w:val="00945595"/>
    <w:pPr>
      <w:ind w:firstLine="360"/>
    </w:pPr>
  </w:style>
  <w:style w:type="paragraph" w:customStyle="1" w:styleId="AcknowledgmentsClauseTitle">
    <w:name w:val="Acknowledgments Clause Title"/>
    <w:basedOn w:val="Normal"/>
    <w:next w:val="BodyTextIndent"/>
    <w:rsid w:val="00945595"/>
    <w:pPr>
      <w:keepNext/>
      <w:spacing w:before="240"/>
    </w:pPr>
    <w:rPr>
      <w:rFonts w:ascii="Arial" w:hAnsi="Arial"/>
      <w:b/>
      <w:caps/>
    </w:rPr>
  </w:style>
  <w:style w:type="paragraph" w:customStyle="1" w:styleId="Affiliation">
    <w:name w:val="Affiliation"/>
    <w:basedOn w:val="Normal"/>
    <w:rsid w:val="00945595"/>
    <w:pPr>
      <w:jc w:val="center"/>
    </w:pPr>
    <w:rPr>
      <w:rFonts w:ascii="Arial" w:hAnsi="Arial"/>
    </w:rPr>
  </w:style>
  <w:style w:type="paragraph" w:customStyle="1" w:styleId="Author">
    <w:name w:val="Author"/>
    <w:basedOn w:val="Normal"/>
    <w:next w:val="Affiliation"/>
    <w:rsid w:val="00945595"/>
    <w:pPr>
      <w:keepNext/>
      <w:jc w:val="center"/>
    </w:pPr>
    <w:rPr>
      <w:rFonts w:ascii="Arial" w:hAnsi="Arial"/>
      <w:b/>
    </w:rPr>
  </w:style>
  <w:style w:type="paragraph" w:customStyle="1" w:styleId="DocumentNumber">
    <w:name w:val="Document Number"/>
    <w:basedOn w:val="Normal"/>
    <w:next w:val="BodyTextIndent"/>
    <w:rsid w:val="00945595"/>
    <w:pPr>
      <w:spacing w:before="900"/>
      <w:jc w:val="right"/>
    </w:pPr>
    <w:rPr>
      <w:rFonts w:ascii="Arial" w:hAnsi="Arial"/>
      <w:b/>
      <w:sz w:val="36"/>
    </w:rPr>
  </w:style>
  <w:style w:type="paragraph" w:customStyle="1" w:styleId="EquationNumber">
    <w:name w:val="Equation Number"/>
    <w:basedOn w:val="Normal"/>
    <w:next w:val="BodyTextIndent"/>
    <w:rsid w:val="00945595"/>
    <w:pPr>
      <w:jc w:val="right"/>
    </w:pPr>
  </w:style>
  <w:style w:type="paragraph" w:customStyle="1" w:styleId="FigureCaption">
    <w:name w:val="Figure Caption"/>
    <w:basedOn w:val="Normal"/>
    <w:next w:val="BodyTextIndent"/>
    <w:rsid w:val="00945595"/>
    <w:pPr>
      <w:jc w:val="center"/>
    </w:pPr>
    <w:rPr>
      <w:rFonts w:ascii="Arial" w:hAnsi="Arial"/>
      <w:b/>
    </w:rPr>
  </w:style>
  <w:style w:type="paragraph" w:styleId="Footer">
    <w:name w:val="footer"/>
    <w:basedOn w:val="Normal"/>
    <w:next w:val="Header"/>
    <w:rsid w:val="00945595"/>
    <w:pPr>
      <w:tabs>
        <w:tab w:val="center" w:pos="5760"/>
        <w:tab w:val="right" w:pos="10800"/>
      </w:tabs>
    </w:pPr>
  </w:style>
  <w:style w:type="paragraph" w:styleId="Header">
    <w:name w:val="header"/>
    <w:basedOn w:val="Normal"/>
    <w:next w:val="Footer"/>
    <w:rsid w:val="00945595"/>
  </w:style>
  <w:style w:type="paragraph" w:styleId="FootnoteText">
    <w:name w:val="footnote text"/>
    <w:basedOn w:val="Normal"/>
    <w:semiHidden/>
    <w:rsid w:val="00945595"/>
    <w:pPr>
      <w:ind w:firstLine="360"/>
    </w:pPr>
    <w:rPr>
      <w:sz w:val="16"/>
    </w:rPr>
  </w:style>
  <w:style w:type="paragraph" w:customStyle="1" w:styleId="NomenclatureClauseTitle">
    <w:name w:val="Nomenclature Clause Title"/>
    <w:basedOn w:val="Normal"/>
    <w:next w:val="BodyTextIndent"/>
    <w:rsid w:val="00945595"/>
    <w:pPr>
      <w:keepNext/>
      <w:spacing w:before="240"/>
    </w:pPr>
    <w:rPr>
      <w:rFonts w:ascii="Arial" w:hAnsi="Arial"/>
      <w:b/>
      <w:caps/>
    </w:rPr>
  </w:style>
  <w:style w:type="paragraph" w:customStyle="1" w:styleId="ReferencesClauseTitle">
    <w:name w:val="References Clause Title"/>
    <w:basedOn w:val="Normal"/>
    <w:next w:val="BodyTextIndent"/>
    <w:rsid w:val="00945595"/>
    <w:pPr>
      <w:keepNext/>
      <w:spacing w:before="240"/>
    </w:pPr>
    <w:rPr>
      <w:rFonts w:ascii="Arial" w:hAnsi="Arial"/>
      <w:b/>
      <w:caps/>
    </w:rPr>
  </w:style>
  <w:style w:type="paragraph" w:customStyle="1" w:styleId="TableCaption">
    <w:name w:val="Table Caption"/>
    <w:basedOn w:val="Normal"/>
    <w:next w:val="BodyTextIndent"/>
    <w:rsid w:val="00945595"/>
    <w:pPr>
      <w:jc w:val="center"/>
    </w:pPr>
    <w:rPr>
      <w:rFonts w:ascii="Arial" w:hAnsi="Arial"/>
      <w:b/>
    </w:rPr>
  </w:style>
  <w:style w:type="paragraph" w:customStyle="1" w:styleId="TextHeading1">
    <w:name w:val="Text Heading 1"/>
    <w:basedOn w:val="Normal"/>
    <w:next w:val="BodyTextIndent"/>
    <w:rsid w:val="00945595"/>
    <w:pPr>
      <w:keepNext/>
      <w:spacing w:before="240"/>
    </w:pPr>
    <w:rPr>
      <w:rFonts w:ascii="Arial" w:hAnsi="Arial"/>
      <w:b/>
      <w:caps/>
    </w:rPr>
  </w:style>
  <w:style w:type="paragraph" w:customStyle="1" w:styleId="TextHeading2">
    <w:name w:val="Text Heading 2"/>
    <w:basedOn w:val="Normal"/>
    <w:next w:val="BodyTextIndent"/>
    <w:rsid w:val="00945595"/>
    <w:pPr>
      <w:keepNext/>
      <w:spacing w:before="240"/>
    </w:pPr>
    <w:rPr>
      <w:rFonts w:ascii="Arial" w:hAnsi="Arial"/>
      <w:b/>
      <w:u w:val="single"/>
    </w:rPr>
  </w:style>
  <w:style w:type="paragraph" w:customStyle="1" w:styleId="TextHeading3">
    <w:name w:val="Text Heading 3"/>
    <w:basedOn w:val="Normal"/>
    <w:next w:val="BodyTextIndent"/>
    <w:rsid w:val="00945595"/>
    <w:pPr>
      <w:spacing w:before="240"/>
      <w:ind w:left="360"/>
    </w:pPr>
    <w:rPr>
      <w:rFonts w:ascii="Arial" w:hAnsi="Arial"/>
      <w:b/>
      <w:u w:val="single"/>
    </w:rPr>
  </w:style>
  <w:style w:type="paragraph" w:styleId="Title">
    <w:name w:val="Title"/>
    <w:basedOn w:val="Normal"/>
    <w:qFormat/>
    <w:rsid w:val="00945595"/>
    <w:pPr>
      <w:spacing w:before="760"/>
      <w:jc w:val="center"/>
    </w:pPr>
    <w:rPr>
      <w:rFonts w:ascii="Arial" w:hAnsi="Arial"/>
      <w:b/>
      <w:caps/>
    </w:rPr>
  </w:style>
  <w:style w:type="paragraph" w:styleId="PlainText">
    <w:name w:val="Plain Text"/>
    <w:basedOn w:val="Normal"/>
    <w:rsid w:val="00945595"/>
    <w:pPr>
      <w:suppressAutoHyphens w:val="0"/>
      <w:overflowPunct/>
      <w:autoSpaceDE/>
      <w:autoSpaceDN/>
      <w:adjustRightInd/>
      <w:jc w:val="left"/>
      <w:textAlignment w:val="auto"/>
    </w:pPr>
    <w:rPr>
      <w:rFonts w:ascii="Courier New" w:hAnsi="Courier New" w:cs="Courier New"/>
      <w:kern w:val="0"/>
    </w:rPr>
  </w:style>
  <w:style w:type="paragraph" w:styleId="DocumentMap">
    <w:name w:val="Document Map"/>
    <w:basedOn w:val="Normal"/>
    <w:link w:val="DocumentMapChar"/>
    <w:rsid w:val="00CD7367"/>
    <w:rPr>
      <w:rFonts w:ascii="Tahoma" w:hAnsi="Tahoma" w:cs="Tahoma"/>
      <w:sz w:val="16"/>
      <w:szCs w:val="16"/>
    </w:rPr>
  </w:style>
  <w:style w:type="character" w:customStyle="1" w:styleId="DocumentMapChar">
    <w:name w:val="Document Map Char"/>
    <w:basedOn w:val="DefaultParagraphFont"/>
    <w:link w:val="DocumentMap"/>
    <w:rsid w:val="00CD7367"/>
    <w:rPr>
      <w:rFonts w:ascii="Tahoma" w:hAnsi="Tahoma" w:cs="Tahoma"/>
      <w:kern w:val="14"/>
      <w:sz w:val="16"/>
      <w:szCs w:val="16"/>
    </w:rPr>
  </w:style>
  <w:style w:type="paragraph" w:styleId="BalloonText">
    <w:name w:val="Balloon Text"/>
    <w:basedOn w:val="Normal"/>
    <w:link w:val="BalloonTextChar"/>
    <w:rsid w:val="00EA317A"/>
    <w:rPr>
      <w:rFonts w:ascii="Tahoma" w:hAnsi="Tahoma" w:cs="Tahoma"/>
      <w:sz w:val="16"/>
      <w:szCs w:val="16"/>
    </w:rPr>
  </w:style>
  <w:style w:type="character" w:customStyle="1" w:styleId="BalloonTextChar">
    <w:name w:val="Balloon Text Char"/>
    <w:basedOn w:val="DefaultParagraphFont"/>
    <w:link w:val="BalloonText"/>
    <w:rsid w:val="00EA317A"/>
    <w:rPr>
      <w:rFonts w:ascii="Tahoma" w:hAnsi="Tahoma" w:cs="Tahoma"/>
      <w:kern w:val="14"/>
      <w:sz w:val="16"/>
      <w:szCs w:val="16"/>
    </w:rPr>
  </w:style>
  <w:style w:type="character" w:customStyle="1" w:styleId="BodyTextIndentChar">
    <w:name w:val="Body Text Indent Char"/>
    <w:basedOn w:val="DefaultParagraphFont"/>
    <w:link w:val="BodyTextIndent"/>
    <w:rsid w:val="006E792E"/>
    <w:rPr>
      <w:kern w:val="14"/>
      <w:sz w:val="24"/>
    </w:rPr>
  </w:style>
  <w:style w:type="paragraph" w:styleId="ListParagraph">
    <w:name w:val="List Paragraph"/>
    <w:basedOn w:val="Normal"/>
    <w:uiPriority w:val="34"/>
    <w:qFormat/>
    <w:rsid w:val="00997F15"/>
    <w:pPr>
      <w:ind w:left="720"/>
      <w:contextualSpacing/>
    </w:pPr>
  </w:style>
  <w:style w:type="paragraph" w:styleId="BodyText">
    <w:name w:val="Body Text"/>
    <w:basedOn w:val="Normal"/>
    <w:link w:val="BodyTextChar"/>
    <w:rsid w:val="009912B0"/>
    <w:pPr>
      <w:spacing w:after="120"/>
    </w:pPr>
  </w:style>
  <w:style w:type="character" w:customStyle="1" w:styleId="BodyTextChar">
    <w:name w:val="Body Text Char"/>
    <w:basedOn w:val="DefaultParagraphFont"/>
    <w:link w:val="BodyText"/>
    <w:rsid w:val="009912B0"/>
    <w:rPr>
      <w:kern w:val="14"/>
      <w:sz w:val="24"/>
    </w:rPr>
  </w:style>
  <w:style w:type="paragraph" w:styleId="BodyText2">
    <w:name w:val="Body Text 2"/>
    <w:basedOn w:val="Normal"/>
    <w:link w:val="BodyText2Char"/>
    <w:rsid w:val="009912B0"/>
    <w:pPr>
      <w:spacing w:after="120" w:line="480" w:lineRule="auto"/>
    </w:pPr>
  </w:style>
  <w:style w:type="character" w:customStyle="1" w:styleId="BodyText2Char">
    <w:name w:val="Body Text 2 Char"/>
    <w:basedOn w:val="DefaultParagraphFont"/>
    <w:link w:val="BodyText2"/>
    <w:rsid w:val="009912B0"/>
    <w:rPr>
      <w:kern w:val="14"/>
      <w:sz w:val="24"/>
    </w:rPr>
  </w:style>
  <w:style w:type="character" w:customStyle="1" w:styleId="cite">
    <w:name w:val="cite"/>
    <w:basedOn w:val="DefaultParagraphFont"/>
    <w:rsid w:val="009912B0"/>
  </w:style>
  <w:style w:type="character" w:styleId="Strong">
    <w:name w:val="Strong"/>
    <w:basedOn w:val="DefaultParagraphFont"/>
    <w:uiPriority w:val="22"/>
    <w:qFormat/>
    <w:rsid w:val="009912B0"/>
    <w:rPr>
      <w:b/>
      <w:bCs/>
    </w:rPr>
  </w:style>
  <w:style w:type="paragraph" w:styleId="Caption">
    <w:name w:val="caption"/>
    <w:basedOn w:val="Normal"/>
    <w:next w:val="Normal"/>
    <w:unhideWhenUsed/>
    <w:qFormat/>
    <w:rsid w:val="008705D8"/>
    <w:pPr>
      <w:spacing w:before="60" w:after="240"/>
    </w:pPr>
    <w:rPr>
      <w:bCs/>
      <w:szCs w:val="18"/>
    </w:rPr>
  </w:style>
  <w:style w:type="table" w:styleId="TableGrid">
    <w:name w:val="Table Grid"/>
    <w:basedOn w:val="TableNormal"/>
    <w:rsid w:val="00A9431E"/>
    <w:pPr>
      <w:spacing w:before="120" w:after="120"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C0B2F"/>
    <w:rPr>
      <w:color w:val="808080"/>
    </w:rPr>
  </w:style>
  <w:style w:type="character" w:styleId="Hyperlink">
    <w:name w:val="Hyperlink"/>
    <w:basedOn w:val="DefaultParagraphFont"/>
    <w:rsid w:val="004140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95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ASM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DB43C-4940-48B4-88B4-5D61A2032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ASME</Template>
  <TotalTime>79</TotalTime>
  <Pages>10</Pages>
  <Words>4380</Words>
  <Characters>24972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Proceedings of</vt:lpstr>
    </vt:vector>
  </TitlesOfParts>
  <Company>Microsoft</Company>
  <LinksUpToDate>false</LinksUpToDate>
  <CharactersWithSpaces>29294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of</dc:title>
  <dc:creator>Howard Kaikow</dc:creator>
  <cp:lastModifiedBy>fabrice</cp:lastModifiedBy>
  <cp:revision>18</cp:revision>
  <cp:lastPrinted>2012-05-10T23:38:00Z</cp:lastPrinted>
  <dcterms:created xsi:type="dcterms:W3CDTF">2012-05-18T17:40:00Z</dcterms:created>
  <dcterms:modified xsi:type="dcterms:W3CDTF">2012-05-18T19:53:00Z</dcterms:modified>
</cp:coreProperties>
</file>